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74065" w14:textId="77777777" w:rsidR="00400102" w:rsidRDefault="00400102" w:rsidP="00400102"/>
    <w:p w14:paraId="052E072F" w14:textId="77777777" w:rsidR="00400102" w:rsidRDefault="00400102" w:rsidP="00400102"/>
    <w:p w14:paraId="25F2F4C6" w14:textId="77777777" w:rsidR="00400102" w:rsidRDefault="00400102" w:rsidP="00400102"/>
    <w:p w14:paraId="4A916DEC" w14:textId="77777777" w:rsidR="00400102" w:rsidRDefault="00400102" w:rsidP="00400102"/>
    <w:p w14:paraId="4832DAB0" w14:textId="77777777" w:rsidR="00400102" w:rsidRDefault="00400102" w:rsidP="00400102"/>
    <w:p w14:paraId="61FC779D" w14:textId="77777777" w:rsidR="00400102" w:rsidRPr="00400102" w:rsidRDefault="00400102" w:rsidP="00400102"/>
    <w:p w14:paraId="51D65B28" w14:textId="2549E2B7" w:rsidR="00400102" w:rsidRPr="002A4815" w:rsidRDefault="001B20A2" w:rsidP="000543F2">
      <w:pPr>
        <w:jc w:val="center"/>
        <w:rPr>
          <w:rFonts w:asciiTheme="minorHAnsi" w:hAnsiTheme="minorHAnsi"/>
          <w:b/>
          <w:sz w:val="40"/>
          <w:szCs w:val="40"/>
        </w:rPr>
      </w:pPr>
      <w:r w:rsidRPr="002A4815">
        <w:rPr>
          <w:rFonts w:asciiTheme="minorHAnsi" w:hAnsiTheme="minorHAnsi"/>
          <w:b/>
          <w:sz w:val="40"/>
          <w:szCs w:val="40"/>
        </w:rPr>
        <w:t>Manual del</w:t>
      </w:r>
    </w:p>
    <w:p w14:paraId="2B36DDC3" w14:textId="05FA4121" w:rsidR="00693C57" w:rsidRPr="002A4815" w:rsidRDefault="00534724" w:rsidP="000543F2">
      <w:pPr>
        <w:jc w:val="center"/>
        <w:rPr>
          <w:rFonts w:asciiTheme="minorHAnsi" w:hAnsiTheme="minorHAnsi"/>
          <w:b/>
          <w:sz w:val="60"/>
          <w:szCs w:val="60"/>
        </w:rPr>
      </w:pPr>
      <w:r>
        <w:rPr>
          <w:rFonts w:asciiTheme="minorHAnsi" w:hAnsiTheme="minorHAnsi"/>
          <w:b/>
          <w:sz w:val="60"/>
          <w:szCs w:val="60"/>
        </w:rPr>
        <w:t>Curso de Antic</w:t>
      </w:r>
      <w:r w:rsidR="001B20A2" w:rsidRPr="002A4815">
        <w:rPr>
          <w:rFonts w:asciiTheme="minorHAnsi" w:hAnsiTheme="minorHAnsi"/>
          <w:b/>
          <w:sz w:val="60"/>
          <w:szCs w:val="60"/>
        </w:rPr>
        <w:t>orrupción</w:t>
      </w:r>
      <w:r w:rsidR="008866AA">
        <w:rPr>
          <w:rFonts w:asciiTheme="minorHAnsi" w:hAnsiTheme="minorHAnsi"/>
          <w:b/>
          <w:sz w:val="60"/>
          <w:szCs w:val="60"/>
        </w:rPr>
        <w:t xml:space="preserve">  V</w:t>
      </w:r>
      <w:r w:rsidR="00FE013E" w:rsidRPr="002A4815">
        <w:rPr>
          <w:rFonts w:asciiTheme="minorHAnsi" w:hAnsiTheme="minorHAnsi"/>
          <w:b/>
          <w:sz w:val="60"/>
          <w:szCs w:val="60"/>
        </w:rPr>
        <w:t>ersi</w:t>
      </w:r>
      <w:r w:rsidR="001B20A2" w:rsidRPr="002A4815">
        <w:rPr>
          <w:rFonts w:asciiTheme="minorHAnsi" w:hAnsiTheme="minorHAnsi"/>
          <w:b/>
          <w:sz w:val="60"/>
          <w:szCs w:val="60"/>
        </w:rPr>
        <w:t>ó</w:t>
      </w:r>
      <w:r w:rsidR="00FE013E" w:rsidRPr="002A4815">
        <w:rPr>
          <w:rFonts w:asciiTheme="minorHAnsi" w:hAnsiTheme="minorHAnsi"/>
          <w:b/>
          <w:sz w:val="60"/>
          <w:szCs w:val="60"/>
        </w:rPr>
        <w:t>n 3</w:t>
      </w:r>
    </w:p>
    <w:p w14:paraId="2691E184" w14:textId="5D00999F" w:rsidR="00DE29BB" w:rsidRPr="002A4815" w:rsidRDefault="00DE29BB" w:rsidP="00400102"/>
    <w:p w14:paraId="45854671" w14:textId="73D0BC4A" w:rsidR="00DE29BB" w:rsidRPr="002A4815" w:rsidRDefault="00400102" w:rsidP="00400102">
      <w:r w:rsidRPr="002A4815">
        <w:rPr>
          <w:noProof/>
          <w:lang w:val="nb-NO" w:eastAsia="nb-NO"/>
        </w:rPr>
        <mc:AlternateContent>
          <mc:Choice Requires="wpg">
            <w:drawing>
              <wp:anchor distT="0" distB="0" distL="114300" distR="114300" simplePos="0" relativeHeight="251625472" behindDoc="1" locked="0" layoutInCell="1" allowOverlap="1" wp14:anchorId="59002238" wp14:editId="598F9A71">
                <wp:simplePos x="0" y="0"/>
                <wp:positionH relativeFrom="column">
                  <wp:posOffset>-899795</wp:posOffset>
                </wp:positionH>
                <wp:positionV relativeFrom="paragraph">
                  <wp:posOffset>3528694</wp:posOffset>
                </wp:positionV>
                <wp:extent cx="4533900" cy="45719"/>
                <wp:effectExtent l="57150" t="19050" r="57150" b="69215"/>
                <wp:wrapNone/>
                <wp:docPr id="11" name="Group 3"/>
                <wp:cNvGraphicFramePr/>
                <a:graphic xmlns:a="http://schemas.openxmlformats.org/drawingml/2006/main">
                  <a:graphicData uri="http://schemas.microsoft.com/office/word/2010/wordprocessingGroup">
                    <wpg:wgp>
                      <wpg:cNvGrpSpPr/>
                      <wpg:grpSpPr>
                        <a:xfrm flipV="1">
                          <a:off x="0" y="0"/>
                          <a:ext cx="4533900" cy="45719"/>
                          <a:chOff x="0" y="0"/>
                          <a:chExt cx="9521227" cy="192103"/>
                        </a:xfrm>
                      </wpg:grpSpPr>
                      <wps:wsp>
                        <wps:cNvPr id="12" name="Rectangle 6"/>
                        <wps:cNvSpPr/>
                        <wps:spPr>
                          <a:xfrm>
                            <a:off x="0" y="0"/>
                            <a:ext cx="1546948" cy="192103"/>
                          </a:xfrm>
                          <a:prstGeom prst="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3" name="Rectangle 7"/>
                        <wps:cNvSpPr/>
                        <wps:spPr>
                          <a:xfrm>
                            <a:off x="1594856" y="0"/>
                            <a:ext cx="1546948" cy="192103"/>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4" name="Rectangle 8"/>
                        <wps:cNvSpPr/>
                        <wps:spPr>
                          <a:xfrm>
                            <a:off x="3189711" y="0"/>
                            <a:ext cx="1546948" cy="192103"/>
                          </a:xfrm>
                          <a:prstGeom prst="rect">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5" name="Rectangle 9"/>
                        <wps:cNvSpPr/>
                        <wps:spPr>
                          <a:xfrm>
                            <a:off x="4784567" y="0"/>
                            <a:ext cx="1546948" cy="192103"/>
                          </a:xfrm>
                          <a:prstGeom prst="rect">
                            <a:avLst/>
                          </a:prstGeom>
                          <a:solidFill>
                            <a:schemeClr val="accent4"/>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6" name="Rectangle 10"/>
                        <wps:cNvSpPr/>
                        <wps:spPr>
                          <a:xfrm>
                            <a:off x="6379423" y="0"/>
                            <a:ext cx="1546948" cy="192103"/>
                          </a:xfrm>
                          <a:prstGeom prst="rect">
                            <a:avLst/>
                          </a:prstGeom>
                          <a:solidFill>
                            <a:schemeClr val="accent5"/>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7" name="Rectangle 12"/>
                        <wps:cNvSpPr/>
                        <wps:spPr>
                          <a:xfrm>
                            <a:off x="7974279" y="0"/>
                            <a:ext cx="1546948" cy="192103"/>
                          </a:xfrm>
                          <a:prstGeom prst="rect">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C945DC9" id="Group 3" o:spid="_x0000_s1026" style="position:absolute;margin-left:-70.85pt;margin-top:277.85pt;width:357pt;height:3.6pt;flip:y;z-index:-251691008;mso-width-relative:margin;mso-height-relative:margin" coordsize="95212,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">
                <v:rect id="Rectangle 6" o:spid="_x0000_s1027" style="position:absolute;width:15469;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LW78A&#10;AADbAAAADwAAAGRycy9kb3ducmV2LnhtbERPTWvCQBC9F/wPywi91YmhWImuIoKlJ6GpF29Ddkyi&#10;2dmQXWP8925B8DaP9znL9WAb1XPnaycappMEFEvhTC2lhsPf7mMOygcSQ40T1nBnD+vV6G1JmXE3&#10;+eU+D6WKIeIz0lCF0GaIvqjYkp+4liVyJ9dZChF2JZqObjHcNpgmyQwt1RIbKmp5W3Fxya9Ww/H7&#10;8wvP+3Q3vXPuZrjB84V7rd/Hw2YBKvAQXuKn+8fE+Sn8/xIPw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sgtbvwAAANsAAAAPAAAAAAAAAAAAAAAAAJgCAABkcnMvZG93bnJl&#10;di54bWxQSwUGAAAAAAQABAD1AAAAhAMAAAAA&#10;" fillcolor="#393a56 [3204]" stroked="f">
                  <v:shadow on="t" color="black" opacity="22937f" origin=",.5" offset="0,.63889mm"/>
                </v:rect>
                <v:rect id="Rectangle 7" o:spid="_x0000_s1028" style="position:absolute;left:15948;width:15470;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6V8IA&#10;AADbAAAADwAAAGRycy9kb3ducmV2LnhtbERPS2vCQBC+C/0PyxR6000riKRuQin0cSqaxOJxyI6b&#10;0OxsyK6a+utdQfA2H99zVvloO3GkwbeOFTzPEhDEtdMtGwVV+TFdgvABWWPnmBT8k4c8e5isMNXu&#10;xBs6FsGIGMI+RQVNCH0qpa8bsuhnrieO3N4NFkOEg5F6wFMMt518SZKFtNhybGiwp/eG6r/iYBXM&#10;D/y7Oe+2XcXlT3Vem+LTfLVKPT2Ob68gAo3hLr65v3WcP4frL/EAm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LpXwgAAANsAAAAPAAAAAAAAAAAAAAAAAJgCAABkcnMvZG93&#10;bnJldi54bWxQSwUGAAAAAAQABAD1AAAAhwMAAAAA&#10;" fillcolor="#5c4f69 [3205]" stroked="f">
                  <v:shadow on="t" color="black" opacity="22937f" origin=",.5" offset="0,.63889mm"/>
                </v:rect>
                <v:rect id="Rectangle 8" o:spid="_x0000_s1029" style="position:absolute;left:31897;width:15469;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f+MMA&#10;AADbAAAADwAAAGRycy9kb3ducmV2LnhtbERPTWvCQBC9F/wPywje6kYtIqmr2Bax9FAxlhZvQ3bM&#10;xmZnQ3Y16b93hYK3ebzPmS87W4kLNb50rGA0TEAQ506XXCj42q8fZyB8QNZYOSYFf+Rhueg9zDHV&#10;ruUdXbJQiBjCPkUFJoQ6ldLnhiz6oauJI3d0jcUQYVNI3WAbw20lx0kylRZLjg0Ga3o1lP9mZ6tg&#10;2n58H8zpc/s2m1Qvh7HdZHbzo9Sg362eQQTqwl38737Xcf4T3H6JB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Bf+MMAAADbAAAADwAAAAAAAAAAAAAAAACYAgAAZHJzL2Rv&#10;d25yZXYueG1sUEsFBgAAAAAEAAQA9QAAAIgDAAAAAA==&#10;" fillcolor="#8f4660 [3206]" stroked="f">
                  <v:shadow on="t" color="black" opacity="22937f" origin=",.5" offset="0,.63889mm"/>
                </v:rect>
                <v:rect id="Rectangle 9" o:spid="_x0000_s1030" style="position:absolute;left:47845;width:15470;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LJb8A&#10;AADbAAAADwAAAGRycy9kb3ducmV2LnhtbERPS2sCMRC+F/ofwgjealZBKVvjUotir9pCr0My3Uc3&#10;k2Uzruu/NwXB23x8z1kXo2/VQH2sAxuYzzJQxDa4mksD31/7l1dQUZAdtoHJwJUiFJvnpzXmLlz4&#10;SMNJSpVCOOZooBLpcq2jrchjnIWOOHG/ofcoCfaldj1eUrhv9SLLVtpjzamhwo4+KrJ/p7M3oJtu&#10;sLutla2s2mYZDsefrB6NmU7G9zdQQqM8xHf3p0vzl/D/SzpAb2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cslvwAAANsAAAAPAAAAAAAAAAAAAAAAAJgCAABkcnMvZG93bnJl&#10;di54bWxQSwUGAAAAAAQABAD1AAAAhAMAAAAA&#10;" fillcolor="#ce5969 [3207]" stroked="f">
                  <v:shadow on="t" color="black" opacity="22937f" origin=",.5" offset="0,.63889mm"/>
                </v:rect>
                <v:rect id="Rectangle 10" o:spid="_x0000_s1031" style="position:absolute;left:63794;width:15469;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DTMIA&#10;AADbAAAADwAAAGRycy9kb3ducmV2LnhtbERPTWsCMRC9F/wPYQQvRbN6sLIaRQRLD/ZQ9aC3cTPu&#10;Lm4mSxLj+u9NodDbPN7nLFadaUQk52vLCsajDARxYXXNpYLjYTucgfABWWNjmRQ8ycNq2XtbYK7t&#10;g38o7kMpUgj7HBVUIbS5lL6oyKAf2ZY4cVfrDIYEXSm1w0cKN42cZNlUGqw5NVTY0qai4ra/GwW7&#10;5/ncfq7f7/H67T5mkTbxdKmVGvS79RxEoC78i//cXzrNn8LvL+k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kNMwgAAANsAAAAPAAAAAAAAAAAAAAAAAJgCAABkcnMvZG93&#10;bnJldi54bWxQSwUGAAAAAAQABAD1AAAAhwMAAAAA&#10;" fillcolor="#fe994b [3208]" stroked="f">
                  <v:shadow on="t" color="black" opacity="22937f" origin=",.5" offset="0,.63889mm"/>
                </v:rect>
                <v:rect id="Rectangle 12" o:spid="_x0000_s1032" style="position:absolute;left:79742;width:15470;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43MMA&#10;AADbAAAADwAAAGRycy9kb3ducmV2LnhtbERPS2vCQBC+F/wPywi91Y09WImuUmIs9eBBK1JvQ3aa&#10;Dc3Ohuw2j3/fLQi9zcf3nPV2sLXoqPWVYwXzWQKCuHC64lLB5WP/tAThA7LG2jEpGMnDdjN5WGOq&#10;Xc8n6s6hFDGEfYoKTAhNKqUvDFn0M9cQR+7LtRZDhG0pdYt9DLe1fE6ShbRYcWww2FBmqPg+/1gF&#10;bzju7C03n5dssT/mx8Ph2p9uSj1Oh9cViEBD+Bff3e86zn+Bv1/i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43MMAAADbAAAADwAAAAAAAAAAAAAAAACYAgAAZHJzL2Rv&#10;d25yZXYueG1sUEsFBgAAAAAEAAQA9QAAAIgDAAAAAA==&#10;" fillcolor="#fcc448 [3209]" stroked="f">
                  <v:shadow on="t" color="black" opacity="22937f" origin=",.5" offset="0,.63889mm"/>
                </v:rect>
              </v:group>
            </w:pict>
          </mc:Fallback>
        </mc:AlternateContent>
      </w:r>
      <w:r w:rsidRPr="002A4815">
        <w:rPr>
          <w:rFonts w:eastAsia="Times New Roman"/>
          <w:bCs/>
          <w:noProof/>
          <w:color w:val="000000"/>
          <w:sz w:val="36"/>
          <w:szCs w:val="28"/>
          <w:lang w:val="nb-NO" w:eastAsia="nb-NO"/>
        </w:rPr>
        <w:drawing>
          <wp:anchor distT="0" distB="0" distL="114300" distR="114300" simplePos="0" relativeHeight="251652096" behindDoc="0" locked="0" layoutInCell="1" allowOverlap="1" wp14:anchorId="0570ABF0" wp14:editId="11F40B98">
            <wp:simplePos x="0" y="0"/>
            <wp:positionH relativeFrom="column">
              <wp:posOffset>-1118870</wp:posOffset>
            </wp:positionH>
            <wp:positionV relativeFrom="paragraph">
              <wp:posOffset>290195</wp:posOffset>
            </wp:positionV>
            <wp:extent cx="7562215" cy="3238500"/>
            <wp:effectExtent l="0" t="0" r="635" b="0"/>
            <wp:wrapTight wrapText="bothSides">
              <wp:wrapPolygon edited="0">
                <wp:start x="0" y="0"/>
                <wp:lineTo x="0" y="21473"/>
                <wp:lineTo x="21547" y="21473"/>
                <wp:lineTo x="21547" y="0"/>
                <wp:lineTo x="0" y="0"/>
              </wp:wrapPolygon>
            </wp:wrapTight>
            <wp:docPr id="7" name="Plassholder for bild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ssholder for bilde 6"/>
                    <pic:cNvPicPr>
                      <a:picLocks noGrp="1"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7562215" cy="32385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EC2D73" w14:textId="148956B9" w:rsidR="00693C57" w:rsidRPr="002A4815" w:rsidRDefault="00693C57" w:rsidP="001B20A2">
      <w:pPr>
        <w:jc w:val="center"/>
      </w:pPr>
    </w:p>
    <w:p w14:paraId="13986ACC" w14:textId="17241AAF" w:rsidR="00DE29BB" w:rsidRPr="002A4815" w:rsidRDefault="00B57967" w:rsidP="00400102">
      <w:pPr>
        <w:rPr>
          <w:rFonts w:eastAsia="Times New Roman"/>
        </w:rPr>
      </w:pPr>
      <w:bookmarkStart w:id="0" w:name="_Toc311199080"/>
      <w:r w:rsidRPr="002A4815">
        <w:rPr>
          <w:rFonts w:eastAsia="Times New Roman"/>
          <w:noProof/>
          <w:lang w:val="nb-NO" w:eastAsia="nb-NO"/>
        </w:rPr>
        <w:drawing>
          <wp:anchor distT="0" distB="0" distL="114300" distR="114300" simplePos="0" relativeHeight="251687936" behindDoc="0" locked="0" layoutInCell="1" allowOverlap="1" wp14:anchorId="0BF9F2AF" wp14:editId="29EFDFE5">
            <wp:simplePos x="0" y="0"/>
            <wp:positionH relativeFrom="column">
              <wp:posOffset>3136900</wp:posOffset>
            </wp:positionH>
            <wp:positionV relativeFrom="paragraph">
              <wp:posOffset>2313940</wp:posOffset>
            </wp:positionV>
            <wp:extent cx="1656080" cy="625475"/>
            <wp:effectExtent l="0" t="0" r="1270" b="3175"/>
            <wp:wrapNone/>
            <wp:docPr id="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1656080" cy="625475"/>
                    </a:xfrm>
                    <a:prstGeom prst="rect">
                      <a:avLst/>
                    </a:prstGeom>
                  </pic:spPr>
                </pic:pic>
              </a:graphicData>
            </a:graphic>
            <wp14:sizeRelH relativeFrom="margin">
              <wp14:pctWidth>0</wp14:pctWidth>
            </wp14:sizeRelH>
            <wp14:sizeRelV relativeFrom="margin">
              <wp14:pctHeight>0</wp14:pctHeight>
            </wp14:sizeRelV>
          </wp:anchor>
        </w:drawing>
      </w:r>
      <w:r w:rsidRPr="002A4815">
        <w:rPr>
          <w:rFonts w:eastAsia="Times New Roman"/>
          <w:noProof/>
          <w:lang w:val="nb-NO" w:eastAsia="nb-NO"/>
        </w:rPr>
        <w:drawing>
          <wp:anchor distT="0" distB="0" distL="114300" distR="114300" simplePos="0" relativeHeight="251723776" behindDoc="0" locked="0" layoutInCell="1" allowOverlap="1" wp14:anchorId="3D1BB5F4" wp14:editId="5CAE689B">
            <wp:simplePos x="0" y="0"/>
            <wp:positionH relativeFrom="column">
              <wp:posOffset>1054545</wp:posOffset>
            </wp:positionH>
            <wp:positionV relativeFrom="paragraph">
              <wp:posOffset>2379345</wp:posOffset>
            </wp:positionV>
            <wp:extent cx="1644015" cy="560070"/>
            <wp:effectExtent l="0" t="0" r="0" b="0"/>
            <wp:wrapNone/>
            <wp:docPr id="23" name="Picture 2" descr="C:\Users\Rob\AppData\Local\Microsoft\Windows Live Mail\WLMDSS.tmp\WLME3B5.tmp\2014 Wyc Norwa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C:\Users\Rob\AppData\Local\Microsoft\Windows Live Mail\WLMDSS.tmp\WLME3B5.tmp\2014 Wyc NorwaY logo.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44015" cy="560070"/>
                    </a:xfrm>
                    <a:prstGeom prst="rect">
                      <a:avLst/>
                    </a:prstGeom>
                    <a:noFill/>
                    <a:extLst/>
                  </pic:spPr>
                </pic:pic>
              </a:graphicData>
            </a:graphic>
            <wp14:sizeRelH relativeFrom="margin">
              <wp14:pctWidth>0</wp14:pctWidth>
            </wp14:sizeRelH>
            <wp14:sizeRelV relativeFrom="margin">
              <wp14:pctHeight>0</wp14:pctHeight>
            </wp14:sizeRelV>
          </wp:anchor>
        </w:drawing>
      </w:r>
      <w:r w:rsidR="00FE013E" w:rsidRPr="002A4815">
        <w:rPr>
          <w:rFonts w:eastAsia="Times New Roman"/>
        </w:rPr>
        <w:br w:type="page"/>
      </w:r>
    </w:p>
    <w:bookmarkEnd w:id="0"/>
    <w:p w14:paraId="0969C608" w14:textId="77777777" w:rsidR="00B868A9" w:rsidRDefault="001B20A2" w:rsidP="00207D58">
      <w:pPr>
        <w:pStyle w:val="Overskrift4"/>
      </w:pPr>
      <w:r w:rsidRPr="002A4815">
        <w:rPr>
          <w:rStyle w:val="Overskrift1Tegn"/>
          <w:b/>
          <w:lang w:val="es-ES"/>
        </w:rPr>
        <w:lastRenderedPageBreak/>
        <w:t xml:space="preserve">Consejo para </w:t>
      </w:r>
      <w:r w:rsidR="00886F97" w:rsidRPr="002A4815">
        <w:rPr>
          <w:rStyle w:val="Overskrift1Tegn"/>
          <w:b/>
          <w:lang w:val="es-ES"/>
        </w:rPr>
        <w:t>los organizadores e instructores</w:t>
      </w:r>
      <w:r w:rsidR="007B157C" w:rsidRPr="002A4815">
        <w:rPr>
          <w:rStyle w:val="Overskrift1Tegn"/>
          <w:b/>
          <w:lang w:val="es-ES"/>
        </w:rPr>
        <w:br/>
      </w:r>
    </w:p>
    <w:p w14:paraId="67067758" w14:textId="39DEC805" w:rsidR="007B157C" w:rsidRPr="002A4815" w:rsidRDefault="001B20A2" w:rsidP="00207D58">
      <w:pPr>
        <w:pStyle w:val="Overskrift4"/>
        <w:rPr>
          <w:rFonts w:cs="Times New Roman"/>
          <w:b w:val="0"/>
        </w:rPr>
      </w:pPr>
      <w:r w:rsidRPr="002A4815">
        <w:t>Preparación</w:t>
      </w:r>
    </w:p>
    <w:p w14:paraId="7E1D63F9" w14:textId="1AA7D0EA" w:rsidR="007B157C" w:rsidRPr="002A4815" w:rsidRDefault="00207D58" w:rsidP="007B157C">
      <w:r w:rsidRPr="002A4815">
        <w:t>L</w:t>
      </w:r>
      <w:r w:rsidR="001B20A2" w:rsidRPr="002A4815">
        <w:t>eer todo el manual y ver l</w:t>
      </w:r>
      <w:r w:rsidR="00886F97" w:rsidRPr="002A4815">
        <w:t>as diapositivas antes de imparti</w:t>
      </w:r>
      <w:r w:rsidR="001B20A2" w:rsidRPr="002A4815">
        <w:t>r el curso. Si no se tiene una comprensión cabal de la estructura de est</w:t>
      </w:r>
      <w:r w:rsidR="00886F97" w:rsidRPr="002A4815">
        <w:t>e curso, pueden encontrarse con</w:t>
      </w:r>
      <w:r w:rsidR="001B20A2" w:rsidRPr="002A4815">
        <w:t xml:space="preserve"> problemas</w:t>
      </w:r>
      <w:r w:rsidR="007B157C" w:rsidRPr="002A4815">
        <w:t>.</w:t>
      </w:r>
    </w:p>
    <w:p w14:paraId="48915512" w14:textId="33012D12" w:rsidR="007B157C" w:rsidRPr="002A4815" w:rsidRDefault="00886F97" w:rsidP="007B157C">
      <w:pPr>
        <w:pStyle w:val="Overskrift4"/>
        <w:rPr>
          <w:rFonts w:cs="Times New Roman"/>
        </w:rPr>
      </w:pPr>
      <w:r w:rsidRPr="002A4815">
        <w:t>Grupos grandes o grupos pequeños</w:t>
      </w:r>
    </w:p>
    <w:p w14:paraId="0A797912" w14:textId="5BDDD21D" w:rsidR="007B157C" w:rsidRPr="002A4815" w:rsidRDefault="008866AA" w:rsidP="007B157C">
      <w:pPr>
        <w:spacing w:line="300" w:lineRule="atLeast"/>
        <w:rPr>
          <w:rFonts w:eastAsia="Calibri"/>
        </w:rPr>
      </w:pPr>
      <w:r>
        <w:rPr>
          <w:rFonts w:eastAsia="Calibri"/>
        </w:rPr>
        <w:t>Si el grupo es grande, dividirlo  en varios grupos</w:t>
      </w:r>
      <w:r w:rsidR="00886F97" w:rsidRPr="002A4815">
        <w:rPr>
          <w:rFonts w:eastAsia="Calibri"/>
        </w:rPr>
        <w:t xml:space="preserve"> </w:t>
      </w:r>
      <w:r>
        <w:rPr>
          <w:rFonts w:eastAsia="Calibri"/>
        </w:rPr>
        <w:t xml:space="preserve">pequeños </w:t>
      </w:r>
      <w:r w:rsidR="00886F97" w:rsidRPr="002A4815">
        <w:rPr>
          <w:rFonts w:eastAsia="Calibri"/>
        </w:rPr>
        <w:t>de 6 a 8 personas</w:t>
      </w:r>
      <w:r w:rsidR="007B157C" w:rsidRPr="002A4815">
        <w:rPr>
          <w:rFonts w:eastAsia="Calibri"/>
        </w:rPr>
        <w:t xml:space="preserve">. </w:t>
      </w:r>
      <w:r w:rsidR="00886F97" w:rsidRPr="002A4815">
        <w:rPr>
          <w:rFonts w:eastAsia="Calibri"/>
        </w:rPr>
        <w:t>Esto da</w:t>
      </w:r>
      <w:r>
        <w:rPr>
          <w:rFonts w:eastAsia="Calibri"/>
        </w:rPr>
        <w:t xml:space="preserve"> la opción de trabajar con </w:t>
      </w:r>
      <w:r w:rsidR="00886F97" w:rsidRPr="002A4815">
        <w:rPr>
          <w:rFonts w:eastAsia="Calibri"/>
        </w:rPr>
        <w:t xml:space="preserve">el grupo </w:t>
      </w:r>
      <w:r>
        <w:rPr>
          <w:rFonts w:eastAsia="Calibri"/>
        </w:rPr>
        <w:t xml:space="preserve">entero o con los </w:t>
      </w:r>
      <w:r w:rsidR="00886F97" w:rsidRPr="002A4815">
        <w:rPr>
          <w:rFonts w:eastAsia="Calibri"/>
        </w:rPr>
        <w:t>grupos pequeños</w:t>
      </w:r>
      <w:r w:rsidR="007B157C" w:rsidRPr="002A4815">
        <w:rPr>
          <w:rFonts w:eastAsia="Calibri"/>
        </w:rPr>
        <w:t>.</w:t>
      </w:r>
    </w:p>
    <w:p w14:paraId="71265FBC" w14:textId="7F170FEE" w:rsidR="007B157C" w:rsidRPr="002A4815" w:rsidRDefault="00886F97" w:rsidP="007B157C">
      <w:pPr>
        <w:pStyle w:val="Overskrift4"/>
      </w:pPr>
      <w:r w:rsidRPr="002A4815">
        <w:t>Estructura del curso</w:t>
      </w:r>
    </w:p>
    <w:p w14:paraId="683391FA" w14:textId="37D25FC3" w:rsidR="007B157C" w:rsidRDefault="00886F97" w:rsidP="007B157C">
      <w:pPr>
        <w:spacing w:line="300" w:lineRule="atLeast"/>
        <w:rPr>
          <w:rFonts w:eastAsia="Calibri"/>
        </w:rPr>
      </w:pPr>
      <w:r w:rsidRPr="002A4815">
        <w:rPr>
          <w:rFonts w:eastAsia="Calibri"/>
        </w:rPr>
        <w:t>Este curso se divide en cuatro secciones</w:t>
      </w:r>
      <w:r w:rsidR="007B157C" w:rsidRPr="002A4815">
        <w:rPr>
          <w:rFonts w:eastAsia="Calibri"/>
        </w:rPr>
        <w:t>,</w:t>
      </w:r>
      <w:r w:rsidR="00207D58" w:rsidRPr="002A4815">
        <w:rPr>
          <w:rFonts w:eastAsia="Calibri"/>
        </w:rPr>
        <w:t xml:space="preserve"> </w:t>
      </w:r>
      <w:r w:rsidR="00D11153">
        <w:rPr>
          <w:rFonts w:eastAsia="Calibri"/>
        </w:rPr>
        <w:t xml:space="preserve">se debe </w:t>
      </w:r>
      <w:r w:rsidR="00207D58" w:rsidRPr="002A4815">
        <w:rPr>
          <w:rFonts w:eastAsia="Calibri"/>
        </w:rPr>
        <w:t xml:space="preserve">intentar </w:t>
      </w:r>
      <w:r w:rsidR="008033C3" w:rsidRPr="002A4815">
        <w:rPr>
          <w:rFonts w:eastAsia="Calibri"/>
        </w:rPr>
        <w:t xml:space="preserve">cubrir una sección </w:t>
      </w:r>
      <w:r w:rsidRPr="002A4815">
        <w:rPr>
          <w:rFonts w:eastAsia="Calibri"/>
        </w:rPr>
        <w:t xml:space="preserve">en dos </w:t>
      </w:r>
      <w:r w:rsidR="00207D58" w:rsidRPr="002A4815">
        <w:rPr>
          <w:rFonts w:eastAsia="Calibri"/>
        </w:rPr>
        <w:t>días</w:t>
      </w:r>
      <w:r w:rsidR="007B157C" w:rsidRPr="002A4815">
        <w:rPr>
          <w:rFonts w:eastAsia="Calibri"/>
        </w:rPr>
        <w:t xml:space="preserve">; </w:t>
      </w:r>
      <w:r w:rsidRPr="002A4815">
        <w:rPr>
          <w:rFonts w:eastAsia="Calibri"/>
        </w:rPr>
        <w:t>de todas maneras</w:t>
      </w:r>
      <w:r w:rsidR="007B157C" w:rsidRPr="002A4815">
        <w:rPr>
          <w:rFonts w:eastAsia="Calibri"/>
        </w:rPr>
        <w:t>,</w:t>
      </w:r>
      <w:r w:rsidRPr="002A4815">
        <w:rPr>
          <w:rFonts w:eastAsia="Calibri"/>
        </w:rPr>
        <w:t xml:space="preserve"> el instructor</w:t>
      </w:r>
      <w:r w:rsidR="007B157C" w:rsidRPr="002A4815">
        <w:rPr>
          <w:rFonts w:eastAsia="Calibri"/>
        </w:rPr>
        <w:t xml:space="preserve"> </w:t>
      </w:r>
      <w:r w:rsidRPr="002A4815">
        <w:rPr>
          <w:rFonts w:eastAsia="Calibri"/>
        </w:rPr>
        <w:t xml:space="preserve"> y los participantes pueden limitar o extender el curso de acuerdo a las necesidades del grupo y a las restricciones de tiempo.</w:t>
      </w:r>
    </w:p>
    <w:p w14:paraId="1CB08D84" w14:textId="77777777" w:rsidR="00D11153" w:rsidRPr="002A4815" w:rsidRDefault="00D11153" w:rsidP="007B157C">
      <w:pPr>
        <w:spacing w:line="300" w:lineRule="atLeast"/>
        <w:rPr>
          <w:rFonts w:eastAsia="Calibri"/>
        </w:rPr>
      </w:pPr>
    </w:p>
    <w:p w14:paraId="1D740634" w14:textId="097F5108" w:rsidR="007B157C" w:rsidRPr="002A4815" w:rsidRDefault="00E448F0" w:rsidP="007B157C">
      <w:pPr>
        <w:numPr>
          <w:ilvl w:val="0"/>
          <w:numId w:val="1"/>
        </w:numPr>
        <w:spacing w:line="300" w:lineRule="atLeast"/>
        <w:contextualSpacing/>
        <w:rPr>
          <w:rFonts w:eastAsia="Calibri"/>
        </w:rPr>
      </w:pPr>
      <w:r w:rsidRPr="002A4815">
        <w:rPr>
          <w:rFonts w:eastAsia="Calibri"/>
        </w:rPr>
        <w:t>El objeti</w:t>
      </w:r>
      <w:r w:rsidR="005F616B" w:rsidRPr="002A4815">
        <w:rPr>
          <w:rFonts w:eastAsia="Calibri"/>
        </w:rPr>
        <w:t>vo de la parte uno es genera</w:t>
      </w:r>
      <w:r w:rsidR="00D11153">
        <w:rPr>
          <w:rFonts w:eastAsia="Calibri"/>
        </w:rPr>
        <w:t>r</w:t>
      </w:r>
      <w:r w:rsidRPr="002A4815">
        <w:rPr>
          <w:rFonts w:eastAsia="Calibri"/>
        </w:rPr>
        <w:t xml:space="preserve"> atención</w:t>
      </w:r>
      <w:r w:rsidR="00D11153">
        <w:rPr>
          <w:rFonts w:eastAsia="Calibri"/>
        </w:rPr>
        <w:t xml:space="preserve"> </w:t>
      </w:r>
      <w:r w:rsidR="005F616B" w:rsidRPr="002A4815">
        <w:rPr>
          <w:rFonts w:eastAsia="Calibri"/>
        </w:rPr>
        <w:t xml:space="preserve">hacia </w:t>
      </w:r>
      <w:r w:rsidR="008033C3" w:rsidRPr="002A4815">
        <w:rPr>
          <w:rFonts w:eastAsia="Calibri"/>
        </w:rPr>
        <w:t>el tema</w:t>
      </w:r>
      <w:r w:rsidR="007B157C" w:rsidRPr="002A4815">
        <w:rPr>
          <w:rFonts w:eastAsia="Calibri"/>
        </w:rPr>
        <w:t xml:space="preserve">. </w:t>
      </w:r>
      <w:r w:rsidR="005F616B" w:rsidRPr="002A4815">
        <w:rPr>
          <w:rFonts w:eastAsia="Calibri"/>
        </w:rPr>
        <w:t>La participación debe ser</w:t>
      </w:r>
      <w:r w:rsidR="008033C3" w:rsidRPr="002A4815">
        <w:rPr>
          <w:rFonts w:eastAsia="Calibri"/>
        </w:rPr>
        <w:t xml:space="preserve"> abiert</w:t>
      </w:r>
      <w:r w:rsidR="005F616B" w:rsidRPr="002A4815">
        <w:rPr>
          <w:rFonts w:eastAsia="Calibri"/>
        </w:rPr>
        <w:t>a</w:t>
      </w:r>
      <w:r w:rsidR="008033C3" w:rsidRPr="002A4815">
        <w:rPr>
          <w:rFonts w:eastAsia="Calibri"/>
        </w:rPr>
        <w:t xml:space="preserve"> para todos,</w:t>
      </w:r>
      <w:r w:rsidR="005F616B" w:rsidRPr="002A4815">
        <w:rPr>
          <w:rFonts w:eastAsia="Calibri"/>
        </w:rPr>
        <w:t xml:space="preserve"> se d</w:t>
      </w:r>
      <w:r w:rsidR="008033C3" w:rsidRPr="002A4815">
        <w:rPr>
          <w:rFonts w:eastAsia="Calibri"/>
        </w:rPr>
        <w:t>ebe</w:t>
      </w:r>
      <w:r w:rsidR="005F616B" w:rsidRPr="002A4815">
        <w:rPr>
          <w:rFonts w:eastAsia="Calibri"/>
        </w:rPr>
        <w:t xml:space="preserve"> priorizar a</w:t>
      </w:r>
      <w:r w:rsidR="008033C3" w:rsidRPr="002A4815">
        <w:rPr>
          <w:rFonts w:eastAsia="Calibri"/>
        </w:rPr>
        <w:t xml:space="preserve"> la directiva</w:t>
      </w:r>
      <w:r w:rsidR="00207D58" w:rsidRPr="002A4815">
        <w:rPr>
          <w:rFonts w:eastAsia="Calibri"/>
        </w:rPr>
        <w:t xml:space="preserve"> y los líderes; </w:t>
      </w:r>
      <w:r w:rsidR="005F616B" w:rsidRPr="002A4815">
        <w:rPr>
          <w:rFonts w:eastAsia="Calibri"/>
        </w:rPr>
        <w:t>también se debe alentar la</w:t>
      </w:r>
      <w:r w:rsidR="00207D58" w:rsidRPr="002A4815">
        <w:rPr>
          <w:rFonts w:eastAsia="Calibri"/>
        </w:rPr>
        <w:t xml:space="preserve"> participación de cualquier </w:t>
      </w:r>
      <w:r w:rsidR="008033C3" w:rsidRPr="002A4815">
        <w:rPr>
          <w:rFonts w:eastAsia="Calibri"/>
        </w:rPr>
        <w:t>trabajad</w:t>
      </w:r>
      <w:r w:rsidR="00207D58" w:rsidRPr="002A4815">
        <w:rPr>
          <w:rFonts w:eastAsia="Calibri"/>
        </w:rPr>
        <w:t>or</w:t>
      </w:r>
      <w:r w:rsidR="00D11153">
        <w:rPr>
          <w:rFonts w:eastAsia="Calibri"/>
        </w:rPr>
        <w:t>:</w:t>
      </w:r>
      <w:r w:rsidR="008033C3" w:rsidRPr="002A4815">
        <w:rPr>
          <w:rFonts w:eastAsia="Calibri"/>
        </w:rPr>
        <w:t xml:space="preserve"> guardias, choferes, an</w:t>
      </w:r>
      <w:r w:rsidR="00207D58" w:rsidRPr="002A4815">
        <w:rPr>
          <w:rFonts w:eastAsia="Calibri"/>
        </w:rPr>
        <w:t xml:space="preserve">imadores, </w:t>
      </w:r>
      <w:r w:rsidR="008033C3" w:rsidRPr="002A4815">
        <w:rPr>
          <w:rFonts w:eastAsia="Calibri"/>
        </w:rPr>
        <w:t>cocinero, etc.</w:t>
      </w:r>
    </w:p>
    <w:p w14:paraId="071EBF54" w14:textId="6E4CE60F" w:rsidR="007B157C" w:rsidRPr="002A4815" w:rsidRDefault="008033C3" w:rsidP="007B157C">
      <w:pPr>
        <w:numPr>
          <w:ilvl w:val="0"/>
          <w:numId w:val="1"/>
        </w:numPr>
        <w:spacing w:line="300" w:lineRule="atLeast"/>
        <w:contextualSpacing/>
        <w:rPr>
          <w:rFonts w:eastAsia="Calibri"/>
        </w:rPr>
      </w:pPr>
      <w:r w:rsidRPr="002A4815">
        <w:rPr>
          <w:rFonts w:eastAsia="Calibri"/>
        </w:rPr>
        <w:t xml:space="preserve">La parte dos </w:t>
      </w:r>
      <w:r w:rsidR="00D11153">
        <w:rPr>
          <w:rFonts w:eastAsia="Calibri"/>
        </w:rPr>
        <w:t xml:space="preserve">es relativamente corta y </w:t>
      </w:r>
      <w:r w:rsidRPr="002A4815">
        <w:rPr>
          <w:rFonts w:eastAsia="Calibri"/>
        </w:rPr>
        <w:t xml:space="preserve">se refiere a </w:t>
      </w:r>
      <w:r w:rsidR="00D11153">
        <w:rPr>
          <w:rFonts w:eastAsia="Calibri"/>
        </w:rPr>
        <w:t xml:space="preserve">cómo </w:t>
      </w:r>
      <w:r w:rsidRPr="002A4815">
        <w:rPr>
          <w:rFonts w:eastAsia="Calibri"/>
        </w:rPr>
        <w:t>evitar la corrupción</w:t>
      </w:r>
      <w:r w:rsidR="007B157C" w:rsidRPr="002A4815">
        <w:rPr>
          <w:rFonts w:eastAsia="Calibri"/>
        </w:rPr>
        <w:t xml:space="preserve">. </w:t>
      </w:r>
    </w:p>
    <w:p w14:paraId="419EA31A" w14:textId="4277B1F9" w:rsidR="007B157C" w:rsidRPr="002A4815" w:rsidRDefault="005F616B" w:rsidP="007B157C">
      <w:pPr>
        <w:pStyle w:val="Listeavsnitt"/>
        <w:numPr>
          <w:ilvl w:val="0"/>
          <w:numId w:val="1"/>
        </w:numPr>
        <w:spacing w:line="276" w:lineRule="auto"/>
        <w:rPr>
          <w:rFonts w:eastAsia="Calibri"/>
        </w:rPr>
      </w:pPr>
      <w:r w:rsidRPr="002A4815">
        <w:rPr>
          <w:rFonts w:eastAsia="Calibri"/>
        </w:rPr>
        <w:t>La p</w:t>
      </w:r>
      <w:r w:rsidR="007B157C" w:rsidRPr="002A4815">
        <w:rPr>
          <w:rFonts w:eastAsia="Calibri"/>
        </w:rPr>
        <w:t>art</w:t>
      </w:r>
      <w:r w:rsidR="00046C9B">
        <w:rPr>
          <w:rFonts w:eastAsia="Calibri"/>
        </w:rPr>
        <w:t>e tres trata sobre</w:t>
      </w:r>
      <w:r w:rsidRPr="002A4815">
        <w:rPr>
          <w:rFonts w:eastAsia="Calibri"/>
        </w:rPr>
        <w:t xml:space="preserve"> acciones individuales contra la corrupción</w:t>
      </w:r>
      <w:r w:rsidR="007B157C" w:rsidRPr="002A4815">
        <w:rPr>
          <w:rFonts w:eastAsia="Calibri"/>
        </w:rPr>
        <w:t xml:space="preserve">. </w:t>
      </w:r>
      <w:r w:rsidRPr="002A4815">
        <w:rPr>
          <w:rFonts w:eastAsia="Calibri"/>
        </w:rPr>
        <w:t>En principio, esta parte es para todos, pero si se tienen suficientes instructores, un grupo p</w:t>
      </w:r>
      <w:r w:rsidR="00046C9B">
        <w:rPr>
          <w:rFonts w:eastAsia="Calibri"/>
        </w:rPr>
        <w:t>uede llevar</w:t>
      </w:r>
      <w:r w:rsidR="00D11153">
        <w:rPr>
          <w:rFonts w:eastAsia="Calibri"/>
        </w:rPr>
        <w:t xml:space="preserve"> la parte tres y </w:t>
      </w:r>
      <w:r w:rsidRPr="002A4815">
        <w:rPr>
          <w:rFonts w:eastAsia="Calibri"/>
        </w:rPr>
        <w:t>otro grupo la parte cuatro</w:t>
      </w:r>
      <w:r w:rsidR="007B157C" w:rsidRPr="002A4815">
        <w:rPr>
          <w:rFonts w:eastAsia="Calibri"/>
        </w:rPr>
        <w:t xml:space="preserve">. </w:t>
      </w:r>
      <w:r w:rsidRPr="002A4815">
        <w:rPr>
          <w:rFonts w:eastAsia="Calibri"/>
        </w:rPr>
        <w:t>En a</w:t>
      </w:r>
      <w:r w:rsidR="00046C9B">
        <w:rPr>
          <w:rFonts w:eastAsia="Calibri"/>
        </w:rPr>
        <w:t>lgunas ocasio</w:t>
      </w:r>
      <w:r w:rsidR="00AE3886" w:rsidRPr="002A4815">
        <w:rPr>
          <w:rFonts w:eastAsia="Calibri"/>
        </w:rPr>
        <w:t>nes, puede ser po</w:t>
      </w:r>
      <w:r w:rsidR="00046C9B">
        <w:rPr>
          <w:rFonts w:eastAsia="Calibri"/>
        </w:rPr>
        <w:t>sible dar</w:t>
      </w:r>
      <w:r w:rsidRPr="002A4815">
        <w:rPr>
          <w:rFonts w:eastAsia="Calibri"/>
        </w:rPr>
        <w:t xml:space="preserve"> la parte tres</w:t>
      </w:r>
      <w:r w:rsidR="00AE3886" w:rsidRPr="002A4815">
        <w:rPr>
          <w:rFonts w:eastAsia="Calibri"/>
        </w:rPr>
        <w:t xml:space="preserve"> y/o la cuatro en forma separada del resto de</w:t>
      </w:r>
      <w:r w:rsidR="00046C9B">
        <w:rPr>
          <w:rFonts w:eastAsia="Calibri"/>
        </w:rPr>
        <w:t xml:space="preserve">l curso, por ejemplo si hubieran </w:t>
      </w:r>
      <w:r w:rsidR="00AE3886" w:rsidRPr="002A4815">
        <w:rPr>
          <w:rFonts w:eastAsia="Calibri"/>
        </w:rPr>
        <w:t>grupos que ya han recibido las versiones anteriores del Curso de Anti-corrupción</w:t>
      </w:r>
      <w:r w:rsidR="007B157C" w:rsidRPr="002A4815">
        <w:rPr>
          <w:rFonts w:eastAsia="Calibri"/>
        </w:rPr>
        <w:t xml:space="preserve">. </w:t>
      </w:r>
    </w:p>
    <w:p w14:paraId="7DE3EF03" w14:textId="5BFF2C4C" w:rsidR="007B157C" w:rsidRPr="002A4815" w:rsidRDefault="00046C9B" w:rsidP="007B157C">
      <w:pPr>
        <w:numPr>
          <w:ilvl w:val="0"/>
          <w:numId w:val="1"/>
        </w:numPr>
        <w:spacing w:line="300" w:lineRule="atLeast"/>
        <w:contextualSpacing/>
        <w:rPr>
          <w:rFonts w:eastAsia="Calibri"/>
        </w:rPr>
      </w:pPr>
      <w:r>
        <w:rPr>
          <w:rFonts w:eastAsia="Calibri"/>
        </w:rPr>
        <w:t>La parte cuatro trata de normas</w:t>
      </w:r>
      <w:r w:rsidR="00AE3886" w:rsidRPr="002A4815">
        <w:rPr>
          <w:rFonts w:eastAsia="Calibri"/>
        </w:rPr>
        <w:t xml:space="preserve"> y procedimientos</w:t>
      </w:r>
      <w:r w:rsidR="007B157C" w:rsidRPr="002A4815">
        <w:rPr>
          <w:rFonts w:eastAsia="Calibri"/>
        </w:rPr>
        <w:t xml:space="preserve">. </w:t>
      </w:r>
      <w:r w:rsidR="00AE3886" w:rsidRPr="002A4815">
        <w:rPr>
          <w:rFonts w:eastAsia="Calibri"/>
        </w:rPr>
        <w:t>Es la</w:t>
      </w:r>
      <w:r>
        <w:rPr>
          <w:rFonts w:eastAsia="Calibri"/>
        </w:rPr>
        <w:t xml:space="preserve"> parte específica para gente en el nivel de</w:t>
      </w:r>
      <w:r w:rsidR="00AE3886" w:rsidRPr="002A4815">
        <w:rPr>
          <w:rFonts w:eastAsia="Calibri"/>
        </w:rPr>
        <w:t xml:space="preserve"> liderazgo</w:t>
      </w:r>
      <w:r>
        <w:rPr>
          <w:rFonts w:eastAsia="Calibri"/>
        </w:rPr>
        <w:t>,</w:t>
      </w:r>
      <w:r w:rsidR="00AE3886" w:rsidRPr="002A4815">
        <w:rPr>
          <w:rFonts w:eastAsia="Calibri"/>
        </w:rPr>
        <w:t xml:space="preserve"> tal como los miembros de la directiva, jefes de departamentos y equipo de líderes</w:t>
      </w:r>
      <w:r w:rsidR="007B157C" w:rsidRPr="002A4815">
        <w:rPr>
          <w:rFonts w:eastAsia="Calibri"/>
        </w:rPr>
        <w:t>.</w:t>
      </w:r>
    </w:p>
    <w:p w14:paraId="5F6DB1DF" w14:textId="1E2842C0" w:rsidR="007B157C" w:rsidRPr="002A4815" w:rsidRDefault="00AE3886" w:rsidP="007B157C">
      <w:pPr>
        <w:pStyle w:val="Overskrift4"/>
      </w:pPr>
      <w:r w:rsidRPr="002A4815">
        <w:t>Uso de los Estudios de Casos</w:t>
      </w:r>
    </w:p>
    <w:p w14:paraId="0E4D8F3B" w14:textId="71CED419" w:rsidR="007B157C" w:rsidRPr="002A4815" w:rsidRDefault="00AE3886" w:rsidP="007B157C">
      <w:pPr>
        <w:spacing w:line="300" w:lineRule="atLeast"/>
        <w:contextualSpacing/>
        <w:rPr>
          <w:rFonts w:eastAsia="Calibri"/>
        </w:rPr>
      </w:pPr>
      <w:r w:rsidRPr="002A4815">
        <w:rPr>
          <w:rFonts w:eastAsia="Calibri"/>
        </w:rPr>
        <w:t>Cuando se utiliza</w:t>
      </w:r>
      <w:r w:rsidR="00046C9B">
        <w:rPr>
          <w:rFonts w:eastAsia="Calibri"/>
        </w:rPr>
        <w:t>n</w:t>
      </w:r>
      <w:r w:rsidRPr="002A4815">
        <w:rPr>
          <w:rFonts w:eastAsia="Calibri"/>
        </w:rPr>
        <w:t xml:space="preserve"> los Estudios de Casos en pequeños grupos, el propósito principal es generar una mejor comprensión sobre la corrupción y su prevención.</w:t>
      </w:r>
      <w:r w:rsidR="00207D58" w:rsidRPr="002A4815">
        <w:rPr>
          <w:rFonts w:eastAsia="Calibri"/>
        </w:rPr>
        <w:t xml:space="preserve"> </w:t>
      </w:r>
      <w:r w:rsidR="00986DC3" w:rsidRPr="002A4815">
        <w:rPr>
          <w:rFonts w:eastAsia="Calibri"/>
        </w:rPr>
        <w:t xml:space="preserve">Opcionalmente, se puede discutir y comparar los resultados de las discusiones en reuniones plenarias. Abstenerse de compartir opiniones propias porque esto </w:t>
      </w:r>
      <w:r w:rsidR="0011153C">
        <w:rPr>
          <w:rFonts w:eastAsia="Calibri"/>
        </w:rPr>
        <w:t xml:space="preserve">sólo </w:t>
      </w:r>
      <w:r w:rsidR="00986DC3" w:rsidRPr="002A4815">
        <w:rPr>
          <w:rFonts w:eastAsia="Calibri"/>
        </w:rPr>
        <w:t>desalienta a los participantes de expresar sus propias ideas</w:t>
      </w:r>
      <w:r w:rsidR="007B157C" w:rsidRPr="002A4815">
        <w:rPr>
          <w:rFonts w:eastAsia="Calibri"/>
        </w:rPr>
        <w:t>.</w:t>
      </w:r>
    </w:p>
    <w:p w14:paraId="507C8E65" w14:textId="780F417F" w:rsidR="007B157C" w:rsidRPr="002A4815" w:rsidRDefault="00986DC3" w:rsidP="007B157C">
      <w:pPr>
        <w:pStyle w:val="Overskrift4"/>
      </w:pPr>
      <w:r w:rsidRPr="002A4815">
        <w:t>Recoger los resultados</w:t>
      </w:r>
    </w:p>
    <w:p w14:paraId="556F88DD" w14:textId="3D7556F3" w:rsidR="007B157C" w:rsidRPr="002A4815" w:rsidRDefault="00986DC3" w:rsidP="007B157C">
      <w:pPr>
        <w:spacing w:line="300" w:lineRule="atLeast"/>
        <w:rPr>
          <w:rFonts w:eastAsia="Calibri"/>
        </w:rPr>
      </w:pPr>
      <w:r w:rsidRPr="002A4815">
        <w:rPr>
          <w:rFonts w:eastAsia="Calibri"/>
        </w:rPr>
        <w:t>Para discusiones en grupos grand</w:t>
      </w:r>
      <w:r w:rsidR="000064F4" w:rsidRPr="002A4815">
        <w:rPr>
          <w:rFonts w:eastAsia="Calibri"/>
        </w:rPr>
        <w:t xml:space="preserve">es, alguien </w:t>
      </w:r>
      <w:r w:rsidR="002A4815" w:rsidRPr="002A4815">
        <w:rPr>
          <w:rFonts w:eastAsia="Calibri"/>
        </w:rPr>
        <w:t>tendrá</w:t>
      </w:r>
      <w:r w:rsidRPr="002A4815">
        <w:rPr>
          <w:rFonts w:eastAsia="Calibri"/>
        </w:rPr>
        <w:t xml:space="preserve"> que </w:t>
      </w:r>
      <w:r w:rsidR="000064F4" w:rsidRPr="002A4815">
        <w:rPr>
          <w:rFonts w:eastAsia="Calibri"/>
        </w:rPr>
        <w:t>ir tomando notas de  las conclusiones</w:t>
      </w:r>
      <w:r w:rsidRPr="002A4815">
        <w:rPr>
          <w:rFonts w:eastAsia="Calibri"/>
        </w:rPr>
        <w:t xml:space="preserve"> en una p</w:t>
      </w:r>
      <w:r w:rsidR="00F8566C" w:rsidRPr="002A4815">
        <w:rPr>
          <w:rFonts w:eastAsia="Calibri"/>
        </w:rPr>
        <w:t>izarra o rotafolio</w:t>
      </w:r>
      <w:r w:rsidRPr="002A4815">
        <w:rPr>
          <w:rFonts w:eastAsia="Calibri"/>
        </w:rPr>
        <w:t xml:space="preserve"> mientras </w:t>
      </w:r>
      <w:r w:rsidR="002A4815" w:rsidRPr="002A4815">
        <w:rPr>
          <w:rFonts w:eastAsia="Calibri"/>
        </w:rPr>
        <w:t>tú</w:t>
      </w:r>
      <w:r w:rsidRPr="002A4815">
        <w:rPr>
          <w:rFonts w:eastAsia="Calibri"/>
        </w:rPr>
        <w:t xml:space="preserve"> es</w:t>
      </w:r>
      <w:r w:rsidR="0064323C">
        <w:rPr>
          <w:rFonts w:eastAsia="Calibri"/>
        </w:rPr>
        <w:t>té</w:t>
      </w:r>
      <w:r w:rsidRPr="002A4815">
        <w:rPr>
          <w:rFonts w:eastAsia="Calibri"/>
        </w:rPr>
        <w:t xml:space="preserve">s concentrado en el grupo. </w:t>
      </w:r>
      <w:r w:rsidR="000064F4" w:rsidRPr="002A4815">
        <w:rPr>
          <w:rFonts w:eastAsia="Calibri"/>
        </w:rPr>
        <w:t xml:space="preserve">Esto permitirá a los participantes retomar el hilo de las discusiones y ver </w:t>
      </w:r>
      <w:r w:rsidR="0011153C">
        <w:rPr>
          <w:rFonts w:eastAsia="Calibri"/>
        </w:rPr>
        <w:t>las decisiones potenciales obteni</w:t>
      </w:r>
      <w:r w:rsidR="000064F4" w:rsidRPr="002A4815">
        <w:rPr>
          <w:rFonts w:eastAsia="Calibri"/>
        </w:rPr>
        <w:t>das como resultado de este curso.  Estas notas puede</w:t>
      </w:r>
      <w:r w:rsidR="002A4815">
        <w:rPr>
          <w:rFonts w:eastAsia="Calibri"/>
        </w:rPr>
        <w:t>n</w:t>
      </w:r>
      <w:r w:rsidR="000064F4" w:rsidRPr="002A4815">
        <w:rPr>
          <w:rFonts w:eastAsia="Calibri"/>
        </w:rPr>
        <w:t xml:space="preserve"> </w:t>
      </w:r>
      <w:r w:rsidR="00E24AC9" w:rsidRPr="002A4815">
        <w:rPr>
          <w:rFonts w:eastAsia="Calibri"/>
        </w:rPr>
        <w:t>servi</w:t>
      </w:r>
      <w:r w:rsidR="000064F4" w:rsidRPr="002A4815">
        <w:rPr>
          <w:rFonts w:eastAsia="Calibri"/>
        </w:rPr>
        <w:t xml:space="preserve">r de base para cuando la directiva está revisando las </w:t>
      </w:r>
      <w:r w:rsidR="0011153C">
        <w:rPr>
          <w:rFonts w:eastAsia="Calibri"/>
        </w:rPr>
        <w:t>normas</w:t>
      </w:r>
      <w:r w:rsidR="000064F4" w:rsidRPr="002A4815">
        <w:rPr>
          <w:rFonts w:eastAsia="Calibri"/>
        </w:rPr>
        <w:t xml:space="preserve"> y procedimientos.</w:t>
      </w:r>
      <w:r w:rsidR="007B157C" w:rsidRPr="002A4815">
        <w:rPr>
          <w:rFonts w:eastAsia="Calibri"/>
        </w:rPr>
        <w:t xml:space="preserve"> </w:t>
      </w:r>
      <w:r w:rsidR="00E24AC9" w:rsidRPr="002A4815">
        <w:rPr>
          <w:rFonts w:eastAsia="Calibri"/>
        </w:rPr>
        <w:t>Es considerable,</w:t>
      </w:r>
      <w:r w:rsidR="000064F4" w:rsidRPr="002A4815">
        <w:rPr>
          <w:rFonts w:eastAsia="Calibri"/>
        </w:rPr>
        <w:t xml:space="preserve"> tomar una foto de las notas más importantes y luego enviarlas a los participantes.</w:t>
      </w:r>
    </w:p>
    <w:p w14:paraId="32E26DC3" w14:textId="49AC7B0A" w:rsidR="007B157C" w:rsidRPr="002A4815" w:rsidRDefault="00E24AC9" w:rsidP="007B157C">
      <w:pPr>
        <w:pStyle w:val="Overskrift4"/>
      </w:pPr>
      <w:r w:rsidRPr="002A4815">
        <w:lastRenderedPageBreak/>
        <w:t>Tiempo y planificación</w:t>
      </w:r>
    </w:p>
    <w:p w14:paraId="3399A5C3" w14:textId="5AF61DFD" w:rsidR="007B157C" w:rsidRPr="002A4815" w:rsidRDefault="00E24AC9" w:rsidP="007B157C">
      <w:pPr>
        <w:spacing w:line="300" w:lineRule="atLeast"/>
        <w:contextualSpacing/>
        <w:rPr>
          <w:rFonts w:eastAsia="Calibri"/>
        </w:rPr>
      </w:pPr>
      <w:r w:rsidRPr="002A4815">
        <w:rPr>
          <w:rFonts w:eastAsia="Calibri"/>
        </w:rPr>
        <w:t xml:space="preserve">Las actividades a lo largo del curso pueden </w:t>
      </w:r>
      <w:r w:rsidR="0011153C">
        <w:rPr>
          <w:rFonts w:eastAsia="Calibri"/>
        </w:rPr>
        <w:t>ser reducidas</w:t>
      </w:r>
      <w:r w:rsidRPr="002A4815">
        <w:rPr>
          <w:rFonts w:eastAsia="Calibri"/>
        </w:rPr>
        <w:t xml:space="preserve"> o aumentarse</w:t>
      </w:r>
      <w:r w:rsidR="0011153C">
        <w:rPr>
          <w:rFonts w:eastAsia="Calibri"/>
        </w:rPr>
        <w:t>,</w:t>
      </w:r>
      <w:r w:rsidRPr="002A4815">
        <w:rPr>
          <w:rFonts w:eastAsia="Calibri"/>
        </w:rPr>
        <w:t xml:space="preserve"> de</w:t>
      </w:r>
      <w:r w:rsidR="0011153C">
        <w:rPr>
          <w:rFonts w:eastAsia="Calibri"/>
        </w:rPr>
        <w:t xml:space="preserve"> acuerdo a las restricciones de</w:t>
      </w:r>
      <w:r w:rsidRPr="002A4815">
        <w:rPr>
          <w:rFonts w:eastAsia="Calibri"/>
        </w:rPr>
        <w:t xml:space="preserve"> tiempo del curso.</w:t>
      </w:r>
    </w:p>
    <w:p w14:paraId="2878EE1A" w14:textId="7B2462E3" w:rsidR="007B157C" w:rsidRPr="002A4815" w:rsidRDefault="00E24AC9" w:rsidP="007B157C">
      <w:pPr>
        <w:pStyle w:val="Overskrift4"/>
      </w:pPr>
      <w:r w:rsidRPr="002A4815">
        <w:t>Ajuste del curso</w:t>
      </w:r>
    </w:p>
    <w:p w14:paraId="42532121" w14:textId="16B97821" w:rsidR="007B157C" w:rsidRPr="002A4815" w:rsidRDefault="00E24AC9" w:rsidP="007B157C">
      <w:pPr>
        <w:spacing w:line="300" w:lineRule="atLeast"/>
        <w:contextualSpacing/>
        <w:rPr>
          <w:rFonts w:eastAsia="Calibri"/>
        </w:rPr>
      </w:pPr>
      <w:r w:rsidRPr="002A4815">
        <w:rPr>
          <w:rFonts w:eastAsia="Calibri"/>
        </w:rPr>
        <w:t>Organizar un curso relevante para los participantes.</w:t>
      </w:r>
      <w:r w:rsidR="007B157C" w:rsidRPr="002A4815">
        <w:rPr>
          <w:rFonts w:eastAsia="Calibri"/>
        </w:rPr>
        <w:t xml:space="preserve"> </w:t>
      </w:r>
      <w:r w:rsidRPr="002A4815">
        <w:rPr>
          <w:rFonts w:eastAsia="Calibri"/>
        </w:rPr>
        <w:t>Algunos elemen</w:t>
      </w:r>
      <w:r w:rsidR="0011153C">
        <w:rPr>
          <w:rFonts w:eastAsia="Calibri"/>
        </w:rPr>
        <w:t>tos deben ser modificados en el</w:t>
      </w:r>
      <w:r w:rsidRPr="002A4815">
        <w:rPr>
          <w:rFonts w:eastAsia="Calibri"/>
        </w:rPr>
        <w:t xml:space="preserve"> Power Point y en el Manual para adaptarlos a las condiciones locales, como:</w:t>
      </w:r>
      <w:r w:rsidR="007B157C" w:rsidRPr="002A4815">
        <w:rPr>
          <w:rFonts w:eastAsia="Calibri"/>
        </w:rPr>
        <w:t xml:space="preserve"> </w:t>
      </w:r>
    </w:p>
    <w:p w14:paraId="0A2AC5FC" w14:textId="5B5F79DC" w:rsidR="007B157C" w:rsidRPr="002A4815" w:rsidRDefault="007B157C" w:rsidP="007B157C">
      <w:pPr>
        <w:spacing w:line="300" w:lineRule="atLeast"/>
        <w:contextualSpacing/>
        <w:rPr>
          <w:rFonts w:eastAsia="Calibri"/>
        </w:rPr>
      </w:pPr>
      <w:r w:rsidRPr="002A4815">
        <w:rPr>
          <w:rFonts w:eastAsia="Calibri"/>
        </w:rPr>
        <w:t>•</w:t>
      </w:r>
      <w:r w:rsidRPr="002A4815">
        <w:rPr>
          <w:rFonts w:eastAsia="Calibri"/>
        </w:rPr>
        <w:tab/>
      </w:r>
      <w:r w:rsidR="0011153C">
        <w:rPr>
          <w:rFonts w:eastAsia="Calibri"/>
        </w:rPr>
        <w:t>Tipo de m</w:t>
      </w:r>
      <w:r w:rsidR="002A4815" w:rsidRPr="002A4815">
        <w:rPr>
          <w:rFonts w:eastAsia="Calibri"/>
        </w:rPr>
        <w:t>oneda</w:t>
      </w:r>
      <w:r w:rsidRPr="002A4815">
        <w:rPr>
          <w:rFonts w:eastAsia="Calibri"/>
        </w:rPr>
        <w:t xml:space="preserve"> </w:t>
      </w:r>
    </w:p>
    <w:p w14:paraId="25FA039B" w14:textId="1D0C4B69" w:rsidR="007B157C" w:rsidRPr="002A4815" w:rsidRDefault="007B157C" w:rsidP="00E24AC9">
      <w:pPr>
        <w:spacing w:line="300" w:lineRule="atLeast"/>
        <w:ind w:left="705" w:hanging="705"/>
        <w:contextualSpacing/>
        <w:rPr>
          <w:rFonts w:eastAsia="Calibri"/>
        </w:rPr>
      </w:pPr>
      <w:r w:rsidRPr="002A4815">
        <w:rPr>
          <w:rFonts w:eastAsia="Calibri"/>
        </w:rPr>
        <w:t>•</w:t>
      </w:r>
      <w:r w:rsidRPr="002A4815">
        <w:rPr>
          <w:rFonts w:eastAsia="Calibri"/>
        </w:rPr>
        <w:tab/>
      </w:r>
      <w:r w:rsidR="002A4815" w:rsidRPr="002A4815">
        <w:rPr>
          <w:rFonts w:eastAsia="Calibri"/>
        </w:rPr>
        <w:t>Cantidades</w:t>
      </w:r>
      <w:r w:rsidR="0011153C">
        <w:rPr>
          <w:rFonts w:eastAsia="Calibri"/>
        </w:rPr>
        <w:t xml:space="preserve"> acordes a la realidad del país</w:t>
      </w:r>
      <w:r w:rsidR="00E24AC9" w:rsidRPr="002A4815">
        <w:rPr>
          <w:rFonts w:eastAsia="Calibri"/>
        </w:rPr>
        <w:t xml:space="preserve"> (una multa de</w:t>
      </w:r>
      <w:r w:rsidRPr="002A4815">
        <w:rPr>
          <w:rFonts w:eastAsia="Calibri"/>
        </w:rPr>
        <w:t xml:space="preserve"> 100 </w:t>
      </w:r>
      <w:r w:rsidR="0011153C">
        <w:rPr>
          <w:rFonts w:eastAsia="Calibri"/>
        </w:rPr>
        <w:t>D</w:t>
      </w:r>
      <w:r w:rsidR="00E24AC9" w:rsidRPr="002A4815">
        <w:rPr>
          <w:rFonts w:eastAsia="Calibri"/>
        </w:rPr>
        <w:t>ólares Americ</w:t>
      </w:r>
      <w:r w:rsidR="00534724">
        <w:rPr>
          <w:rFonts w:eastAsia="Calibri"/>
        </w:rPr>
        <w:t>anos puede ser una fortuna en el</w:t>
      </w:r>
      <w:r w:rsidR="00E24AC9" w:rsidRPr="002A4815">
        <w:rPr>
          <w:rFonts w:eastAsia="Calibri"/>
        </w:rPr>
        <w:t xml:space="preserve"> país)</w:t>
      </w:r>
      <w:r w:rsidRPr="002A4815">
        <w:rPr>
          <w:rFonts w:eastAsia="Calibri"/>
        </w:rPr>
        <w:t>,</w:t>
      </w:r>
    </w:p>
    <w:p w14:paraId="0369077C" w14:textId="181A1F61" w:rsidR="007B157C" w:rsidRPr="002A4815" w:rsidRDefault="007B157C" w:rsidP="007B157C">
      <w:pPr>
        <w:spacing w:line="300" w:lineRule="atLeast"/>
        <w:contextualSpacing/>
        <w:rPr>
          <w:rFonts w:eastAsia="Calibri"/>
        </w:rPr>
      </w:pPr>
      <w:r w:rsidRPr="002A4815">
        <w:rPr>
          <w:rFonts w:eastAsia="Calibri"/>
        </w:rPr>
        <w:t>•</w:t>
      </w:r>
      <w:r w:rsidRPr="002A4815">
        <w:rPr>
          <w:rFonts w:eastAsia="Calibri"/>
        </w:rPr>
        <w:tab/>
      </w:r>
      <w:r w:rsidR="002A4815" w:rsidRPr="002A4815">
        <w:rPr>
          <w:rFonts w:eastAsia="Calibri"/>
        </w:rPr>
        <w:t>Expresiones</w:t>
      </w:r>
      <w:r w:rsidRPr="002A4815">
        <w:rPr>
          <w:rFonts w:eastAsia="Calibri"/>
        </w:rPr>
        <w:t xml:space="preserve"> </w:t>
      </w:r>
    </w:p>
    <w:p w14:paraId="6F50E008" w14:textId="281F8813" w:rsidR="007B157C" w:rsidRPr="002A4815" w:rsidRDefault="007B157C" w:rsidP="007B157C">
      <w:pPr>
        <w:spacing w:line="300" w:lineRule="atLeast"/>
        <w:contextualSpacing/>
        <w:rPr>
          <w:rFonts w:eastAsia="Calibri"/>
        </w:rPr>
      </w:pPr>
      <w:r w:rsidRPr="002A4815">
        <w:rPr>
          <w:rFonts w:eastAsia="Calibri"/>
        </w:rPr>
        <w:t>•</w:t>
      </w:r>
      <w:r w:rsidRPr="002A4815">
        <w:rPr>
          <w:rFonts w:eastAsia="Calibri"/>
        </w:rPr>
        <w:tab/>
      </w:r>
      <w:r w:rsidR="002A4815" w:rsidRPr="002A4815">
        <w:rPr>
          <w:rFonts w:eastAsia="Calibri"/>
        </w:rPr>
        <w:t>Hábitos</w:t>
      </w:r>
      <w:r w:rsidR="00E24AC9" w:rsidRPr="002A4815">
        <w:rPr>
          <w:rFonts w:eastAsia="Calibri"/>
        </w:rPr>
        <w:t xml:space="preserve"> culturales</w:t>
      </w:r>
      <w:r w:rsidRPr="002A4815">
        <w:rPr>
          <w:rFonts w:eastAsia="Calibri"/>
        </w:rPr>
        <w:t>, etc.</w:t>
      </w:r>
    </w:p>
    <w:p w14:paraId="0CAF97C2" w14:textId="22BBD48B" w:rsidR="007B157C" w:rsidRPr="002A4815" w:rsidRDefault="00E24AC9" w:rsidP="007B157C">
      <w:pPr>
        <w:pStyle w:val="Overskrift4"/>
      </w:pPr>
      <w:r w:rsidRPr="002A4815">
        <w:t>Comprobar la lista</w:t>
      </w:r>
    </w:p>
    <w:p w14:paraId="475DA2E6" w14:textId="6708CF44" w:rsidR="007B157C" w:rsidRPr="002A4815" w:rsidRDefault="0011153C" w:rsidP="007B157C">
      <w:r>
        <w:t>Para</w:t>
      </w:r>
      <w:r w:rsidR="00E24AC9" w:rsidRPr="002A4815">
        <w:t xml:space="preserve"> la preparación del curso se debe pensar en lo siguiente</w:t>
      </w:r>
      <w:r w:rsidR="007B157C" w:rsidRPr="002A4815">
        <w:t>:</w:t>
      </w:r>
    </w:p>
    <w:p w14:paraId="6E3F3EF3" w14:textId="3EF9426F" w:rsidR="007B157C" w:rsidRPr="002A4815" w:rsidRDefault="00E24AC9" w:rsidP="007B157C">
      <w:pPr>
        <w:pStyle w:val="Listeavsnitt"/>
        <w:numPr>
          <w:ilvl w:val="0"/>
          <w:numId w:val="48"/>
        </w:numPr>
      </w:pPr>
      <w:r w:rsidRPr="002A4815">
        <w:t>Se necesita un ambiente donde la gente puede sentarse en grupos de 6 a 8 personas.</w:t>
      </w:r>
    </w:p>
    <w:p w14:paraId="0B5ED19D" w14:textId="1A0DD8DD" w:rsidR="007B157C" w:rsidRPr="002A4815" w:rsidRDefault="00E24AC9" w:rsidP="007B157C">
      <w:pPr>
        <w:pStyle w:val="Listeavsnitt"/>
        <w:numPr>
          <w:ilvl w:val="0"/>
          <w:numId w:val="48"/>
        </w:numPr>
      </w:pPr>
      <w:r w:rsidRPr="002A4815">
        <w:t>Para la presentación</w:t>
      </w:r>
      <w:r w:rsidR="007B157C" w:rsidRPr="002A4815">
        <w:t>:</w:t>
      </w:r>
    </w:p>
    <w:p w14:paraId="4F9C25B6" w14:textId="31E4CEFD" w:rsidR="007B157C" w:rsidRPr="002A4815" w:rsidRDefault="007B157C" w:rsidP="007B157C">
      <w:pPr>
        <w:pStyle w:val="Listeavsnitt"/>
        <w:numPr>
          <w:ilvl w:val="1"/>
          <w:numId w:val="48"/>
        </w:numPr>
      </w:pPr>
      <w:r w:rsidRPr="002A4815">
        <w:t xml:space="preserve"> </w:t>
      </w:r>
      <w:r w:rsidR="00F8566C" w:rsidRPr="002A4815">
        <w:t>Una computadora</w:t>
      </w:r>
      <w:r w:rsidRPr="002A4815">
        <w:t xml:space="preserve">, </w:t>
      </w:r>
    </w:p>
    <w:p w14:paraId="345FA15E" w14:textId="47F91450" w:rsidR="007B157C" w:rsidRPr="002A4815" w:rsidRDefault="00F8566C" w:rsidP="007B157C">
      <w:pPr>
        <w:pStyle w:val="Listeavsnitt"/>
        <w:numPr>
          <w:ilvl w:val="1"/>
          <w:numId w:val="48"/>
        </w:numPr>
      </w:pPr>
      <w:r w:rsidRPr="002A4815">
        <w:t>Un proyector/videoproyector</w:t>
      </w:r>
    </w:p>
    <w:p w14:paraId="53BE5C5A" w14:textId="44944FC0" w:rsidR="007B157C" w:rsidRPr="002A4815" w:rsidRDefault="00F8566C" w:rsidP="007B157C">
      <w:pPr>
        <w:pStyle w:val="Listeavsnitt"/>
        <w:numPr>
          <w:ilvl w:val="1"/>
          <w:numId w:val="48"/>
        </w:numPr>
      </w:pPr>
      <w:r w:rsidRPr="002A4815">
        <w:t>Una pantalla</w:t>
      </w:r>
    </w:p>
    <w:p w14:paraId="48E9D44B" w14:textId="23BEE508" w:rsidR="007B157C" w:rsidRPr="002A4815" w:rsidRDefault="00F8566C" w:rsidP="007B157C">
      <w:pPr>
        <w:pStyle w:val="Listeavsnitt"/>
        <w:numPr>
          <w:ilvl w:val="1"/>
          <w:numId w:val="48"/>
        </w:numPr>
      </w:pPr>
      <w:r w:rsidRPr="002A4815">
        <w:t>Un rotafolio y rotuladores de diversos colores</w:t>
      </w:r>
    </w:p>
    <w:p w14:paraId="4D8214CA" w14:textId="77742EDF" w:rsidR="007B157C" w:rsidRPr="002A4815" w:rsidRDefault="00F8566C" w:rsidP="007B157C">
      <w:pPr>
        <w:pStyle w:val="Listeavsnitt"/>
        <w:numPr>
          <w:ilvl w:val="1"/>
          <w:numId w:val="48"/>
        </w:numPr>
      </w:pPr>
      <w:r w:rsidRPr="002A4815">
        <w:t>Tal vez un Sistema de sonido</w:t>
      </w:r>
    </w:p>
    <w:p w14:paraId="12647788" w14:textId="65329C1A" w:rsidR="007B157C" w:rsidRPr="002A4815" w:rsidRDefault="00F8566C" w:rsidP="007B157C">
      <w:pPr>
        <w:pStyle w:val="Listeavsnitt"/>
        <w:numPr>
          <w:ilvl w:val="0"/>
          <w:numId w:val="48"/>
        </w:numPr>
      </w:pPr>
      <w:r w:rsidRPr="002A4815">
        <w:t>Un ayudante</w:t>
      </w:r>
      <w:r w:rsidR="00207D58" w:rsidRPr="002A4815">
        <w:t xml:space="preserve"> o voluntario</w:t>
      </w:r>
      <w:r w:rsidR="00E37B26">
        <w:t>/a</w:t>
      </w:r>
      <w:r w:rsidR="00207D58" w:rsidRPr="002A4815">
        <w:t xml:space="preserve"> para </w:t>
      </w:r>
      <w:r w:rsidR="0011153C">
        <w:t>escribir en el rotafolio y otra</w:t>
      </w:r>
      <w:r w:rsidR="00E37B26">
        <w:t>s pequeñas tareas</w:t>
      </w:r>
    </w:p>
    <w:p w14:paraId="334A5055" w14:textId="5DC5C36A" w:rsidR="007B157C" w:rsidRPr="002A4815" w:rsidRDefault="00F8566C" w:rsidP="007B157C">
      <w:pPr>
        <w:pStyle w:val="Overskrift4"/>
      </w:pPr>
      <w:r w:rsidRPr="002A4815">
        <w:t>Impresos</w:t>
      </w:r>
      <w:bookmarkStart w:id="1" w:name="_GoBack"/>
      <w:bookmarkEnd w:id="1"/>
    </w:p>
    <w:p w14:paraId="44F8A1FF" w14:textId="32FD904A" w:rsidR="007B157C" w:rsidRPr="002A4815" w:rsidRDefault="00F8566C" w:rsidP="007B157C">
      <w:r w:rsidRPr="002A4815">
        <w:t xml:space="preserve">Imprimir </w:t>
      </w:r>
      <w:r w:rsidR="00E04894" w:rsidRPr="002A4815">
        <w:t xml:space="preserve">para </w:t>
      </w:r>
      <w:r w:rsidRPr="002A4815">
        <w:t>los participantes</w:t>
      </w:r>
      <w:r w:rsidR="00E04894" w:rsidRPr="002A4815">
        <w:t xml:space="preserve"> el material que se encuentra en el anexo.</w:t>
      </w:r>
    </w:p>
    <w:p w14:paraId="116B9AAB" w14:textId="210F18CF" w:rsidR="007B157C" w:rsidRPr="002A4815" w:rsidRDefault="00E04894" w:rsidP="007B157C">
      <w:r w:rsidRPr="002A4815">
        <w:t xml:space="preserve">Las </w:t>
      </w:r>
      <w:r w:rsidR="002A4815" w:rsidRPr="002A4815">
        <w:t>siguientes</w:t>
      </w:r>
      <w:r w:rsidRPr="002A4815">
        <w:t xml:space="preserve"> copias d</w:t>
      </w:r>
      <w:r w:rsidR="00E37B26">
        <w:t>eben ser distribuidas a cada participante</w:t>
      </w:r>
      <w:r w:rsidRPr="002A4815">
        <w:t xml:space="preserve"> cuando se esté discutiendo el tema</w:t>
      </w:r>
      <w:r w:rsidR="007B157C" w:rsidRPr="002A4815">
        <w:t>:</w:t>
      </w:r>
    </w:p>
    <w:p w14:paraId="68193C3B" w14:textId="7C292924" w:rsidR="007B157C" w:rsidRPr="002A4815" w:rsidRDefault="00E04894" w:rsidP="008E2B96">
      <w:pPr>
        <w:pStyle w:val="Listeavsnitt"/>
        <w:numPr>
          <w:ilvl w:val="0"/>
          <w:numId w:val="71"/>
        </w:numPr>
      </w:pPr>
      <w:r w:rsidRPr="002A4815">
        <w:t xml:space="preserve">El Código de Conducta </w:t>
      </w:r>
      <w:r w:rsidR="00E37B26">
        <w:t>Anti</w:t>
      </w:r>
      <w:r w:rsidRPr="002A4815">
        <w:t>corrupción</w:t>
      </w:r>
    </w:p>
    <w:p w14:paraId="2B28806C" w14:textId="69112B89" w:rsidR="007B157C" w:rsidRPr="002A4815" w:rsidRDefault="00E04894" w:rsidP="008E2B96">
      <w:pPr>
        <w:pStyle w:val="Listeavsnitt"/>
        <w:numPr>
          <w:ilvl w:val="0"/>
          <w:numId w:val="71"/>
        </w:numPr>
      </w:pPr>
      <w:r w:rsidRPr="002A4815">
        <w:t>La promesa</w:t>
      </w:r>
    </w:p>
    <w:p w14:paraId="4BD372AB" w14:textId="47EA4963" w:rsidR="007B157C" w:rsidRPr="002A4815" w:rsidRDefault="00E04894" w:rsidP="008E2B96">
      <w:pPr>
        <w:pStyle w:val="Listeavsnitt"/>
        <w:numPr>
          <w:ilvl w:val="0"/>
          <w:numId w:val="71"/>
        </w:numPr>
      </w:pPr>
      <w:r w:rsidRPr="002A4815">
        <w:t>La hoja de evaluación</w:t>
      </w:r>
    </w:p>
    <w:p w14:paraId="09E2F63F" w14:textId="758BB47C" w:rsidR="007B157C" w:rsidRPr="002A4815" w:rsidRDefault="00E04894" w:rsidP="007B157C">
      <w:r w:rsidRPr="002A4815">
        <w:t xml:space="preserve">Para los </w:t>
      </w:r>
      <w:r w:rsidR="002A4815" w:rsidRPr="002A4815">
        <w:t>voluntario</w:t>
      </w:r>
      <w:r w:rsidR="0011153C">
        <w:t>s del juego de roles</w:t>
      </w:r>
      <w:r w:rsidRPr="002A4815">
        <w:t>:</w:t>
      </w:r>
    </w:p>
    <w:p w14:paraId="630D867B" w14:textId="5A7A7755" w:rsidR="007B157C" w:rsidRPr="002A4815" w:rsidRDefault="0011153C" w:rsidP="008E2B96">
      <w:pPr>
        <w:pStyle w:val="Listeavsnitt"/>
        <w:numPr>
          <w:ilvl w:val="0"/>
          <w:numId w:val="71"/>
        </w:numPr>
      </w:pPr>
      <w:r>
        <w:t>Las instrucciones del juego de roles</w:t>
      </w:r>
    </w:p>
    <w:p w14:paraId="18ED1459" w14:textId="4E184309" w:rsidR="007B157C" w:rsidRPr="002A4815" w:rsidRDefault="00E04894" w:rsidP="007B157C">
      <w:pPr>
        <w:pStyle w:val="Overskrift4"/>
      </w:pPr>
      <w:r w:rsidRPr="002A4815">
        <w:t>M</w:t>
      </w:r>
      <w:r w:rsidR="007B157C" w:rsidRPr="002A4815">
        <w:t>aterial</w:t>
      </w:r>
      <w:r w:rsidRPr="002A4815">
        <w:t xml:space="preserve"> extraordinario</w:t>
      </w:r>
    </w:p>
    <w:p w14:paraId="5755AA91" w14:textId="0052ACEF" w:rsidR="007B157C" w:rsidRPr="002A4815" w:rsidRDefault="00E04894" w:rsidP="007B157C">
      <w:pPr>
        <w:spacing w:line="300" w:lineRule="atLeast"/>
        <w:contextualSpacing/>
        <w:rPr>
          <w:rFonts w:eastAsia="Calibri"/>
        </w:rPr>
      </w:pPr>
      <w:r w:rsidRPr="002A4815">
        <w:rPr>
          <w:rFonts w:eastAsia="Calibri"/>
        </w:rPr>
        <w:t>Se puede</w:t>
      </w:r>
      <w:r w:rsidR="00207D58" w:rsidRPr="002A4815">
        <w:rPr>
          <w:rFonts w:eastAsia="Calibri"/>
        </w:rPr>
        <w:t>n</w:t>
      </w:r>
      <w:r w:rsidR="00E37B26">
        <w:rPr>
          <w:rFonts w:eastAsia="Calibri"/>
        </w:rPr>
        <w:t xml:space="preserve"> bajar otros </w:t>
      </w:r>
      <w:r w:rsidR="00207D58" w:rsidRPr="002A4815">
        <w:rPr>
          <w:rFonts w:eastAsia="Calibri"/>
        </w:rPr>
        <w:t>e</w:t>
      </w:r>
      <w:r w:rsidRPr="002A4815">
        <w:rPr>
          <w:rFonts w:eastAsia="Calibri"/>
        </w:rPr>
        <w:t>studio</w:t>
      </w:r>
      <w:r w:rsidR="00E37B26">
        <w:rPr>
          <w:rFonts w:eastAsia="Calibri"/>
        </w:rPr>
        <w:t>s de caso</w:t>
      </w:r>
      <w:r w:rsidRPr="002A4815">
        <w:rPr>
          <w:rFonts w:eastAsia="Calibri"/>
        </w:rPr>
        <w:t xml:space="preserve"> de la red</w:t>
      </w:r>
      <w:r w:rsidR="001D410B" w:rsidRPr="002A4815">
        <w:rPr>
          <w:rFonts w:eastAsia="Calibri"/>
        </w:rPr>
        <w:t xml:space="preserve">, </w:t>
      </w:r>
      <w:r w:rsidRPr="002A4815">
        <w:rPr>
          <w:rFonts w:eastAsia="Calibri"/>
        </w:rPr>
        <w:t xml:space="preserve">sugerencias para </w:t>
      </w:r>
      <w:r w:rsidR="00E37B26">
        <w:rPr>
          <w:rFonts w:eastAsia="Calibri"/>
        </w:rPr>
        <w:t>juego de roles</w:t>
      </w:r>
      <w:r w:rsidRPr="002A4815">
        <w:rPr>
          <w:rFonts w:eastAsia="Calibri"/>
        </w:rPr>
        <w:t xml:space="preserve">, </w:t>
      </w:r>
      <w:r w:rsidR="002A4815" w:rsidRPr="002A4815">
        <w:rPr>
          <w:rFonts w:eastAsia="Calibri"/>
        </w:rPr>
        <w:t>conexiones</w:t>
      </w:r>
      <w:r w:rsidRPr="002A4815">
        <w:rPr>
          <w:rFonts w:eastAsia="Calibri"/>
        </w:rPr>
        <w:t xml:space="preserve"> a </w:t>
      </w:r>
      <w:r w:rsidR="001D410B" w:rsidRPr="002A4815">
        <w:rPr>
          <w:rFonts w:eastAsia="Calibri"/>
        </w:rPr>
        <w:t xml:space="preserve"> videos </w:t>
      </w:r>
      <w:r w:rsidRPr="002A4815">
        <w:rPr>
          <w:rFonts w:eastAsia="Calibri"/>
        </w:rPr>
        <w:t>en</w:t>
      </w:r>
      <w:r w:rsidR="001D410B" w:rsidRPr="002A4815">
        <w:rPr>
          <w:rFonts w:eastAsia="Calibri"/>
        </w:rPr>
        <w:t xml:space="preserve"> YouTube</w:t>
      </w:r>
      <w:r w:rsidRPr="002A4815">
        <w:rPr>
          <w:rFonts w:eastAsia="Calibri"/>
        </w:rPr>
        <w:t xml:space="preserve"> y también otro material disponible en </w:t>
      </w:r>
      <w:hyperlink r:id="rId11" w:history="1">
        <w:r w:rsidR="001D410B" w:rsidRPr="002A4815">
          <w:rPr>
            <w:rStyle w:val="Hyperkobling"/>
            <w:rFonts w:eastAsia="Calibri"/>
          </w:rPr>
          <w:t>Digni website</w:t>
        </w:r>
      </w:hyperlink>
      <w:r w:rsidR="001D410B" w:rsidRPr="002A4815">
        <w:rPr>
          <w:rFonts w:eastAsia="Calibri"/>
        </w:rPr>
        <w:t xml:space="preserve">. </w:t>
      </w:r>
      <w:r w:rsidR="00DF7354">
        <w:rPr>
          <w:rFonts w:eastAsia="Calibri"/>
        </w:rPr>
        <w:t>¡Se pueden</w:t>
      </w:r>
      <w:r w:rsidRPr="002A4815">
        <w:rPr>
          <w:rFonts w:eastAsia="Calibri"/>
        </w:rPr>
        <w:t xml:space="preserve"> desarrollar actividades prop</w:t>
      </w:r>
      <w:r w:rsidR="00DF7354">
        <w:rPr>
          <w:rFonts w:eastAsia="Calibri"/>
        </w:rPr>
        <w:t xml:space="preserve">ias o modificar las existentes, </w:t>
      </w:r>
      <w:r w:rsidRPr="002A4815">
        <w:rPr>
          <w:rFonts w:eastAsia="Calibri"/>
        </w:rPr>
        <w:t xml:space="preserve">adaptándolas al medio cultural! </w:t>
      </w:r>
    </w:p>
    <w:p w14:paraId="0C7D6CEC" w14:textId="3505D135" w:rsidR="007B157C" w:rsidRPr="002A4815" w:rsidRDefault="0011153C" w:rsidP="007B157C">
      <w:pPr>
        <w:spacing w:line="300" w:lineRule="atLeast"/>
        <w:rPr>
          <w:rFonts w:eastAsia="Calibri"/>
        </w:rPr>
      </w:pPr>
      <w:r>
        <w:rPr>
          <w:rFonts w:eastAsia="Calibri"/>
        </w:rPr>
        <w:t>¡</w:t>
      </w:r>
      <w:r w:rsidR="00207D58" w:rsidRPr="002A4815">
        <w:rPr>
          <w:rFonts w:eastAsia="Calibri"/>
        </w:rPr>
        <w:t>Mucho éxito en la conducción de este curso</w:t>
      </w:r>
      <w:r w:rsidR="007B157C" w:rsidRPr="002A4815">
        <w:rPr>
          <w:rFonts w:eastAsia="Calibri"/>
        </w:rPr>
        <w:t>!</w:t>
      </w:r>
    </w:p>
    <w:p w14:paraId="42C850F5" w14:textId="77777777" w:rsidR="007B157C" w:rsidRPr="002A4815" w:rsidRDefault="007B157C" w:rsidP="007B157C">
      <w:pPr>
        <w:spacing w:line="300" w:lineRule="atLeast"/>
        <w:rPr>
          <w:rFonts w:eastAsia="Calibri"/>
        </w:rPr>
      </w:pPr>
    </w:p>
    <w:p w14:paraId="19D69BD3" w14:textId="22705C82" w:rsidR="007B157C" w:rsidRPr="002A4815" w:rsidRDefault="00B868A9" w:rsidP="007B157C">
      <w:pPr>
        <w:spacing w:line="300" w:lineRule="atLeast"/>
        <w:rPr>
          <w:rFonts w:eastAsia="Calibri"/>
        </w:rPr>
      </w:pPr>
      <w:r w:rsidRPr="00B868A9">
        <w:rPr>
          <w:rFonts w:eastAsia="Calibri"/>
        </w:rPr>
        <w:t xml:space="preserve">Si ha facilitado el curso, nos encantaría escuchar sus comentarios a través del formulario en el link: </w:t>
      </w:r>
      <w:hyperlink r:id="rId12" w:history="1">
        <w:r w:rsidRPr="00A654AE">
          <w:rPr>
            <w:rStyle w:val="Hyperkobling"/>
            <w:rFonts w:eastAsia="Calibri"/>
          </w:rPr>
          <w:t>https://goo.gl/forms/09xRFgSTRIfJZUa43</w:t>
        </w:r>
      </w:hyperlink>
      <w:r>
        <w:rPr>
          <w:rFonts w:eastAsia="Calibri"/>
        </w:rPr>
        <w:t xml:space="preserve"> </w:t>
      </w:r>
      <w:r w:rsidRPr="00B868A9">
        <w:rPr>
          <w:rFonts w:eastAsia="Calibri"/>
        </w:rPr>
        <w:t xml:space="preserve">   </w:t>
      </w:r>
    </w:p>
    <w:p w14:paraId="5924B8CE" w14:textId="77777777" w:rsidR="007B157C" w:rsidRPr="002A4815" w:rsidRDefault="007B157C" w:rsidP="007B157C">
      <w:pPr>
        <w:spacing w:line="300" w:lineRule="atLeast"/>
        <w:rPr>
          <w:rFonts w:eastAsia="Calibri"/>
        </w:rPr>
      </w:pPr>
    </w:p>
    <w:p w14:paraId="27815212" w14:textId="4D50C7B9" w:rsidR="007A6758" w:rsidRPr="00534724" w:rsidRDefault="007B157C" w:rsidP="00400102">
      <w:pPr>
        <w:rPr>
          <w:rFonts w:eastAsia="Calibri"/>
          <w:lang w:val="en-US"/>
        </w:rPr>
      </w:pPr>
      <w:r w:rsidRPr="00856103">
        <w:rPr>
          <w:rFonts w:eastAsia="Calibri"/>
          <w:lang w:val="en-US"/>
        </w:rPr>
        <w:lastRenderedPageBreak/>
        <w:t>Digni, Norway</w:t>
      </w:r>
      <w:r w:rsidRPr="00856103">
        <w:rPr>
          <w:rFonts w:eastAsia="Calibri"/>
          <w:lang w:val="en-US"/>
        </w:rPr>
        <w:tab/>
      </w:r>
      <w:r w:rsidRPr="00856103">
        <w:rPr>
          <w:rFonts w:eastAsia="Calibri"/>
          <w:lang w:val="en-US"/>
        </w:rPr>
        <w:tab/>
      </w:r>
      <w:r w:rsidRPr="00856103">
        <w:rPr>
          <w:rFonts w:eastAsia="Calibri"/>
          <w:lang w:val="en-US"/>
        </w:rPr>
        <w:tab/>
        <w:t>Wycliffe Norway</w:t>
      </w:r>
      <w:r w:rsidRPr="00856103">
        <w:rPr>
          <w:rFonts w:eastAsia="Calibri"/>
          <w:lang w:val="en-US"/>
        </w:rPr>
        <w:br/>
      </w:r>
      <w:hyperlink r:id="rId13" w:history="1">
        <w:r w:rsidRPr="00856103">
          <w:rPr>
            <w:rFonts w:eastAsia="Calibri"/>
            <w:color w:val="0000FF"/>
            <w:u w:val="single"/>
            <w:lang w:val="en-US"/>
          </w:rPr>
          <w:t>www.digni.no</w:t>
        </w:r>
      </w:hyperlink>
      <w:r w:rsidRPr="00856103">
        <w:rPr>
          <w:rFonts w:eastAsia="Calibri"/>
          <w:lang w:val="en-US"/>
        </w:rPr>
        <w:t xml:space="preserve"> </w:t>
      </w:r>
      <w:r w:rsidRPr="00856103">
        <w:rPr>
          <w:rFonts w:eastAsia="Calibri"/>
          <w:lang w:val="en-US"/>
        </w:rPr>
        <w:tab/>
        <w:t xml:space="preserve"> </w:t>
      </w:r>
      <w:r w:rsidRPr="00856103">
        <w:rPr>
          <w:rFonts w:eastAsia="Calibri"/>
          <w:lang w:val="en-US"/>
        </w:rPr>
        <w:tab/>
      </w:r>
      <w:r w:rsidR="001D410B" w:rsidRPr="00856103">
        <w:rPr>
          <w:rFonts w:eastAsia="Calibri"/>
          <w:lang w:val="en-US"/>
        </w:rPr>
        <w:tab/>
      </w:r>
      <w:hyperlink r:id="rId14" w:history="1">
        <w:r w:rsidR="001D410B" w:rsidRPr="00856103">
          <w:rPr>
            <w:rStyle w:val="Hyperkobling"/>
            <w:rFonts w:eastAsia="Calibri"/>
            <w:lang w:val="en-US"/>
          </w:rPr>
          <w:t>www.wycliffe.no</w:t>
        </w:r>
      </w:hyperlink>
      <w:r w:rsidR="001D410B" w:rsidRPr="00856103">
        <w:rPr>
          <w:rFonts w:eastAsia="Calibri"/>
          <w:lang w:val="en-US"/>
        </w:rPr>
        <w:t xml:space="preserve"> </w:t>
      </w:r>
      <w:r w:rsidRPr="00856103">
        <w:rPr>
          <w:rFonts w:eastAsia="Calibri"/>
          <w:lang w:val="en-US"/>
        </w:rPr>
        <w:br/>
      </w:r>
      <w:hyperlink r:id="rId15" w:history="1">
        <w:r w:rsidRPr="00856103">
          <w:rPr>
            <w:rFonts w:eastAsia="Calibri"/>
            <w:color w:val="0000FF"/>
            <w:u w:val="single"/>
            <w:lang w:val="en-US"/>
          </w:rPr>
          <w:t>post@digni.no</w:t>
        </w:r>
      </w:hyperlink>
      <w:r w:rsidRPr="00856103">
        <w:rPr>
          <w:rFonts w:eastAsia="Calibri"/>
          <w:lang w:val="en-US"/>
        </w:rPr>
        <w:t xml:space="preserve"> </w:t>
      </w:r>
      <w:r w:rsidRPr="00856103">
        <w:rPr>
          <w:rFonts w:eastAsia="Calibri"/>
          <w:lang w:val="en-US"/>
        </w:rPr>
        <w:tab/>
      </w:r>
      <w:r w:rsidR="001D410B" w:rsidRPr="00856103">
        <w:rPr>
          <w:rFonts w:eastAsia="Calibri"/>
          <w:lang w:val="en-US"/>
        </w:rPr>
        <w:tab/>
      </w:r>
      <w:hyperlink r:id="rId16" w:history="1">
        <w:r w:rsidR="001D410B" w:rsidRPr="00856103">
          <w:rPr>
            <w:rStyle w:val="Hyperkobling"/>
            <w:rFonts w:eastAsia="Calibri"/>
            <w:lang w:val="en-US"/>
          </w:rPr>
          <w:t>info@wycliffe.no</w:t>
        </w:r>
      </w:hyperlink>
      <w:r w:rsidR="00693C57" w:rsidRPr="00856103">
        <w:rPr>
          <w:rFonts w:eastAsia="Calibri"/>
          <w:lang w:val="en-US"/>
        </w:rPr>
        <w:t xml:space="preserve"> </w:t>
      </w:r>
      <w:r w:rsidR="00693C57" w:rsidRPr="00856103">
        <w:rPr>
          <w:rFonts w:eastAsia="Calibri"/>
          <w:lang w:val="en-US"/>
        </w:rPr>
        <w:tab/>
      </w:r>
      <w:r w:rsidR="00693C57" w:rsidRPr="00534724">
        <w:rPr>
          <w:rFonts w:eastAsia="Calibri"/>
          <w:lang w:val="en-US"/>
        </w:rPr>
        <w:tab/>
      </w:r>
      <w:r w:rsidR="00693C57" w:rsidRPr="00534724">
        <w:rPr>
          <w:rFonts w:eastAsia="Calibri"/>
          <w:lang w:val="en-US"/>
        </w:rPr>
        <w:tab/>
      </w:r>
      <w:r w:rsidR="007A6758" w:rsidRPr="00534724">
        <w:rPr>
          <w:noProof/>
          <w:lang w:val="en-US"/>
        </w:rPr>
        <w:br w:type="page"/>
      </w:r>
    </w:p>
    <w:p w14:paraId="6DEFE83A" w14:textId="4A293AFB" w:rsidR="007B157C" w:rsidRPr="00534724" w:rsidRDefault="007B157C">
      <w:pPr>
        <w:rPr>
          <w:noProof/>
          <w:lang w:val="en-US" w:eastAsia="nb-NO"/>
        </w:rPr>
      </w:pPr>
    </w:p>
    <w:p w14:paraId="3B37A06B" w14:textId="77777777" w:rsidR="0011153C" w:rsidRPr="00E37B26" w:rsidRDefault="0011153C" w:rsidP="00D71126">
      <w:pPr>
        <w:pStyle w:val="Overskrift6"/>
        <w:rPr>
          <w:lang w:eastAsia="es-ES"/>
        </w:rPr>
      </w:pPr>
    </w:p>
    <w:p w14:paraId="6011EB42" w14:textId="77777777" w:rsidR="0011153C" w:rsidRPr="00E37B26" w:rsidRDefault="0011153C" w:rsidP="00D71126">
      <w:pPr>
        <w:pStyle w:val="Overskrift6"/>
        <w:rPr>
          <w:lang w:eastAsia="es-ES"/>
        </w:rPr>
      </w:pPr>
    </w:p>
    <w:p w14:paraId="07FEE305" w14:textId="46B56778" w:rsidR="0011153C" w:rsidRDefault="00091A07" w:rsidP="00D71126">
      <w:pPr>
        <w:pStyle w:val="Overskrift6"/>
        <w:rPr>
          <w:lang w:eastAsia="nb-NO"/>
        </w:rPr>
      </w:pPr>
      <w:r>
        <w:rPr>
          <w:lang w:val="nb-NO" w:eastAsia="nb-NO"/>
        </w:rPr>
        <w:drawing>
          <wp:inline distT="0" distB="0" distL="0" distR="0" wp14:anchorId="75F79FF0" wp14:editId="4DB3C298">
            <wp:extent cx="5759834" cy="3240000"/>
            <wp:effectExtent l="19050" t="19050" r="12700" b="177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59834" cy="3240000"/>
                    </a:xfrm>
                    <a:prstGeom prst="rect">
                      <a:avLst/>
                    </a:prstGeom>
                    <a:noFill/>
                    <a:ln>
                      <a:solidFill>
                        <a:schemeClr val="accent1"/>
                      </a:solidFill>
                    </a:ln>
                  </pic:spPr>
                </pic:pic>
              </a:graphicData>
            </a:graphic>
          </wp:inline>
        </w:drawing>
      </w:r>
    </w:p>
    <w:p w14:paraId="426A7266" w14:textId="77777777" w:rsidR="0011153C" w:rsidRDefault="0011153C" w:rsidP="00D71126">
      <w:pPr>
        <w:pStyle w:val="Overskrift6"/>
        <w:rPr>
          <w:lang w:eastAsia="nb-NO"/>
        </w:rPr>
      </w:pPr>
    </w:p>
    <w:p w14:paraId="5D7FCFDA" w14:textId="29BB3DE2" w:rsidR="007B157C" w:rsidRPr="0011153C" w:rsidRDefault="0011153C" w:rsidP="00D71126">
      <w:pPr>
        <w:pStyle w:val="Overskrift6"/>
        <w:rPr>
          <w:lang w:eastAsia="nb-NO"/>
        </w:rPr>
      </w:pPr>
      <w:r w:rsidRPr="0011153C">
        <w:rPr>
          <w:lang w:eastAsia="nb-NO"/>
        </w:rPr>
        <w:t>DIAPOSITIVA  1</w:t>
      </w:r>
      <w:r w:rsidR="007B157C" w:rsidRPr="0011153C">
        <w:rPr>
          <w:lang w:eastAsia="nb-NO"/>
        </w:rPr>
        <w:br w:type="page"/>
      </w:r>
    </w:p>
    <w:p w14:paraId="5366785F" w14:textId="13A6A736" w:rsidR="007A6758" w:rsidRPr="00EF52AF" w:rsidRDefault="00091A07" w:rsidP="007B157C">
      <w:pPr>
        <w:rPr>
          <w:noProof/>
          <w:lang w:eastAsia="nb-NO"/>
        </w:rPr>
      </w:pPr>
      <w:r>
        <w:rPr>
          <w:noProof/>
          <w:lang w:val="nb-NO" w:eastAsia="nb-NO"/>
        </w:rPr>
        <w:lastRenderedPageBreak/>
        <w:drawing>
          <wp:inline distT="0" distB="0" distL="0" distR="0" wp14:anchorId="7F1F888D" wp14:editId="0EB7893B">
            <wp:extent cx="5759833" cy="3240000"/>
            <wp:effectExtent l="19050" t="19050" r="12700" b="1778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2394E09E" w14:textId="7F7955FC" w:rsidR="007A6758" w:rsidRPr="007B157C" w:rsidRDefault="002A4815" w:rsidP="00D71126">
      <w:pPr>
        <w:pStyle w:val="Overskrift6"/>
      </w:pPr>
      <w:r>
        <w:t>DIAPOSITIVA 2</w:t>
      </w:r>
    </w:p>
    <w:p w14:paraId="7BF6F96C" w14:textId="47CCD7E5" w:rsidR="007B157C" w:rsidRPr="002A4815" w:rsidRDefault="00534724" w:rsidP="008E2B96">
      <w:pPr>
        <w:pStyle w:val="Listeavsnitt"/>
        <w:numPr>
          <w:ilvl w:val="0"/>
          <w:numId w:val="65"/>
        </w:numPr>
        <w:rPr>
          <w:noProof/>
        </w:rPr>
      </w:pPr>
      <w:r>
        <w:rPr>
          <w:noProof/>
        </w:rPr>
        <w:t xml:space="preserve">El curso empieza </w:t>
      </w:r>
      <w:r w:rsidR="002A4815" w:rsidRPr="002A4815">
        <w:rPr>
          <w:noProof/>
        </w:rPr>
        <w:t>con un estudio de caso</w:t>
      </w:r>
      <w:r w:rsidR="007B157C" w:rsidRPr="002A4815">
        <w:rPr>
          <w:noProof/>
        </w:rPr>
        <w:t xml:space="preserve">. </w:t>
      </w:r>
      <w:r w:rsidR="00DF7354">
        <w:rPr>
          <w:noProof/>
        </w:rPr>
        <w:t>De esta manera pretende</w:t>
      </w:r>
      <w:r w:rsidR="002A4815" w:rsidRPr="002A4815">
        <w:rPr>
          <w:noProof/>
        </w:rPr>
        <w:t>mos obtener la atención de l</w:t>
      </w:r>
      <w:r w:rsidR="00DF7354">
        <w:rPr>
          <w:noProof/>
        </w:rPr>
        <w:t xml:space="preserve">os participantes desde el </w:t>
      </w:r>
      <w:r w:rsidR="002A4815" w:rsidRPr="002A4815">
        <w:rPr>
          <w:noProof/>
        </w:rPr>
        <w:t>inicio</w:t>
      </w:r>
      <w:r w:rsidR="007B157C" w:rsidRPr="002A4815">
        <w:rPr>
          <w:noProof/>
        </w:rPr>
        <w:t xml:space="preserve">. </w:t>
      </w:r>
    </w:p>
    <w:p w14:paraId="4CCB9214" w14:textId="22A42B66" w:rsidR="007B157C" w:rsidRPr="002A4815" w:rsidRDefault="002A4815" w:rsidP="008E2B96">
      <w:pPr>
        <w:pStyle w:val="Listeavsnitt"/>
        <w:numPr>
          <w:ilvl w:val="0"/>
          <w:numId w:val="65"/>
        </w:numPr>
        <w:rPr>
          <w:noProof/>
        </w:rPr>
      </w:pPr>
      <w:r>
        <w:rPr>
          <w:noProof/>
        </w:rPr>
        <w:t>Este estudio d</w:t>
      </w:r>
      <w:r w:rsidR="00DF7354">
        <w:rPr>
          <w:noProof/>
        </w:rPr>
        <w:t xml:space="preserve">e caso debe presentarse en </w:t>
      </w:r>
      <w:r>
        <w:rPr>
          <w:noProof/>
        </w:rPr>
        <w:t>grupos</w:t>
      </w:r>
      <w:r w:rsidR="00DF7354">
        <w:rPr>
          <w:noProof/>
        </w:rPr>
        <w:t xml:space="preserve"> pequeños</w:t>
      </w:r>
      <w:r w:rsidR="007B157C" w:rsidRPr="002A4815">
        <w:rPr>
          <w:noProof/>
        </w:rPr>
        <w:t>.</w:t>
      </w:r>
    </w:p>
    <w:p w14:paraId="1FA29D67" w14:textId="62A4E4C3" w:rsidR="007A6758" w:rsidRPr="002A4815" w:rsidRDefault="007B157C" w:rsidP="007B157C">
      <w:pPr>
        <w:rPr>
          <w:noProof/>
        </w:rPr>
      </w:pPr>
      <w:r w:rsidRPr="002A4815">
        <w:rPr>
          <w:noProof/>
        </w:rPr>
        <w:br w:type="page"/>
      </w:r>
    </w:p>
    <w:p w14:paraId="0E9864D6" w14:textId="0DED6DE5" w:rsidR="00D84BB1" w:rsidRPr="002A4815" w:rsidRDefault="00D84BB1" w:rsidP="00400102">
      <w:bookmarkStart w:id="2" w:name="_Toc311199082"/>
    </w:p>
    <w:p w14:paraId="076123B6" w14:textId="55ECD672" w:rsidR="00133858" w:rsidRPr="002A4815" w:rsidRDefault="00091A07" w:rsidP="00400102">
      <w:r>
        <w:rPr>
          <w:noProof/>
          <w:lang w:val="nb-NO" w:eastAsia="nb-NO"/>
        </w:rPr>
        <w:drawing>
          <wp:inline distT="0" distB="0" distL="0" distR="0" wp14:anchorId="4FEE321F" wp14:editId="59F54099">
            <wp:extent cx="5759833" cy="3240000"/>
            <wp:effectExtent l="19050" t="19050" r="12700" b="1778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34A3B8E9" w14:textId="3218553B" w:rsidR="00133858" w:rsidRPr="00036AEF" w:rsidRDefault="002A4815" w:rsidP="00D71126">
      <w:pPr>
        <w:pStyle w:val="Overskrift6"/>
        <w:rPr>
          <w:lang w:val="es-ES"/>
        </w:rPr>
      </w:pPr>
      <w:r w:rsidRPr="00036AEF">
        <w:rPr>
          <w:lang w:val="es-ES"/>
        </w:rPr>
        <w:t>DIAPOSITIVA</w:t>
      </w:r>
      <w:r w:rsidR="007B157C" w:rsidRPr="00036AEF">
        <w:rPr>
          <w:lang w:val="es-ES"/>
        </w:rPr>
        <w:t xml:space="preserve"> 3</w:t>
      </w:r>
    </w:p>
    <w:p w14:paraId="799CCC0F" w14:textId="77777777" w:rsidR="0036352E" w:rsidRPr="00036AEF" w:rsidRDefault="0036352E" w:rsidP="00400102">
      <w:pPr>
        <w:rPr>
          <w:rFonts w:eastAsia="Times New Roman"/>
        </w:rPr>
      </w:pPr>
    </w:p>
    <w:p w14:paraId="1EC359C1" w14:textId="3AB37834" w:rsidR="007B157C" w:rsidRPr="00FC598A" w:rsidRDefault="00856103" w:rsidP="007B157C">
      <w:pPr>
        <w:pStyle w:val="Overskrift5"/>
      </w:pPr>
      <w:r w:rsidRPr="00FC598A">
        <w:t>Introducc</w:t>
      </w:r>
      <w:r w:rsidR="00FC598A" w:rsidRPr="00FC598A">
        <w:t>ió</w:t>
      </w:r>
      <w:r w:rsidR="007B157C" w:rsidRPr="00FC598A">
        <w:t>n</w:t>
      </w:r>
    </w:p>
    <w:p w14:paraId="0083C1D1" w14:textId="468FF2DB" w:rsidR="005564C2" w:rsidRPr="00FC598A" w:rsidRDefault="002F1273" w:rsidP="007B157C">
      <w:pPr>
        <w:rPr>
          <w:rFonts w:eastAsia="Times New Roman"/>
          <w:bCs/>
          <w:color w:val="000000"/>
        </w:rPr>
      </w:pPr>
      <w:r>
        <w:rPr>
          <w:rFonts w:eastAsia="Times New Roman"/>
          <w:bCs/>
          <w:color w:val="000000"/>
        </w:rPr>
        <w:t xml:space="preserve">El propósito de este curso es </w:t>
      </w:r>
      <w:r w:rsidR="00FE1514">
        <w:rPr>
          <w:rFonts w:eastAsia="Times New Roman"/>
          <w:bCs/>
          <w:color w:val="000000"/>
        </w:rPr>
        <w:t>incrementar el conocimiento en</w:t>
      </w:r>
      <w:r w:rsidR="00DF7354">
        <w:rPr>
          <w:rFonts w:eastAsia="Times New Roman"/>
          <w:bCs/>
          <w:color w:val="000000"/>
        </w:rPr>
        <w:t xml:space="preserve"> líderes</w:t>
      </w:r>
      <w:r w:rsidR="00FE1514">
        <w:rPr>
          <w:rFonts w:eastAsia="Times New Roman"/>
          <w:bCs/>
          <w:color w:val="000000"/>
        </w:rPr>
        <w:t xml:space="preserve"> y </w:t>
      </w:r>
      <w:r w:rsidR="00856103" w:rsidRPr="00FC598A">
        <w:rPr>
          <w:rFonts w:eastAsia="Times New Roman"/>
          <w:bCs/>
          <w:color w:val="000000"/>
        </w:rPr>
        <w:t>personal de las organizaciones</w:t>
      </w:r>
      <w:r w:rsidR="00DF7354">
        <w:rPr>
          <w:rFonts w:eastAsia="Times New Roman"/>
          <w:bCs/>
          <w:color w:val="000000"/>
        </w:rPr>
        <w:t>, sobre</w:t>
      </w:r>
      <w:r w:rsidR="00FE1514">
        <w:rPr>
          <w:rFonts w:eastAsia="Times New Roman"/>
          <w:bCs/>
          <w:color w:val="000000"/>
        </w:rPr>
        <w:t xml:space="preserve"> los peligros de la corrupción y s</w:t>
      </w:r>
      <w:r w:rsidR="00856103" w:rsidRPr="00FC598A">
        <w:rPr>
          <w:rFonts w:eastAsia="Times New Roman"/>
          <w:bCs/>
          <w:color w:val="000000"/>
        </w:rPr>
        <w:t>ubsecuentemente, proveer métod</w:t>
      </w:r>
      <w:r w:rsidR="00DF7354">
        <w:rPr>
          <w:rFonts w:eastAsia="Times New Roman"/>
          <w:bCs/>
          <w:color w:val="000000"/>
        </w:rPr>
        <w:t>os prácticos para defenderse o actua</w:t>
      </w:r>
      <w:r w:rsidR="00856103" w:rsidRPr="00FC598A">
        <w:rPr>
          <w:rFonts w:eastAsia="Times New Roman"/>
          <w:bCs/>
          <w:color w:val="000000"/>
        </w:rPr>
        <w:t>r contra</w:t>
      </w:r>
      <w:r w:rsidR="007B157C" w:rsidRPr="00FC598A">
        <w:rPr>
          <w:rFonts w:eastAsia="Times New Roman"/>
          <w:bCs/>
          <w:color w:val="000000"/>
        </w:rPr>
        <w:t xml:space="preserve"> </w:t>
      </w:r>
      <w:r w:rsidR="00856103" w:rsidRPr="00FC598A">
        <w:rPr>
          <w:rFonts w:eastAsia="Times New Roman"/>
          <w:bCs/>
          <w:color w:val="000000"/>
        </w:rPr>
        <w:t>la influencia y los efectos de la corrupción</w:t>
      </w:r>
      <w:r w:rsidR="007B157C" w:rsidRPr="00FC598A">
        <w:rPr>
          <w:rFonts w:eastAsia="Times New Roman"/>
          <w:bCs/>
          <w:color w:val="000000"/>
        </w:rPr>
        <w:t xml:space="preserve">. </w:t>
      </w:r>
      <w:r w:rsidR="005564C2" w:rsidRPr="00FC598A">
        <w:rPr>
          <w:rFonts w:eastAsia="Times New Roman"/>
          <w:bCs/>
          <w:color w:val="000000"/>
        </w:rPr>
        <w:t xml:space="preserve">El curso emergió a partir de las políticas </w:t>
      </w:r>
      <w:r w:rsidR="00FE1514">
        <w:rPr>
          <w:rFonts w:eastAsia="Times New Roman"/>
          <w:bCs/>
          <w:color w:val="000000"/>
        </w:rPr>
        <w:t>de Tolerancia Cero a la C</w:t>
      </w:r>
      <w:r w:rsidR="005564C2" w:rsidRPr="00FC598A">
        <w:rPr>
          <w:rFonts w:eastAsia="Times New Roman"/>
          <w:bCs/>
          <w:color w:val="000000"/>
        </w:rPr>
        <w:t xml:space="preserve">orrupción y </w:t>
      </w:r>
      <w:r w:rsidR="00FC598A" w:rsidRPr="00FC598A">
        <w:rPr>
          <w:rFonts w:eastAsia="Times New Roman"/>
          <w:bCs/>
          <w:color w:val="000000"/>
        </w:rPr>
        <w:t xml:space="preserve"> del requerimiento</w:t>
      </w:r>
      <w:r w:rsidR="00FE1514" w:rsidRPr="00FE1514">
        <w:rPr>
          <w:rFonts w:eastAsia="Times New Roman"/>
          <w:bCs/>
          <w:color w:val="000000"/>
        </w:rPr>
        <w:t xml:space="preserve"> </w:t>
      </w:r>
      <w:r w:rsidR="00FE1514" w:rsidRPr="00FC598A">
        <w:rPr>
          <w:rFonts w:eastAsia="Times New Roman"/>
          <w:bCs/>
          <w:color w:val="000000"/>
        </w:rPr>
        <w:t xml:space="preserve">de los gobiernos de Noruega y Dinamarca, </w:t>
      </w:r>
      <w:r w:rsidR="005564C2" w:rsidRPr="00FC598A">
        <w:rPr>
          <w:rFonts w:eastAsia="Times New Roman"/>
          <w:bCs/>
          <w:color w:val="000000"/>
        </w:rPr>
        <w:t xml:space="preserve"> que todos los socios financiados a </w:t>
      </w:r>
      <w:r w:rsidR="00FE1514">
        <w:rPr>
          <w:rFonts w:eastAsia="Times New Roman"/>
          <w:bCs/>
          <w:color w:val="000000"/>
        </w:rPr>
        <w:t>través de estos gobiernos llevasen</w:t>
      </w:r>
      <w:r w:rsidR="005564C2" w:rsidRPr="00FC598A">
        <w:rPr>
          <w:rFonts w:eastAsia="Times New Roman"/>
          <w:bCs/>
          <w:color w:val="000000"/>
        </w:rPr>
        <w:t xml:space="preserve"> a cabo una</w:t>
      </w:r>
      <w:r w:rsidR="00FE1514">
        <w:rPr>
          <w:rFonts w:eastAsia="Times New Roman"/>
          <w:bCs/>
          <w:color w:val="000000"/>
        </w:rPr>
        <w:t xml:space="preserve"> investigación somera </w:t>
      </w:r>
      <w:r w:rsidR="005564C2" w:rsidRPr="00FC598A">
        <w:rPr>
          <w:rFonts w:eastAsia="Times New Roman"/>
          <w:bCs/>
          <w:color w:val="000000"/>
        </w:rPr>
        <w:t>para detectar signos de corrupción.</w:t>
      </w:r>
    </w:p>
    <w:p w14:paraId="30A7A57F" w14:textId="77777777" w:rsidR="005564C2" w:rsidRPr="00FC598A" w:rsidRDefault="005564C2" w:rsidP="007B157C">
      <w:pPr>
        <w:rPr>
          <w:rFonts w:eastAsia="Times New Roman"/>
          <w:bCs/>
          <w:color w:val="000000"/>
        </w:rPr>
      </w:pPr>
    </w:p>
    <w:p w14:paraId="2A8C0A11" w14:textId="0EAADBEC" w:rsidR="001F22AF" w:rsidRPr="00FC598A" w:rsidRDefault="00FE1514" w:rsidP="00400102">
      <w:pPr>
        <w:rPr>
          <w:rFonts w:eastAsia="Times New Roman"/>
        </w:rPr>
      </w:pPr>
      <w:r>
        <w:rPr>
          <w:rFonts w:eastAsia="Times New Roman"/>
          <w:bCs/>
          <w:color w:val="000000"/>
        </w:rPr>
        <w:t xml:space="preserve">Este es un curso para la gente de </w:t>
      </w:r>
      <w:r w:rsidR="00FC598A" w:rsidRPr="00FC598A">
        <w:rPr>
          <w:rFonts w:eastAsia="Times New Roman"/>
          <w:bCs/>
          <w:color w:val="000000"/>
        </w:rPr>
        <w:t>base.</w:t>
      </w:r>
      <w:r w:rsidR="007B157C" w:rsidRPr="00FC598A">
        <w:rPr>
          <w:rFonts w:eastAsia="Times New Roman"/>
          <w:bCs/>
          <w:color w:val="000000"/>
        </w:rPr>
        <w:t xml:space="preserve"> </w:t>
      </w:r>
      <w:r w:rsidR="00FC598A" w:rsidRPr="00FC598A">
        <w:rPr>
          <w:rFonts w:eastAsia="Times New Roman"/>
          <w:bCs/>
          <w:color w:val="000000"/>
        </w:rPr>
        <w:t>Con esto queremos decir que es para organizaciones, gobiernos locales, comunidades locales e individuos.</w:t>
      </w:r>
      <w:r w:rsidR="007B157C" w:rsidRPr="00FC598A">
        <w:rPr>
          <w:rFonts w:eastAsia="Times New Roman"/>
          <w:bCs/>
          <w:color w:val="000000"/>
        </w:rPr>
        <w:t xml:space="preserve"> </w:t>
      </w:r>
      <w:r w:rsidR="00FC598A" w:rsidRPr="00FC598A">
        <w:rPr>
          <w:rFonts w:eastAsia="Times New Roman"/>
          <w:bCs/>
          <w:color w:val="000000"/>
        </w:rPr>
        <w:t>El lenguaje utilizado es fácil de c</w:t>
      </w:r>
      <w:r>
        <w:rPr>
          <w:rFonts w:eastAsia="Times New Roman"/>
          <w:bCs/>
          <w:color w:val="000000"/>
        </w:rPr>
        <w:t>omprender, los estudios de caso</w:t>
      </w:r>
      <w:r w:rsidR="00FC598A" w:rsidRPr="00FC598A">
        <w:rPr>
          <w:rFonts w:eastAsia="Times New Roman"/>
          <w:bCs/>
          <w:color w:val="000000"/>
        </w:rPr>
        <w:t xml:space="preserve"> vienen de la vida cotidiana. Los participantes se ponen al corriente de los riesgos y peligros de la corrupción. Este curso provee herramientas en forma de información práctica, ejemplos y normas para luchar contra la corrupción. </w:t>
      </w:r>
      <w:r>
        <w:rPr>
          <w:rFonts w:eastAsia="Times New Roman"/>
          <w:bCs/>
          <w:color w:val="000000"/>
        </w:rPr>
        <w:t xml:space="preserve">Durante este curso </w:t>
      </w:r>
      <w:r w:rsidR="004F721D" w:rsidRPr="00FC598A">
        <w:rPr>
          <w:rFonts w:eastAsia="Times New Roman"/>
          <w:bCs/>
          <w:color w:val="000000"/>
        </w:rPr>
        <w:t>HABRÁ</w:t>
      </w:r>
      <w:r>
        <w:rPr>
          <w:rFonts w:eastAsia="Times New Roman"/>
          <w:bCs/>
          <w:color w:val="000000"/>
        </w:rPr>
        <w:t>N</w:t>
      </w:r>
      <w:r w:rsidR="00FC598A" w:rsidRPr="00FC598A">
        <w:rPr>
          <w:rFonts w:eastAsia="Times New Roman"/>
          <w:bCs/>
          <w:color w:val="000000"/>
        </w:rPr>
        <w:t xml:space="preserve"> MUCHAS </w:t>
      </w:r>
      <w:r>
        <w:rPr>
          <w:rFonts w:eastAsia="Times New Roman"/>
          <w:bCs/>
          <w:color w:val="000000"/>
        </w:rPr>
        <w:t>interacciones</w:t>
      </w:r>
      <w:r w:rsidR="00FC598A" w:rsidRPr="00FC598A">
        <w:rPr>
          <w:rFonts w:eastAsia="Times New Roman"/>
          <w:bCs/>
          <w:color w:val="000000"/>
        </w:rPr>
        <w:t>.</w:t>
      </w:r>
      <w:r w:rsidR="007B157C" w:rsidRPr="00FC598A">
        <w:rPr>
          <w:rFonts w:eastAsia="Times New Roman"/>
          <w:bCs/>
          <w:color w:val="000000"/>
        </w:rPr>
        <w:t xml:space="preserve"> </w:t>
      </w:r>
      <w:r w:rsidR="0036352E" w:rsidRPr="00FC598A">
        <w:rPr>
          <w:rFonts w:eastAsia="Times New Roman"/>
        </w:rPr>
        <w:br w:type="page"/>
      </w:r>
    </w:p>
    <w:p w14:paraId="4CE583A1" w14:textId="1733AB2E" w:rsidR="004760C9" w:rsidRDefault="00091A07" w:rsidP="007B157C">
      <w:pPr>
        <w:pStyle w:val="Listeavsnitt"/>
        <w:ind w:left="0"/>
        <w:rPr>
          <w:rFonts w:eastAsia="Times New Roman"/>
          <w:color w:val="000000"/>
        </w:rPr>
      </w:pPr>
      <w:r>
        <w:rPr>
          <w:rFonts w:eastAsia="Times New Roman"/>
          <w:noProof/>
          <w:color w:val="000000"/>
          <w:lang w:val="nb-NO" w:eastAsia="nb-NO"/>
        </w:rPr>
        <w:lastRenderedPageBreak/>
        <w:drawing>
          <wp:inline distT="0" distB="0" distL="0" distR="0" wp14:anchorId="3D5B960A" wp14:editId="34B39A28">
            <wp:extent cx="5759833" cy="3240000"/>
            <wp:effectExtent l="19050" t="19050" r="12700" b="177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D563E12" w14:textId="07729EEA" w:rsidR="00D71126" w:rsidRPr="005E06EF" w:rsidRDefault="002A4815" w:rsidP="00905123">
      <w:pPr>
        <w:pStyle w:val="Overskrift6"/>
        <w:rPr>
          <w:rFonts w:eastAsia="Times New Roman"/>
          <w:color w:val="000000"/>
          <w:lang w:val="es-ES"/>
        </w:rPr>
      </w:pPr>
      <w:r w:rsidRPr="005E06EF">
        <w:rPr>
          <w:rFonts w:eastAsia="Times New Roman"/>
          <w:lang w:val="es-ES"/>
        </w:rPr>
        <w:t>DIAPOSITIVA</w:t>
      </w:r>
      <w:r w:rsidR="004760C9" w:rsidRPr="005E06EF">
        <w:rPr>
          <w:rFonts w:eastAsia="Times New Roman"/>
          <w:lang w:val="es-ES"/>
        </w:rPr>
        <w:t xml:space="preserve"> 4</w:t>
      </w:r>
      <w:bookmarkEnd w:id="2"/>
    </w:p>
    <w:p w14:paraId="2308D605" w14:textId="096FAC7A" w:rsidR="007B157C" w:rsidRPr="004F721D" w:rsidRDefault="004F721D" w:rsidP="007B157C">
      <w:pPr>
        <w:spacing w:after="300" w:line="300" w:lineRule="atLeast"/>
        <w:contextualSpacing/>
        <w:rPr>
          <w:rFonts w:eastAsia="Calibri"/>
        </w:rPr>
      </w:pPr>
      <w:r w:rsidRPr="004F721D">
        <w:rPr>
          <w:rFonts w:eastAsia="Calibri"/>
        </w:rPr>
        <w:t xml:space="preserve">Son 115 diapositivas para guiarte a través del curso. </w:t>
      </w:r>
      <w:r>
        <w:rPr>
          <w:rFonts w:eastAsia="Calibri"/>
        </w:rPr>
        <w:t>Estas se dividen en cuatro partes</w:t>
      </w:r>
      <w:r w:rsidR="007B157C" w:rsidRPr="004F721D">
        <w:rPr>
          <w:rFonts w:eastAsia="Calibri"/>
        </w:rPr>
        <w:t xml:space="preserve">:  </w:t>
      </w:r>
    </w:p>
    <w:p w14:paraId="25074C6B" w14:textId="01DA83D6" w:rsidR="007B157C" w:rsidRPr="004F721D" w:rsidRDefault="00FE1514" w:rsidP="008E2B96">
      <w:pPr>
        <w:pStyle w:val="Listeavsnitt"/>
        <w:numPr>
          <w:ilvl w:val="0"/>
          <w:numId w:val="66"/>
        </w:numPr>
        <w:spacing w:after="300" w:line="300" w:lineRule="atLeast"/>
        <w:rPr>
          <w:rFonts w:eastAsia="Calibri"/>
        </w:rPr>
      </w:pPr>
      <w:r>
        <w:rPr>
          <w:rFonts w:eastAsia="Calibri"/>
        </w:rPr>
        <w:t>La parte uno</w:t>
      </w:r>
      <w:r w:rsidR="004F721D" w:rsidRPr="004F721D">
        <w:rPr>
          <w:rFonts w:eastAsia="Calibri"/>
        </w:rPr>
        <w:t xml:space="preserve"> dará una información práctica</w:t>
      </w:r>
      <w:r w:rsidR="007B157C" w:rsidRPr="004F721D">
        <w:rPr>
          <w:rFonts w:eastAsia="Calibri"/>
        </w:rPr>
        <w:t xml:space="preserve">, </w:t>
      </w:r>
      <w:r w:rsidR="004F721D" w:rsidRPr="004F721D">
        <w:rPr>
          <w:rFonts w:eastAsia="Calibri"/>
        </w:rPr>
        <w:t xml:space="preserve">ejemplos de corrupción a través de </w:t>
      </w:r>
      <w:r w:rsidR="004F721D">
        <w:rPr>
          <w:rFonts w:eastAsia="Calibri"/>
        </w:rPr>
        <w:t>e</w:t>
      </w:r>
      <w:r w:rsidR="004F721D" w:rsidRPr="004F721D">
        <w:rPr>
          <w:rFonts w:eastAsia="Calibri"/>
        </w:rPr>
        <w:t>studio</w:t>
      </w:r>
      <w:r w:rsidR="004F721D">
        <w:rPr>
          <w:rFonts w:eastAsia="Calibri"/>
        </w:rPr>
        <w:t>s</w:t>
      </w:r>
      <w:r w:rsidR="004F721D" w:rsidRPr="004F721D">
        <w:rPr>
          <w:rFonts w:eastAsia="Calibri"/>
        </w:rPr>
        <w:t xml:space="preserve"> </w:t>
      </w:r>
      <w:r>
        <w:rPr>
          <w:rFonts w:eastAsia="Calibri"/>
        </w:rPr>
        <w:t>de caso</w:t>
      </w:r>
      <w:r w:rsidR="004F721D">
        <w:rPr>
          <w:rFonts w:eastAsia="Calibri"/>
        </w:rPr>
        <w:t xml:space="preserve">, </w:t>
      </w:r>
      <w:r w:rsidR="004F721D" w:rsidRPr="004F721D">
        <w:rPr>
          <w:rFonts w:eastAsia="Calibri"/>
        </w:rPr>
        <w:t>expli</w:t>
      </w:r>
      <w:r w:rsidR="004F721D">
        <w:rPr>
          <w:rFonts w:eastAsia="Calibri"/>
        </w:rPr>
        <w:t>cará</w:t>
      </w:r>
      <w:r w:rsidR="004F721D" w:rsidRPr="004F721D">
        <w:rPr>
          <w:rFonts w:eastAsia="Calibri"/>
        </w:rPr>
        <w:t xml:space="preserve"> sobre los peligros</w:t>
      </w:r>
      <w:r w:rsidR="004F721D">
        <w:rPr>
          <w:rFonts w:eastAsia="Calibri"/>
        </w:rPr>
        <w:t xml:space="preserve"> de la corrupción y cuáles son algunas de sus raíces</w:t>
      </w:r>
      <w:r w:rsidR="007B157C" w:rsidRPr="004F721D">
        <w:rPr>
          <w:rFonts w:eastAsia="Calibri"/>
        </w:rPr>
        <w:t xml:space="preserve">. </w:t>
      </w:r>
    </w:p>
    <w:p w14:paraId="6D7E6100" w14:textId="6106242A" w:rsidR="00E57DE7" w:rsidRDefault="004564E0" w:rsidP="008E2B96">
      <w:pPr>
        <w:pStyle w:val="Listeavsnitt"/>
        <w:numPr>
          <w:ilvl w:val="0"/>
          <w:numId w:val="66"/>
        </w:numPr>
        <w:spacing w:after="300" w:line="300" w:lineRule="atLeast"/>
        <w:rPr>
          <w:rFonts w:eastAsia="Calibri"/>
        </w:rPr>
      </w:pPr>
      <w:r>
        <w:rPr>
          <w:rFonts w:eastAsia="Calibri"/>
        </w:rPr>
        <w:t xml:space="preserve">La parte dos </w:t>
      </w:r>
      <w:r w:rsidR="004F721D" w:rsidRPr="004F721D">
        <w:rPr>
          <w:rFonts w:eastAsia="Calibri"/>
        </w:rPr>
        <w:t>dará algunas sugerencias de cómo</w:t>
      </w:r>
      <w:r>
        <w:rPr>
          <w:rFonts w:eastAsia="Calibri"/>
        </w:rPr>
        <w:t xml:space="preserve"> se puede</w:t>
      </w:r>
      <w:r w:rsidR="004F721D">
        <w:rPr>
          <w:rFonts w:eastAsia="Calibri"/>
        </w:rPr>
        <w:t xml:space="preserve"> </w:t>
      </w:r>
      <w:r>
        <w:rPr>
          <w:rFonts w:eastAsia="Calibri"/>
        </w:rPr>
        <w:t>evitar la corrupción tanto a nivel individual, como  a nivel organizacional</w:t>
      </w:r>
      <w:r w:rsidR="004F721D">
        <w:rPr>
          <w:rFonts w:eastAsia="Calibri"/>
        </w:rPr>
        <w:t>.</w:t>
      </w:r>
      <w:r w:rsidR="007B157C" w:rsidRPr="004F721D">
        <w:rPr>
          <w:rFonts w:eastAsia="Calibri"/>
        </w:rPr>
        <w:t xml:space="preserve"> </w:t>
      </w:r>
      <w:r w:rsidR="004F721D" w:rsidRPr="005E06EF">
        <w:rPr>
          <w:rFonts w:eastAsia="Calibri"/>
        </w:rPr>
        <w:t xml:space="preserve">Cuando utilizamos la palabra </w:t>
      </w:r>
      <w:r>
        <w:rPr>
          <w:rFonts w:eastAsia="Calibri"/>
        </w:rPr>
        <w:t>organización nos referimos no só</w:t>
      </w:r>
      <w:r w:rsidR="004F721D" w:rsidRPr="005E06EF">
        <w:rPr>
          <w:rFonts w:eastAsia="Calibri"/>
        </w:rPr>
        <w:t xml:space="preserve">lo a ONGs, pero también a </w:t>
      </w:r>
      <w:r w:rsidR="005E06EF" w:rsidRPr="005E06EF">
        <w:rPr>
          <w:rFonts w:eastAsia="Calibri"/>
        </w:rPr>
        <w:t>i</w:t>
      </w:r>
      <w:r w:rsidR="004F721D" w:rsidRPr="005E06EF">
        <w:rPr>
          <w:rFonts w:eastAsia="Calibri"/>
        </w:rPr>
        <w:t xml:space="preserve">glesias, mezquitas, </w:t>
      </w:r>
      <w:r w:rsidR="005E06EF" w:rsidRPr="005E06EF">
        <w:rPr>
          <w:rFonts w:eastAsia="Calibri"/>
        </w:rPr>
        <w:t xml:space="preserve">gobiernos departamentales, negocios y </w:t>
      </w:r>
      <w:r>
        <w:rPr>
          <w:rFonts w:eastAsia="Calibri"/>
        </w:rPr>
        <w:t xml:space="preserve">otras </w:t>
      </w:r>
      <w:r w:rsidR="005E06EF" w:rsidRPr="005E06EF">
        <w:rPr>
          <w:rFonts w:eastAsia="Calibri"/>
        </w:rPr>
        <w:t>organizaciones de la sociedad civil</w:t>
      </w:r>
      <w:r w:rsidR="007B157C" w:rsidRPr="005E06EF">
        <w:rPr>
          <w:rFonts w:eastAsia="Calibri"/>
        </w:rPr>
        <w:t xml:space="preserve">. </w:t>
      </w:r>
      <w:r>
        <w:rPr>
          <w:rFonts w:eastAsia="Calibri"/>
        </w:rPr>
        <w:t>Básicamente, l</w:t>
      </w:r>
      <w:r w:rsidR="005E06EF" w:rsidRPr="005E06EF">
        <w:rPr>
          <w:rFonts w:eastAsia="Calibri"/>
        </w:rPr>
        <w:t xml:space="preserve">a organización se concibe como un grupo de gente que se junta </w:t>
      </w:r>
      <w:r w:rsidR="005E06EF">
        <w:rPr>
          <w:rFonts w:eastAsia="Calibri"/>
        </w:rPr>
        <w:t>para cumplir uno o varios propósitos.</w:t>
      </w:r>
      <w:r w:rsidR="007B157C" w:rsidRPr="005E06EF">
        <w:rPr>
          <w:rFonts w:eastAsia="Calibri"/>
        </w:rPr>
        <w:t xml:space="preserve"> </w:t>
      </w:r>
      <w:r w:rsidR="005E06EF" w:rsidRPr="005E06EF">
        <w:rPr>
          <w:rFonts w:eastAsia="Calibri"/>
        </w:rPr>
        <w:t xml:space="preserve">La parte dos explica </w:t>
      </w:r>
      <w:r>
        <w:rPr>
          <w:rFonts w:eastAsia="Calibri"/>
        </w:rPr>
        <w:t xml:space="preserve">también </w:t>
      </w:r>
      <w:r w:rsidR="005E06EF" w:rsidRPr="005E06EF">
        <w:rPr>
          <w:rFonts w:eastAsia="Calibri"/>
        </w:rPr>
        <w:t>la importancia de tener re</w:t>
      </w:r>
      <w:r>
        <w:rPr>
          <w:rFonts w:eastAsia="Calibri"/>
        </w:rPr>
        <w:t>glas en el lugar</w:t>
      </w:r>
      <w:r w:rsidR="005E06EF" w:rsidRPr="005E06EF">
        <w:rPr>
          <w:rFonts w:eastAsia="Calibri"/>
        </w:rPr>
        <w:t xml:space="preserve"> y directrices </w:t>
      </w:r>
      <w:r>
        <w:rPr>
          <w:rFonts w:eastAsia="Calibri"/>
        </w:rPr>
        <w:t>para implementar</w:t>
      </w:r>
      <w:r w:rsidR="005E06EF" w:rsidRPr="005E06EF">
        <w:rPr>
          <w:rFonts w:eastAsia="Calibri"/>
        </w:rPr>
        <w:t xml:space="preserve"> éstas reglas</w:t>
      </w:r>
      <w:r>
        <w:rPr>
          <w:rFonts w:eastAsia="Calibri"/>
        </w:rPr>
        <w:t xml:space="preserve"> en</w:t>
      </w:r>
      <w:r w:rsidR="00036AEF">
        <w:rPr>
          <w:rFonts w:eastAsia="Calibri"/>
        </w:rPr>
        <w:t xml:space="preserve"> la vida diaria.</w:t>
      </w:r>
    </w:p>
    <w:p w14:paraId="65655C2E" w14:textId="054DB081" w:rsidR="007B157C" w:rsidRPr="0081069E" w:rsidRDefault="00036AEF" w:rsidP="008E2B96">
      <w:pPr>
        <w:pStyle w:val="Listeavsnitt"/>
        <w:numPr>
          <w:ilvl w:val="0"/>
          <w:numId w:val="66"/>
        </w:numPr>
        <w:spacing w:after="300" w:line="300" w:lineRule="atLeast"/>
        <w:rPr>
          <w:rFonts w:eastAsia="Calibri"/>
        </w:rPr>
      </w:pPr>
      <w:r w:rsidRPr="0081069E">
        <w:rPr>
          <w:rFonts w:eastAsia="Calibri"/>
        </w:rPr>
        <w:t xml:space="preserve">La parte tres explica </w:t>
      </w:r>
      <w:r w:rsidR="004564E0">
        <w:rPr>
          <w:rFonts w:eastAsia="Calibri"/>
        </w:rPr>
        <w:t xml:space="preserve">cómo </w:t>
      </w:r>
      <w:r w:rsidR="0081069E" w:rsidRPr="0081069E">
        <w:rPr>
          <w:rFonts w:eastAsia="Calibri"/>
        </w:rPr>
        <w:t>un individuo puede luchar contra la corrupción a través de la integridad personal, así tambi</w:t>
      </w:r>
      <w:r w:rsidR="0081069E">
        <w:rPr>
          <w:rFonts w:eastAsia="Calibri"/>
        </w:rPr>
        <w:t>én provee varias ideas sobre las acciones individuales y la lucha en grupo contra la corrupción.</w:t>
      </w:r>
    </w:p>
    <w:p w14:paraId="7C8E3377" w14:textId="6C4FF231" w:rsidR="007B157C" w:rsidRPr="0081069E" w:rsidRDefault="0081069E" w:rsidP="008E2B96">
      <w:pPr>
        <w:pStyle w:val="Listeavsnitt"/>
        <w:numPr>
          <w:ilvl w:val="0"/>
          <w:numId w:val="66"/>
        </w:numPr>
        <w:spacing w:after="300" w:line="300" w:lineRule="atLeast"/>
        <w:rPr>
          <w:rFonts w:eastAsia="Calibri"/>
        </w:rPr>
      </w:pPr>
      <w:r w:rsidRPr="0081069E">
        <w:rPr>
          <w:rFonts w:eastAsia="Calibri"/>
        </w:rPr>
        <w:t>La parte cuatro se refiere a las normas y procedimientos.</w:t>
      </w:r>
      <w:r w:rsidR="007B157C" w:rsidRPr="0081069E">
        <w:rPr>
          <w:rFonts w:eastAsia="Calibri"/>
        </w:rPr>
        <w:t xml:space="preserve"> </w:t>
      </w:r>
      <w:r w:rsidR="004564E0">
        <w:rPr>
          <w:rFonts w:eastAsia="Calibri"/>
        </w:rPr>
        <w:t xml:space="preserve">Está especialmente dirigida a personas </w:t>
      </w:r>
      <w:r w:rsidRPr="0081069E">
        <w:rPr>
          <w:rFonts w:eastAsia="Calibri"/>
        </w:rPr>
        <w:t xml:space="preserve">en cargos de liderazgo, así como </w:t>
      </w:r>
      <w:r>
        <w:rPr>
          <w:rFonts w:eastAsia="Calibri"/>
        </w:rPr>
        <w:t xml:space="preserve"> en </w:t>
      </w:r>
      <w:r w:rsidRPr="0081069E">
        <w:rPr>
          <w:rFonts w:eastAsia="Calibri"/>
        </w:rPr>
        <w:t xml:space="preserve">la </w:t>
      </w:r>
      <w:r>
        <w:rPr>
          <w:rFonts w:eastAsia="Calibri"/>
        </w:rPr>
        <w:t>directiva</w:t>
      </w:r>
      <w:r w:rsidRPr="0081069E">
        <w:rPr>
          <w:rFonts w:eastAsia="Calibri"/>
        </w:rPr>
        <w:t>,</w:t>
      </w:r>
      <w:r>
        <w:rPr>
          <w:rFonts w:eastAsia="Calibri"/>
        </w:rPr>
        <w:t xml:space="preserve"> jefes de departamento</w:t>
      </w:r>
      <w:r w:rsidR="004564E0">
        <w:rPr>
          <w:rFonts w:eastAsia="Calibri"/>
        </w:rPr>
        <w:t>s y equipo de gerentes</w:t>
      </w:r>
      <w:r>
        <w:rPr>
          <w:rFonts w:eastAsia="Calibri"/>
        </w:rPr>
        <w:t>.</w:t>
      </w:r>
      <w:r w:rsidR="007B157C" w:rsidRPr="0081069E">
        <w:rPr>
          <w:rFonts w:eastAsia="Calibri"/>
        </w:rPr>
        <w:t xml:space="preserve"> </w:t>
      </w:r>
    </w:p>
    <w:p w14:paraId="2FC99CD8" w14:textId="216F12B5" w:rsidR="00AF2E5C" w:rsidRDefault="0081069E" w:rsidP="007B157C">
      <w:pPr>
        <w:spacing w:after="300" w:line="300" w:lineRule="atLeast"/>
        <w:contextualSpacing/>
        <w:rPr>
          <w:rFonts w:eastAsia="Calibri"/>
        </w:rPr>
      </w:pPr>
      <w:r w:rsidRPr="00593A8B">
        <w:rPr>
          <w:rFonts w:eastAsia="Calibri"/>
        </w:rPr>
        <w:t>En este curso se utiliza</w:t>
      </w:r>
      <w:r w:rsidR="004564E0">
        <w:rPr>
          <w:rFonts w:eastAsia="Calibri"/>
        </w:rPr>
        <w:t>n una serie de estudios de caso</w:t>
      </w:r>
      <w:r w:rsidRPr="00593A8B">
        <w:rPr>
          <w:rFonts w:eastAsia="Calibri"/>
        </w:rPr>
        <w:t>.</w:t>
      </w:r>
      <w:r w:rsidR="007B157C" w:rsidRPr="00593A8B">
        <w:rPr>
          <w:rFonts w:eastAsia="Calibri"/>
        </w:rPr>
        <w:t xml:space="preserve"> </w:t>
      </w:r>
      <w:r w:rsidRPr="00593A8B">
        <w:rPr>
          <w:rFonts w:eastAsia="Calibri"/>
        </w:rPr>
        <w:t xml:space="preserve">Deberás leer cada uno de los casos </w:t>
      </w:r>
      <w:r w:rsidR="002D0A76" w:rsidRPr="00593A8B">
        <w:rPr>
          <w:rFonts w:eastAsia="Calibri"/>
        </w:rPr>
        <w:t>con los partici</w:t>
      </w:r>
      <w:r w:rsidR="00593A8B" w:rsidRPr="00593A8B">
        <w:rPr>
          <w:rFonts w:eastAsia="Calibri"/>
        </w:rPr>
        <w:t>pantes y repasar</w:t>
      </w:r>
      <w:r w:rsidR="002D0A76" w:rsidRPr="00593A8B">
        <w:rPr>
          <w:rFonts w:eastAsia="Calibri"/>
        </w:rPr>
        <w:t xml:space="preserve"> los puntos principal</w:t>
      </w:r>
      <w:r w:rsidR="00593A8B" w:rsidRPr="00593A8B">
        <w:rPr>
          <w:rFonts w:eastAsia="Calibri"/>
        </w:rPr>
        <w:t>e</w:t>
      </w:r>
      <w:r w:rsidR="002D0A76" w:rsidRPr="00593A8B">
        <w:rPr>
          <w:rFonts w:eastAsia="Calibri"/>
        </w:rPr>
        <w:t xml:space="preserve">s. </w:t>
      </w:r>
      <w:r w:rsidR="00C02472">
        <w:rPr>
          <w:rFonts w:eastAsia="Calibri"/>
        </w:rPr>
        <w:t>¿Quiénes son las personas en</w:t>
      </w:r>
      <w:r w:rsidR="002D0A76" w:rsidRPr="00593A8B">
        <w:rPr>
          <w:rFonts w:eastAsia="Calibri"/>
        </w:rPr>
        <w:t xml:space="preserve"> los es</w:t>
      </w:r>
      <w:r w:rsidR="00593A8B" w:rsidRPr="00593A8B">
        <w:rPr>
          <w:rFonts w:eastAsia="Calibri"/>
        </w:rPr>
        <w:t>t</w:t>
      </w:r>
      <w:r w:rsidR="002D0A76" w:rsidRPr="00593A8B">
        <w:rPr>
          <w:rFonts w:eastAsia="Calibri"/>
        </w:rPr>
        <w:t xml:space="preserve">udios de caso? </w:t>
      </w:r>
      <w:r w:rsidR="00C02472">
        <w:rPr>
          <w:rFonts w:eastAsia="Calibri"/>
        </w:rPr>
        <w:t>¿</w:t>
      </w:r>
      <w:r w:rsidR="002D0A76" w:rsidRPr="00593A8B">
        <w:rPr>
          <w:rFonts w:eastAsia="Calibri"/>
        </w:rPr>
        <w:t>Qué están haciendo?</w:t>
      </w:r>
    </w:p>
    <w:p w14:paraId="3D2D5F2E" w14:textId="77777777" w:rsidR="00C02472" w:rsidRPr="00593A8B" w:rsidRDefault="00C02472" w:rsidP="007B157C">
      <w:pPr>
        <w:spacing w:after="300" w:line="300" w:lineRule="atLeast"/>
        <w:contextualSpacing/>
        <w:rPr>
          <w:rFonts w:eastAsia="Calibri"/>
        </w:rPr>
      </w:pPr>
    </w:p>
    <w:p w14:paraId="0CE5606F" w14:textId="10A92EBF" w:rsidR="007B157C" w:rsidRPr="00593A8B" w:rsidRDefault="00593A8B" w:rsidP="007B157C">
      <w:pPr>
        <w:spacing w:line="300" w:lineRule="atLeast"/>
        <w:contextualSpacing/>
        <w:rPr>
          <w:rFonts w:eastAsia="Calibri"/>
        </w:rPr>
      </w:pPr>
      <w:r w:rsidRPr="00593A8B">
        <w:rPr>
          <w:rFonts w:eastAsia="Calibri"/>
        </w:rPr>
        <w:t>Una serie de impresos se presentan</w:t>
      </w:r>
      <w:r w:rsidR="002D0A76" w:rsidRPr="00593A8B">
        <w:rPr>
          <w:rFonts w:eastAsia="Calibri"/>
        </w:rPr>
        <w:t xml:space="preserve"> en el anexo,</w:t>
      </w:r>
      <w:r w:rsidR="00C02472">
        <w:rPr>
          <w:rFonts w:eastAsia="Calibri"/>
        </w:rPr>
        <w:t xml:space="preserve"> que</w:t>
      </w:r>
      <w:r w:rsidR="002D0A76" w:rsidRPr="00593A8B">
        <w:rPr>
          <w:rFonts w:eastAsia="Calibri"/>
        </w:rPr>
        <w:t xml:space="preserve"> incluye:</w:t>
      </w:r>
      <w:r w:rsidR="007B157C" w:rsidRPr="00593A8B">
        <w:rPr>
          <w:rFonts w:eastAsia="Calibri"/>
        </w:rPr>
        <w:t xml:space="preserve"> </w:t>
      </w:r>
    </w:p>
    <w:p w14:paraId="56B12D7B" w14:textId="7A3870A9" w:rsidR="007B157C" w:rsidRPr="00593A8B" w:rsidRDefault="007B157C" w:rsidP="008E2B96">
      <w:pPr>
        <w:pStyle w:val="Listeavsnitt"/>
        <w:numPr>
          <w:ilvl w:val="0"/>
          <w:numId w:val="58"/>
        </w:numPr>
        <w:spacing w:after="300" w:line="300" w:lineRule="atLeast"/>
        <w:rPr>
          <w:rFonts w:eastAsia="Calibri"/>
        </w:rPr>
      </w:pPr>
      <w:r w:rsidRPr="00593A8B">
        <w:rPr>
          <w:rFonts w:eastAsia="Calibri"/>
        </w:rPr>
        <w:t>Instruc</w:t>
      </w:r>
      <w:r w:rsidR="00C02472">
        <w:rPr>
          <w:rFonts w:eastAsia="Calibri"/>
        </w:rPr>
        <w:t>ciones para los juegos de roles</w:t>
      </w:r>
    </w:p>
    <w:p w14:paraId="662AB97F" w14:textId="338D08AD" w:rsidR="007B157C" w:rsidRPr="00593A8B" w:rsidRDefault="00593A8B" w:rsidP="008E2B96">
      <w:pPr>
        <w:pStyle w:val="Listeavsnitt"/>
        <w:numPr>
          <w:ilvl w:val="0"/>
          <w:numId w:val="58"/>
        </w:numPr>
        <w:spacing w:after="300" w:line="300" w:lineRule="atLeast"/>
        <w:rPr>
          <w:rFonts w:eastAsia="Calibri"/>
        </w:rPr>
      </w:pPr>
      <w:r w:rsidRPr="00593A8B">
        <w:rPr>
          <w:rFonts w:eastAsia="Calibri"/>
        </w:rPr>
        <w:t xml:space="preserve">Plantilla </w:t>
      </w:r>
      <w:r w:rsidR="002D0A76" w:rsidRPr="00593A8B">
        <w:rPr>
          <w:rFonts w:eastAsia="Calibri"/>
        </w:rPr>
        <w:t>del Código de Conducta</w:t>
      </w:r>
    </w:p>
    <w:p w14:paraId="101B39F8" w14:textId="579E8AB5" w:rsidR="007B157C" w:rsidRPr="00593A8B" w:rsidRDefault="00593A8B" w:rsidP="008E2B96">
      <w:pPr>
        <w:pStyle w:val="Listeavsnitt"/>
        <w:numPr>
          <w:ilvl w:val="0"/>
          <w:numId w:val="58"/>
        </w:numPr>
        <w:spacing w:after="300" w:line="300" w:lineRule="atLeast"/>
        <w:rPr>
          <w:rFonts w:eastAsia="Calibri"/>
        </w:rPr>
      </w:pPr>
      <w:r w:rsidRPr="00593A8B">
        <w:rPr>
          <w:rFonts w:eastAsia="Calibri"/>
        </w:rPr>
        <w:t>Plantilla</w:t>
      </w:r>
      <w:r w:rsidR="00C02472">
        <w:rPr>
          <w:rFonts w:eastAsia="Calibri"/>
        </w:rPr>
        <w:t xml:space="preserve"> de la promesa de anti</w:t>
      </w:r>
      <w:r w:rsidR="002D0A76" w:rsidRPr="00593A8B">
        <w:rPr>
          <w:rFonts w:eastAsia="Calibri"/>
        </w:rPr>
        <w:t>corrupción</w:t>
      </w:r>
    </w:p>
    <w:p w14:paraId="136E39F3" w14:textId="0C2C5F1F" w:rsidR="004351E4" w:rsidRPr="0036352E" w:rsidRDefault="00593A8B" w:rsidP="008E2B96">
      <w:pPr>
        <w:pStyle w:val="Listeavsnitt"/>
        <w:numPr>
          <w:ilvl w:val="0"/>
          <w:numId w:val="58"/>
        </w:numPr>
        <w:rPr>
          <w:rFonts w:eastAsia="Calibri"/>
        </w:rPr>
      </w:pPr>
      <w:r w:rsidRPr="00593A8B">
        <w:rPr>
          <w:rFonts w:eastAsia="Calibri"/>
        </w:rPr>
        <w:t>Formulario</w:t>
      </w:r>
      <w:r w:rsidR="002D0A76" w:rsidRPr="00593A8B">
        <w:rPr>
          <w:rFonts w:eastAsia="Calibri"/>
        </w:rPr>
        <w:t xml:space="preserve"> de evaluación</w:t>
      </w:r>
      <w:r w:rsidR="00FE013E" w:rsidRPr="0036352E">
        <w:br w:type="page"/>
      </w:r>
    </w:p>
    <w:p w14:paraId="1AD5B7E5" w14:textId="578DA39F" w:rsidR="00ED0827" w:rsidRDefault="00DE5429" w:rsidP="00400102">
      <w:r>
        <w:rPr>
          <w:noProof/>
          <w:lang w:val="nb-NO" w:eastAsia="nb-NO"/>
        </w:rPr>
        <w:lastRenderedPageBreak/>
        <w:drawing>
          <wp:inline distT="0" distB="0" distL="0" distR="0" wp14:anchorId="0A943625" wp14:editId="5B001EA6">
            <wp:extent cx="5759833" cy="3240000"/>
            <wp:effectExtent l="19050" t="19050" r="12700" b="1778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138B973" w14:textId="1FB1A3EE" w:rsidR="00A60CD8" w:rsidRPr="007B157C" w:rsidRDefault="002A4815" w:rsidP="00D71126">
      <w:pPr>
        <w:pStyle w:val="Overskrift6"/>
      </w:pPr>
      <w:r>
        <w:t>DIAPOSITIVA</w:t>
      </w:r>
      <w:r w:rsidR="00ED0827" w:rsidRPr="007B157C">
        <w:t xml:space="preserve"> </w:t>
      </w:r>
      <w:r w:rsidR="006C329B" w:rsidRPr="007B157C">
        <w:t>5</w:t>
      </w:r>
    </w:p>
    <w:p w14:paraId="55429DBB" w14:textId="783C23E8" w:rsidR="00ED0827" w:rsidRPr="00593A8B" w:rsidRDefault="002D0A76" w:rsidP="008E2B96">
      <w:pPr>
        <w:pStyle w:val="Listeavsnitt"/>
        <w:numPr>
          <w:ilvl w:val="0"/>
          <w:numId w:val="59"/>
        </w:numPr>
      </w:pPr>
      <w:r w:rsidRPr="00593A8B">
        <w:t>En algunos países</w:t>
      </w:r>
      <w:r w:rsidR="00C02472">
        <w:t>,</w:t>
      </w:r>
      <w:r w:rsidRPr="00593A8B">
        <w:t xml:space="preserve"> una </w:t>
      </w:r>
      <w:r w:rsidR="00593A8B" w:rsidRPr="00593A8B">
        <w:t>organización</w:t>
      </w:r>
      <w:r w:rsidRPr="00593A8B">
        <w:t xml:space="preserve"> es lo mismo que una ONG</w:t>
      </w:r>
      <w:r w:rsidR="001F22AF" w:rsidRPr="00593A8B">
        <w:t>.</w:t>
      </w:r>
      <w:r w:rsidRPr="00593A8B">
        <w:t xml:space="preserve"> Es muy importante explicar que el término “organización”</w:t>
      </w:r>
      <w:r w:rsidR="00002D95" w:rsidRPr="00593A8B">
        <w:t xml:space="preserve"> tendrá un significado más amplio</w:t>
      </w:r>
      <w:r w:rsidR="004760C9" w:rsidRPr="00593A8B">
        <w:t xml:space="preserve">. </w:t>
      </w:r>
      <w:r w:rsidR="00ED0827" w:rsidRPr="00593A8B">
        <w:br w:type="page"/>
      </w:r>
    </w:p>
    <w:p w14:paraId="06B1C8DE" w14:textId="7EE9645A" w:rsidR="00133858" w:rsidRDefault="00C3362D" w:rsidP="00400102">
      <w:r>
        <w:rPr>
          <w:noProof/>
          <w:lang w:val="nb-NO" w:eastAsia="nb-NO"/>
        </w:rPr>
        <w:lastRenderedPageBreak/>
        <w:drawing>
          <wp:inline distT="0" distB="0" distL="0" distR="0" wp14:anchorId="1B3059C9" wp14:editId="7285290E">
            <wp:extent cx="5759833" cy="3240000"/>
            <wp:effectExtent l="19050" t="19050" r="12700" b="1778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D7398DB" w14:textId="50EFEF5F" w:rsidR="00133858" w:rsidRPr="007B157C" w:rsidRDefault="002A4815" w:rsidP="00D71126">
      <w:pPr>
        <w:pStyle w:val="Overskrift6"/>
      </w:pPr>
      <w:r>
        <w:t>DIAPOSITIVA</w:t>
      </w:r>
      <w:r w:rsidR="00133858" w:rsidRPr="007B157C">
        <w:t xml:space="preserve"> </w:t>
      </w:r>
      <w:r w:rsidR="006C329B" w:rsidRPr="007B157C">
        <w:t>6</w:t>
      </w:r>
    </w:p>
    <w:p w14:paraId="007CAA9F" w14:textId="3DF9CDE2" w:rsidR="006C329B" w:rsidRDefault="006C329B" w:rsidP="00400102">
      <w:pPr>
        <w:rPr>
          <w:noProof/>
          <w:lang w:val="en-US"/>
        </w:rPr>
      </w:pPr>
      <w:r>
        <w:rPr>
          <w:noProof/>
          <w:lang w:val="en-US"/>
        </w:rPr>
        <w:br w:type="page"/>
      </w:r>
    </w:p>
    <w:p w14:paraId="03D9AE95" w14:textId="4E856EC8" w:rsidR="00B9300D" w:rsidRDefault="00C3362D" w:rsidP="00400102">
      <w:r>
        <w:rPr>
          <w:noProof/>
          <w:lang w:val="nb-NO" w:eastAsia="nb-NO"/>
        </w:rPr>
        <w:lastRenderedPageBreak/>
        <w:drawing>
          <wp:inline distT="0" distB="0" distL="0" distR="0" wp14:anchorId="17066034" wp14:editId="3DACEC28">
            <wp:extent cx="5759833" cy="3240000"/>
            <wp:effectExtent l="19050" t="19050" r="12700" b="1778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6BBE9D8" w14:textId="7CEAD242" w:rsidR="00CA1A14" w:rsidRDefault="002A4815" w:rsidP="00D71126">
      <w:pPr>
        <w:pStyle w:val="Overskrift6"/>
      </w:pPr>
      <w:r>
        <w:t>DIAPOSITIVA</w:t>
      </w:r>
      <w:r w:rsidR="00B9300D">
        <w:t xml:space="preserve"> </w:t>
      </w:r>
      <w:r w:rsidR="006C329B">
        <w:t>7</w:t>
      </w:r>
    </w:p>
    <w:p w14:paraId="7DB918BA" w14:textId="0EE1DE80" w:rsidR="00B9300D" w:rsidRPr="00002D95" w:rsidRDefault="00C02472" w:rsidP="008E2B96">
      <w:pPr>
        <w:pStyle w:val="Listeavsnitt"/>
        <w:numPr>
          <w:ilvl w:val="0"/>
          <w:numId w:val="60"/>
        </w:numPr>
      </w:pPr>
      <w:r>
        <w:t>Esta diapositiva só</w:t>
      </w:r>
      <w:r w:rsidR="00002D95" w:rsidRPr="00002D95">
        <w:t>lo necesita una breve introducci</w:t>
      </w:r>
      <w:r w:rsidR="00002D95">
        <w:t>ón</w:t>
      </w:r>
      <w:r w:rsidR="00B9300D" w:rsidRPr="00002D95">
        <w:t xml:space="preserve">. </w:t>
      </w:r>
      <w:r w:rsidR="00002D95">
        <w:t xml:space="preserve">Es importante </w:t>
      </w:r>
      <w:r w:rsidR="00593A8B">
        <w:t>sumergirse</w:t>
      </w:r>
      <w:r w:rsidR="00B9300D" w:rsidRPr="00002D95">
        <w:t xml:space="preserve"> </w:t>
      </w:r>
      <w:r w:rsidR="00593A8B">
        <w:t>correctam</w:t>
      </w:r>
      <w:r w:rsidR="00002D95" w:rsidRPr="00002D95">
        <w:t xml:space="preserve">ente en el siguiente </w:t>
      </w:r>
      <w:r w:rsidR="00593A8B">
        <w:t>e</w:t>
      </w:r>
      <w:r w:rsidR="00002D95" w:rsidRPr="00002D95">
        <w:t>studio de caso para conseguir que la ge</w:t>
      </w:r>
      <w:r>
        <w:t>nte se involucre y participe</w:t>
      </w:r>
      <w:r w:rsidR="00B9300D" w:rsidRPr="00002D95">
        <w:t>.</w:t>
      </w:r>
    </w:p>
    <w:p w14:paraId="3582CED7" w14:textId="3321C0D5" w:rsidR="00B9300D" w:rsidRPr="00002D95" w:rsidRDefault="00B9300D" w:rsidP="00400102">
      <w:r w:rsidRPr="00002D95">
        <w:br w:type="page"/>
      </w:r>
    </w:p>
    <w:p w14:paraId="7206C6AD" w14:textId="43398BF7" w:rsidR="00133858" w:rsidRDefault="00C3362D" w:rsidP="00400102">
      <w:r>
        <w:rPr>
          <w:noProof/>
          <w:lang w:val="nb-NO" w:eastAsia="nb-NO"/>
        </w:rPr>
        <w:lastRenderedPageBreak/>
        <w:drawing>
          <wp:inline distT="0" distB="0" distL="0" distR="0" wp14:anchorId="6D23A9DC" wp14:editId="2D10B2B6">
            <wp:extent cx="5759833" cy="3240000"/>
            <wp:effectExtent l="19050" t="19050" r="12700" b="1778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07BB7ED" w14:textId="74B44E57" w:rsidR="008F53B1" w:rsidRPr="00213B1A" w:rsidRDefault="002A4815" w:rsidP="00D71126">
      <w:pPr>
        <w:pStyle w:val="Overskrift6"/>
      </w:pPr>
      <w:r>
        <w:t>DIAPOSITIVA</w:t>
      </w:r>
      <w:r w:rsidR="00133858" w:rsidRPr="00D71126">
        <w:t xml:space="preserve"> </w:t>
      </w:r>
      <w:r w:rsidR="0043781C" w:rsidRPr="00D71126">
        <w:t>8</w:t>
      </w:r>
    </w:p>
    <w:p w14:paraId="254BA8E9" w14:textId="00DE2290" w:rsidR="00F063EB" w:rsidRPr="00593A8B" w:rsidRDefault="00002D95" w:rsidP="00400102">
      <w:pPr>
        <w:pStyle w:val="Listeavsnitt"/>
        <w:numPr>
          <w:ilvl w:val="0"/>
          <w:numId w:val="12"/>
        </w:numPr>
      </w:pPr>
      <w:r w:rsidRPr="00593A8B">
        <w:t>En grupos pequeños</w:t>
      </w:r>
    </w:p>
    <w:p w14:paraId="3404C564" w14:textId="0A218150" w:rsidR="00D91DC9" w:rsidRPr="00593A8B" w:rsidRDefault="00002D95" w:rsidP="00400102">
      <w:pPr>
        <w:pStyle w:val="Listeavsnitt"/>
        <w:numPr>
          <w:ilvl w:val="0"/>
          <w:numId w:val="12"/>
        </w:numPr>
      </w:pPr>
      <w:r w:rsidRPr="00593A8B">
        <w:t>En este estudio de caso</w:t>
      </w:r>
      <w:r w:rsidR="00D91DC9" w:rsidRPr="00593A8B">
        <w:t xml:space="preserve">, </w:t>
      </w:r>
      <w:r w:rsidRPr="00593A8B">
        <w:t xml:space="preserve">el enfoque es la disminución ilegal del precio. </w:t>
      </w:r>
      <w:r w:rsidR="00593A8B">
        <w:t>Trata de mantener es</w:t>
      </w:r>
      <w:r w:rsidR="00C02472">
        <w:t>t</w:t>
      </w:r>
      <w:r w:rsidRPr="00593A8B">
        <w:t>e enfoque.</w:t>
      </w:r>
      <w:r w:rsidR="00D91DC9" w:rsidRPr="00593A8B">
        <w:t xml:space="preserve"> </w:t>
      </w:r>
    </w:p>
    <w:p w14:paraId="36156658" w14:textId="15DC3C2F" w:rsidR="00985613" w:rsidRPr="00593A8B" w:rsidRDefault="00C02472" w:rsidP="00400102">
      <w:pPr>
        <w:pStyle w:val="Listeavsnitt"/>
        <w:numPr>
          <w:ilvl w:val="0"/>
          <w:numId w:val="12"/>
        </w:numPr>
      </w:pPr>
      <w:r>
        <w:t>P</w:t>
      </w:r>
      <w:r w:rsidR="00002D95" w:rsidRPr="00593A8B">
        <w:t>uedes hacerlo m</w:t>
      </w:r>
      <w:r w:rsidR="00593A8B">
        <w:t xml:space="preserve">ás complicado para el trabajo de los </w:t>
      </w:r>
      <w:r>
        <w:t>grupos, diciendo que ésta es una práctica común en ese</w:t>
      </w:r>
      <w:r w:rsidR="00002D95" w:rsidRPr="00593A8B">
        <w:t xml:space="preserve"> país. </w:t>
      </w:r>
      <w:r w:rsidR="00593A8B">
        <w:t>Al no</w:t>
      </w:r>
      <w:r>
        <w:t xml:space="preserve"> tener un acuerdo con </w:t>
      </w:r>
      <w:r w:rsidR="00002D95" w:rsidRPr="00593A8B">
        <w:t>el comprador,</w:t>
      </w:r>
      <w:r w:rsidR="00593A8B">
        <w:t xml:space="preserve"> la venta se hace m</w:t>
      </w:r>
      <w:r w:rsidR="00002D95" w:rsidRPr="00593A8B">
        <w:t>ás difícil.</w:t>
      </w:r>
      <w:r w:rsidR="00FE013E" w:rsidRPr="00593A8B">
        <w:t xml:space="preserve"> </w:t>
      </w:r>
    </w:p>
    <w:p w14:paraId="6E040FB7" w14:textId="77777777" w:rsidR="008F53B1" w:rsidRPr="00593A8B" w:rsidRDefault="008F53B1" w:rsidP="00400102"/>
    <w:p w14:paraId="2CDBBFD7" w14:textId="77777777" w:rsidR="008F53B1" w:rsidRPr="00593A8B" w:rsidRDefault="00FE013E" w:rsidP="00400102">
      <w:r w:rsidRPr="00593A8B">
        <w:br w:type="page"/>
      </w:r>
    </w:p>
    <w:p w14:paraId="1E4C547D" w14:textId="222B6D76" w:rsidR="00133858" w:rsidRDefault="00C3362D" w:rsidP="00400102">
      <w:r>
        <w:rPr>
          <w:noProof/>
          <w:lang w:val="nb-NO" w:eastAsia="nb-NO"/>
        </w:rPr>
        <w:lastRenderedPageBreak/>
        <w:drawing>
          <wp:inline distT="0" distB="0" distL="0" distR="0" wp14:anchorId="71B075D5" wp14:editId="29C4F25E">
            <wp:extent cx="5759833" cy="3240000"/>
            <wp:effectExtent l="19050" t="19050" r="12700" b="1778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309D2985" w14:textId="3E2D6744" w:rsidR="008F53B1" w:rsidRPr="00016AAB" w:rsidRDefault="002A4815" w:rsidP="00D71126">
      <w:pPr>
        <w:pStyle w:val="Overskrift6"/>
        <w:rPr>
          <w:lang w:val="es-ES"/>
        </w:rPr>
      </w:pPr>
      <w:r w:rsidRPr="00016AAB">
        <w:rPr>
          <w:lang w:val="es-ES"/>
        </w:rPr>
        <w:t>DIAPOSITIVA</w:t>
      </w:r>
      <w:r w:rsidR="00133858" w:rsidRPr="00016AAB">
        <w:rPr>
          <w:lang w:val="es-ES"/>
        </w:rPr>
        <w:t xml:space="preserve"> </w:t>
      </w:r>
      <w:r w:rsidR="0043781C" w:rsidRPr="00016AAB">
        <w:rPr>
          <w:lang w:val="es-ES"/>
        </w:rPr>
        <w:t>9</w:t>
      </w:r>
    </w:p>
    <w:p w14:paraId="184E9495" w14:textId="16F5406F" w:rsidR="00F063EB" w:rsidRPr="00016AAB" w:rsidRDefault="00016AAB" w:rsidP="00400102">
      <w:pPr>
        <w:pStyle w:val="Listeavsnitt"/>
        <w:numPr>
          <w:ilvl w:val="0"/>
          <w:numId w:val="11"/>
        </w:numPr>
      </w:pPr>
      <w:r w:rsidRPr="00016AAB">
        <w:t>Permanecer en grupos pequeños</w:t>
      </w:r>
    </w:p>
    <w:p w14:paraId="19A6D3A0" w14:textId="6D21234D" w:rsidR="00E61AE7" w:rsidRPr="00016AAB" w:rsidRDefault="00016AAB" w:rsidP="00400102">
      <w:pPr>
        <w:pStyle w:val="Listeavsnitt"/>
        <w:numPr>
          <w:ilvl w:val="0"/>
          <w:numId w:val="11"/>
        </w:numPr>
      </w:pPr>
      <w:r w:rsidRPr="00016AAB">
        <w:t>Este estudio de caso es uno de los mejores del curso para empezar la conversación, y puede ayudar a establecer el ritmo para el resto del curso</w:t>
      </w:r>
      <w:r w:rsidR="00FE013E" w:rsidRPr="00016AAB">
        <w:t>.</w:t>
      </w:r>
    </w:p>
    <w:p w14:paraId="30115D25" w14:textId="02BE8495" w:rsidR="008F53B1" w:rsidRPr="00016AAB" w:rsidRDefault="00016AAB" w:rsidP="00400102">
      <w:pPr>
        <w:pStyle w:val="Listeavsnitt"/>
        <w:numPr>
          <w:ilvl w:val="0"/>
          <w:numId w:val="11"/>
        </w:numPr>
      </w:pPr>
      <w:r w:rsidRPr="00016AAB">
        <w:t>Recuerda que no es</w:t>
      </w:r>
      <w:r w:rsidR="00C02472">
        <w:t xml:space="preserve"> el rol del facilitador dar su propio</w:t>
      </w:r>
      <w:r w:rsidRPr="00016AAB">
        <w:t xml:space="preserve"> punto de vista</w:t>
      </w:r>
      <w:r w:rsidR="00FE013E" w:rsidRPr="00016AAB">
        <w:t xml:space="preserve">.  </w:t>
      </w:r>
    </w:p>
    <w:p w14:paraId="252F1AE0" w14:textId="77777777" w:rsidR="003E3712" w:rsidRPr="00016AAB" w:rsidRDefault="003E3712" w:rsidP="00400102"/>
    <w:p w14:paraId="1B26D353" w14:textId="77777777" w:rsidR="003E3712" w:rsidRPr="00016AAB" w:rsidRDefault="00FE013E" w:rsidP="00400102">
      <w:r w:rsidRPr="00016AAB">
        <w:br w:type="page"/>
      </w:r>
    </w:p>
    <w:p w14:paraId="1B643E7E" w14:textId="475E26CE" w:rsidR="00133858" w:rsidRDefault="00C3362D" w:rsidP="00400102">
      <w:r>
        <w:rPr>
          <w:noProof/>
          <w:lang w:val="nb-NO" w:eastAsia="nb-NO"/>
        </w:rPr>
        <w:lastRenderedPageBreak/>
        <w:drawing>
          <wp:inline distT="0" distB="0" distL="0" distR="0" wp14:anchorId="208329D2" wp14:editId="05D08FE0">
            <wp:extent cx="5759833" cy="3240000"/>
            <wp:effectExtent l="19050" t="19050" r="12700" b="1778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FBE2AE8" w14:textId="0BE9DB7A" w:rsidR="00133858" w:rsidRPr="00D563E9" w:rsidRDefault="002A4815" w:rsidP="00D71126">
      <w:pPr>
        <w:pStyle w:val="Overskrift6"/>
        <w:rPr>
          <w:lang w:val="es-ES"/>
        </w:rPr>
      </w:pPr>
      <w:r w:rsidRPr="00D563E9">
        <w:rPr>
          <w:lang w:val="es-ES"/>
        </w:rPr>
        <w:t>DIAPOSITIVA</w:t>
      </w:r>
      <w:r w:rsidR="00133858" w:rsidRPr="00D563E9">
        <w:rPr>
          <w:lang w:val="es-ES"/>
        </w:rPr>
        <w:t xml:space="preserve"> </w:t>
      </w:r>
      <w:r w:rsidR="0043781C" w:rsidRPr="00D563E9">
        <w:rPr>
          <w:lang w:val="es-ES"/>
        </w:rPr>
        <w:t>10</w:t>
      </w:r>
    </w:p>
    <w:p w14:paraId="0872A55A" w14:textId="77777777" w:rsidR="003E3712" w:rsidRPr="00D563E9" w:rsidRDefault="003E3712" w:rsidP="00400102"/>
    <w:p w14:paraId="313E1E2D" w14:textId="61F100C6" w:rsidR="00E61AE7" w:rsidRPr="00D563E9" w:rsidRDefault="00016AAB" w:rsidP="00400102">
      <w:pPr>
        <w:pStyle w:val="Listeavsnitt"/>
        <w:numPr>
          <w:ilvl w:val="0"/>
          <w:numId w:val="10"/>
        </w:numPr>
      </w:pPr>
      <w:r w:rsidRPr="00D563E9">
        <w:t>Permanecer en grupos pequeños y pon</w:t>
      </w:r>
      <w:r w:rsidR="00C02472">
        <w:t>er</w:t>
      </w:r>
      <w:r w:rsidRPr="00D563E9">
        <w:t xml:space="preserve"> esta diapositiva en la pantalla</w:t>
      </w:r>
      <w:r w:rsidR="00FE013E" w:rsidRPr="00D563E9">
        <w:t xml:space="preserve">.  </w:t>
      </w:r>
    </w:p>
    <w:p w14:paraId="37186BD5" w14:textId="43725EA1" w:rsidR="004D0340" w:rsidRPr="00D563E9" w:rsidRDefault="00016AAB" w:rsidP="00400102">
      <w:pPr>
        <w:pStyle w:val="Listeavsnitt"/>
        <w:numPr>
          <w:ilvl w:val="0"/>
          <w:numId w:val="10"/>
        </w:numPr>
      </w:pPr>
      <w:r w:rsidRPr="00D563E9">
        <w:t xml:space="preserve">La gente contará sus historias y las </w:t>
      </w:r>
      <w:r w:rsidR="00D563E9" w:rsidRPr="00D563E9">
        <w:t>discutirán</w:t>
      </w:r>
      <w:r w:rsidR="00FE013E" w:rsidRPr="00D563E9">
        <w:t>.</w:t>
      </w:r>
    </w:p>
    <w:p w14:paraId="3EED88CB" w14:textId="21E5459F" w:rsidR="009771E0" w:rsidRPr="00D563E9" w:rsidRDefault="00016AAB" w:rsidP="00400102">
      <w:pPr>
        <w:pStyle w:val="Listeavsnitt"/>
        <w:numPr>
          <w:ilvl w:val="0"/>
          <w:numId w:val="10"/>
        </w:numPr>
      </w:pPr>
      <w:r w:rsidRPr="00D563E9">
        <w:t xml:space="preserve">El propósito es concientizar a la gente que la corrupción </w:t>
      </w:r>
      <w:r w:rsidR="00D563E9" w:rsidRPr="00D563E9">
        <w:t>nos rodea por todas partes y afecta nuestra vida personal</w:t>
      </w:r>
      <w:r w:rsidR="00FE013E" w:rsidRPr="00D563E9">
        <w:t xml:space="preserve">. </w:t>
      </w:r>
    </w:p>
    <w:p w14:paraId="39A5B959" w14:textId="77777777" w:rsidR="009771E0" w:rsidRPr="00D563E9" w:rsidRDefault="00FE013E" w:rsidP="00400102">
      <w:r w:rsidRPr="00D563E9">
        <w:br w:type="page"/>
      </w:r>
    </w:p>
    <w:p w14:paraId="25C470DD" w14:textId="5996BD01" w:rsidR="00133858" w:rsidRDefault="00C3362D" w:rsidP="00400102">
      <w:r>
        <w:rPr>
          <w:noProof/>
          <w:lang w:val="nb-NO" w:eastAsia="nb-NO"/>
        </w:rPr>
        <w:lastRenderedPageBreak/>
        <w:drawing>
          <wp:inline distT="0" distB="0" distL="0" distR="0" wp14:anchorId="1D55C8BB" wp14:editId="6E7E3BAE">
            <wp:extent cx="5759834" cy="3240000"/>
            <wp:effectExtent l="19050" t="19050" r="12700" b="1778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59834" cy="3240000"/>
                    </a:xfrm>
                    <a:prstGeom prst="rect">
                      <a:avLst/>
                    </a:prstGeom>
                    <a:noFill/>
                    <a:ln>
                      <a:solidFill>
                        <a:schemeClr val="accent1"/>
                      </a:solidFill>
                    </a:ln>
                  </pic:spPr>
                </pic:pic>
              </a:graphicData>
            </a:graphic>
          </wp:inline>
        </w:drawing>
      </w:r>
    </w:p>
    <w:p w14:paraId="7C2A867A" w14:textId="7425CF59" w:rsidR="00133858" w:rsidRPr="00D563E9" w:rsidRDefault="002A4815" w:rsidP="00905123">
      <w:pPr>
        <w:pStyle w:val="Overskrift6"/>
        <w:rPr>
          <w:lang w:val="es-ES"/>
        </w:rPr>
      </w:pPr>
      <w:r w:rsidRPr="00D563E9">
        <w:rPr>
          <w:lang w:val="es-ES"/>
        </w:rPr>
        <w:t>DIAPOSITIVA</w:t>
      </w:r>
      <w:r w:rsidR="00133858" w:rsidRPr="00D563E9">
        <w:rPr>
          <w:lang w:val="es-ES"/>
        </w:rPr>
        <w:t xml:space="preserve"> </w:t>
      </w:r>
      <w:r w:rsidR="00400102" w:rsidRPr="00D563E9">
        <w:rPr>
          <w:lang w:val="es-ES"/>
        </w:rPr>
        <w:fldChar w:fldCharType="begin"/>
      </w:r>
      <w:r w:rsidR="00400102" w:rsidRPr="00D563E9">
        <w:rPr>
          <w:lang w:val="es-ES"/>
        </w:rPr>
        <w:instrText xml:space="preserve"> SEQ SLIDE \* ARABIC </w:instrText>
      </w:r>
      <w:r w:rsidR="00400102" w:rsidRPr="00D563E9">
        <w:rPr>
          <w:lang w:val="es-ES"/>
        </w:rPr>
        <w:fldChar w:fldCharType="separate"/>
      </w:r>
      <w:r w:rsidR="00F44CFC" w:rsidRPr="00D563E9">
        <w:rPr>
          <w:lang w:val="es-ES"/>
        </w:rPr>
        <w:t>1</w:t>
      </w:r>
      <w:r w:rsidR="0043781C" w:rsidRPr="00D563E9">
        <w:rPr>
          <w:lang w:val="es-ES"/>
        </w:rPr>
        <w:t>1</w:t>
      </w:r>
      <w:r w:rsidR="00400102" w:rsidRPr="00D563E9">
        <w:rPr>
          <w:lang w:val="es-ES"/>
        </w:rPr>
        <w:fldChar w:fldCharType="end"/>
      </w:r>
    </w:p>
    <w:p w14:paraId="0675FF5E" w14:textId="317EE8C7" w:rsidR="003E3712" w:rsidRPr="00D563E9" w:rsidRDefault="003E3712" w:rsidP="00400102"/>
    <w:p w14:paraId="77D2752A" w14:textId="77777777" w:rsidR="004E34DC" w:rsidRPr="00D563E9" w:rsidRDefault="004E34DC" w:rsidP="00400102"/>
    <w:p w14:paraId="5FE5B90D" w14:textId="75B7920E" w:rsidR="00F063EB" w:rsidRPr="00D563E9" w:rsidRDefault="00D563E9" w:rsidP="00400102">
      <w:pPr>
        <w:pStyle w:val="Listeavsnitt"/>
        <w:numPr>
          <w:ilvl w:val="0"/>
          <w:numId w:val="9"/>
        </w:numPr>
      </w:pPr>
      <w:r w:rsidRPr="00D563E9">
        <w:t xml:space="preserve">Esto es para </w:t>
      </w:r>
      <w:r w:rsidR="00C02472">
        <w:t xml:space="preserve">trabajar con </w:t>
      </w:r>
      <w:r w:rsidRPr="00D563E9">
        <w:t>el grupo entero</w:t>
      </w:r>
    </w:p>
    <w:p w14:paraId="0AF91E0A" w14:textId="7DAEC46D" w:rsidR="004E34DC" w:rsidRPr="00D563E9" w:rsidRDefault="00C02472" w:rsidP="00400102">
      <w:pPr>
        <w:pStyle w:val="Listeavsnitt"/>
        <w:numPr>
          <w:ilvl w:val="0"/>
          <w:numId w:val="9"/>
        </w:numPr>
      </w:pPr>
      <w:r>
        <w:t>Anotar</w:t>
      </w:r>
      <w:r w:rsidR="00D563E9" w:rsidRPr="00D563E9">
        <w:t xml:space="preserve"> las diferentes respuestas en el rotafolio</w:t>
      </w:r>
    </w:p>
    <w:p w14:paraId="120211D8" w14:textId="77777777" w:rsidR="00CA586D" w:rsidRPr="00D563E9" w:rsidRDefault="00CA586D" w:rsidP="00400102"/>
    <w:p w14:paraId="74734563" w14:textId="77777777" w:rsidR="0016298F" w:rsidRPr="00D563E9" w:rsidRDefault="0016298F" w:rsidP="00400102"/>
    <w:p w14:paraId="0539D078" w14:textId="77777777" w:rsidR="0016298F" w:rsidRPr="00D563E9" w:rsidRDefault="00FE013E" w:rsidP="00400102">
      <w:r w:rsidRPr="00D563E9">
        <w:br w:type="page"/>
      </w:r>
    </w:p>
    <w:p w14:paraId="15FF357B" w14:textId="77777777" w:rsidR="0016298F" w:rsidRPr="00D563E9" w:rsidRDefault="0016298F" w:rsidP="00400102"/>
    <w:p w14:paraId="7AB377C3" w14:textId="1F13E8C7" w:rsidR="00133858" w:rsidRDefault="00C3362D" w:rsidP="00400102">
      <w:r>
        <w:rPr>
          <w:noProof/>
          <w:lang w:val="nb-NO" w:eastAsia="nb-NO"/>
        </w:rPr>
        <w:drawing>
          <wp:inline distT="0" distB="0" distL="0" distR="0" wp14:anchorId="06B01D6A" wp14:editId="58E18DC6">
            <wp:extent cx="5759833" cy="3240000"/>
            <wp:effectExtent l="19050" t="19050" r="12700" b="1778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52066A00" w14:textId="689D22A7" w:rsidR="00133858" w:rsidRPr="00D563E9" w:rsidRDefault="002A4815" w:rsidP="00905123">
      <w:pPr>
        <w:pStyle w:val="Overskrift6"/>
        <w:rPr>
          <w:lang w:val="es-ES"/>
        </w:rPr>
      </w:pPr>
      <w:r w:rsidRPr="00D563E9">
        <w:rPr>
          <w:lang w:val="es-ES"/>
        </w:rPr>
        <w:t>DIAPOSITIVA</w:t>
      </w:r>
      <w:r w:rsidR="00133858" w:rsidRPr="00D563E9">
        <w:rPr>
          <w:lang w:val="es-ES"/>
        </w:rPr>
        <w:t xml:space="preserve"> </w:t>
      </w:r>
      <w:r w:rsidR="0043781C" w:rsidRPr="00D563E9">
        <w:rPr>
          <w:lang w:val="es-ES"/>
        </w:rPr>
        <w:t>12</w:t>
      </w:r>
    </w:p>
    <w:p w14:paraId="585B8689" w14:textId="77777777" w:rsidR="0016298F" w:rsidRPr="00D563E9" w:rsidRDefault="0016298F" w:rsidP="00400102"/>
    <w:p w14:paraId="4A450D6F" w14:textId="3880B85C" w:rsidR="00CD3FD5" w:rsidRPr="00D563E9" w:rsidRDefault="00D563E9" w:rsidP="00400102">
      <w:pPr>
        <w:pStyle w:val="Listeavsnitt"/>
        <w:numPr>
          <w:ilvl w:val="0"/>
          <w:numId w:val="8"/>
        </w:numPr>
      </w:pPr>
      <w:r w:rsidRPr="00D563E9">
        <w:t>Trabaja con el grupo entero</w:t>
      </w:r>
      <w:r w:rsidR="00FE013E" w:rsidRPr="00D563E9">
        <w:t xml:space="preserve">. </w:t>
      </w:r>
      <w:r w:rsidR="00C02472">
        <w:t>¿Qué definición les</w:t>
      </w:r>
      <w:r w:rsidRPr="00D563E9">
        <w:t xml:space="preserve"> gusta más</w:t>
      </w:r>
      <w:r w:rsidR="00FE013E" w:rsidRPr="00D563E9">
        <w:t>?</w:t>
      </w:r>
      <w:r w:rsidRPr="00D563E9">
        <w:t xml:space="preserve"> </w:t>
      </w:r>
      <w:r w:rsidR="00C02472">
        <w:t>¿</w:t>
      </w:r>
      <w:r w:rsidRPr="00D563E9">
        <w:t>Por qué</w:t>
      </w:r>
      <w:r w:rsidR="00FE013E" w:rsidRPr="00D563E9">
        <w:t>?</w:t>
      </w:r>
    </w:p>
    <w:p w14:paraId="56214918" w14:textId="3D2D62D6" w:rsidR="00F063EB" w:rsidRPr="00D563E9" w:rsidRDefault="00D563E9" w:rsidP="00400102">
      <w:pPr>
        <w:pStyle w:val="Listeavsnitt"/>
        <w:numPr>
          <w:ilvl w:val="0"/>
          <w:numId w:val="8"/>
        </w:numPr>
      </w:pPr>
      <w:r w:rsidRPr="00D563E9">
        <w:t xml:space="preserve">Compara estos ejemplos con las respuestas escritas </w:t>
      </w:r>
      <w:r w:rsidR="00C02472">
        <w:t xml:space="preserve">anteriormente </w:t>
      </w:r>
      <w:r w:rsidRPr="00D563E9">
        <w:t>en el rotafolio</w:t>
      </w:r>
      <w:r w:rsidR="00FE013E" w:rsidRPr="00D563E9">
        <w:t>.</w:t>
      </w:r>
    </w:p>
    <w:p w14:paraId="55FDFB87" w14:textId="77777777" w:rsidR="00F063EB" w:rsidRPr="00D563E9" w:rsidRDefault="00F063EB" w:rsidP="00400102">
      <w:pPr>
        <w:pStyle w:val="Listeavsnitt"/>
      </w:pPr>
    </w:p>
    <w:p w14:paraId="0BA753C5" w14:textId="77777777" w:rsidR="00CD3FD5" w:rsidRPr="00D563E9" w:rsidRDefault="00FE013E" w:rsidP="00400102">
      <w:r w:rsidRPr="00D563E9">
        <w:br w:type="page"/>
      </w:r>
    </w:p>
    <w:p w14:paraId="5B346423" w14:textId="77777777" w:rsidR="00CD3FD5" w:rsidRPr="00D563E9" w:rsidRDefault="00CD3FD5" w:rsidP="00400102"/>
    <w:p w14:paraId="03F28A01" w14:textId="6895A68B" w:rsidR="00133858" w:rsidRDefault="00C3362D" w:rsidP="00400102">
      <w:r>
        <w:rPr>
          <w:noProof/>
          <w:lang w:val="nb-NO" w:eastAsia="nb-NO"/>
        </w:rPr>
        <w:drawing>
          <wp:inline distT="0" distB="0" distL="0" distR="0" wp14:anchorId="7E8E991A" wp14:editId="675F1A46">
            <wp:extent cx="5759833" cy="3240000"/>
            <wp:effectExtent l="19050" t="19050" r="12700" b="1778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AA50270" w14:textId="1E1A56AE" w:rsidR="00133858" w:rsidRPr="00D563E9" w:rsidRDefault="002A4815" w:rsidP="00905123">
      <w:pPr>
        <w:pStyle w:val="Overskrift6"/>
        <w:rPr>
          <w:lang w:val="es-ES"/>
        </w:rPr>
      </w:pPr>
      <w:r w:rsidRPr="00D563E9">
        <w:rPr>
          <w:lang w:val="es-ES"/>
        </w:rPr>
        <w:t>DIAPOSITIVA</w:t>
      </w:r>
      <w:r w:rsidR="00133858" w:rsidRPr="00D563E9">
        <w:rPr>
          <w:lang w:val="es-ES"/>
        </w:rPr>
        <w:t xml:space="preserve"> </w:t>
      </w:r>
      <w:r w:rsidR="003C7E9A" w:rsidRPr="00D563E9">
        <w:rPr>
          <w:lang w:val="es-ES"/>
        </w:rPr>
        <w:t>13</w:t>
      </w:r>
    </w:p>
    <w:p w14:paraId="775B2D65" w14:textId="6EE946F6" w:rsidR="00CD3FD5" w:rsidRPr="00D563E9" w:rsidRDefault="00CD3FD5" w:rsidP="00400102"/>
    <w:p w14:paraId="7FE96A0F" w14:textId="1899B08E" w:rsidR="00F063EB" w:rsidRPr="00D563E9" w:rsidRDefault="00D563E9" w:rsidP="00400102">
      <w:pPr>
        <w:pStyle w:val="Listeavsnitt"/>
        <w:numPr>
          <w:ilvl w:val="0"/>
          <w:numId w:val="7"/>
        </w:numPr>
      </w:pPr>
      <w:r w:rsidRPr="00D563E9">
        <w:t>Trabaja con el grupo entero</w:t>
      </w:r>
      <w:r w:rsidR="00CD3FD5" w:rsidRPr="00D563E9">
        <w:t xml:space="preserve">. </w:t>
      </w:r>
    </w:p>
    <w:p w14:paraId="3896B0B8" w14:textId="4ACCCF6F" w:rsidR="00CD3FD5" w:rsidRPr="00D563E9" w:rsidRDefault="00C02472" w:rsidP="00400102">
      <w:pPr>
        <w:pStyle w:val="Listeavsnitt"/>
        <w:numPr>
          <w:ilvl w:val="0"/>
          <w:numId w:val="7"/>
        </w:numPr>
      </w:pPr>
      <w:r>
        <w:t>Ano</w:t>
      </w:r>
      <w:r w:rsidR="00FE013E" w:rsidRPr="00D563E9">
        <w:t>t</w:t>
      </w:r>
      <w:r w:rsidR="00D563E9" w:rsidRPr="00D563E9">
        <w:t>ar los resultados en el rotafolio</w:t>
      </w:r>
      <w:r w:rsidR="00FE013E" w:rsidRPr="00D563E9">
        <w:t>.</w:t>
      </w:r>
    </w:p>
    <w:p w14:paraId="080652A5" w14:textId="77777777" w:rsidR="00CD3FD5" w:rsidRPr="00D563E9" w:rsidRDefault="00CD3FD5" w:rsidP="00400102"/>
    <w:p w14:paraId="759D4893" w14:textId="77777777" w:rsidR="00CD3FD5" w:rsidRPr="00D563E9" w:rsidRDefault="00FE013E" w:rsidP="00400102">
      <w:r w:rsidRPr="00D563E9">
        <w:br w:type="page"/>
      </w:r>
    </w:p>
    <w:p w14:paraId="2DF617EE" w14:textId="27C091B9" w:rsidR="00133858" w:rsidRDefault="00C3362D" w:rsidP="00400102">
      <w:r>
        <w:rPr>
          <w:noProof/>
          <w:lang w:val="nb-NO" w:eastAsia="nb-NO"/>
        </w:rPr>
        <w:lastRenderedPageBreak/>
        <w:drawing>
          <wp:inline distT="0" distB="0" distL="0" distR="0" wp14:anchorId="4F431091" wp14:editId="50F41B7E">
            <wp:extent cx="5759833" cy="3240000"/>
            <wp:effectExtent l="19050" t="19050" r="12700" b="1778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5500C7EC" w14:textId="7B253F11" w:rsidR="00133858" w:rsidRPr="00410D4E" w:rsidRDefault="002A4815" w:rsidP="00905123">
      <w:pPr>
        <w:pStyle w:val="Overskrift6"/>
        <w:rPr>
          <w:lang w:val="es-ES"/>
        </w:rPr>
      </w:pPr>
      <w:r w:rsidRPr="00410D4E">
        <w:rPr>
          <w:lang w:val="es-ES"/>
        </w:rPr>
        <w:t>DIAPOSITIVA</w:t>
      </w:r>
      <w:r w:rsidR="00133858" w:rsidRPr="00410D4E">
        <w:rPr>
          <w:lang w:val="es-ES"/>
        </w:rPr>
        <w:t xml:space="preserve"> </w:t>
      </w:r>
      <w:r w:rsidR="003C7E9A" w:rsidRPr="00410D4E">
        <w:rPr>
          <w:lang w:val="es-ES"/>
        </w:rPr>
        <w:t>14</w:t>
      </w:r>
    </w:p>
    <w:p w14:paraId="6E01AB71" w14:textId="77777777" w:rsidR="00CD3FD5" w:rsidRPr="00410D4E" w:rsidRDefault="00CD3FD5" w:rsidP="00400102"/>
    <w:p w14:paraId="511B00D7" w14:textId="2E3EC20C" w:rsidR="00060712" w:rsidRPr="00410D4E" w:rsidRDefault="00D563E9" w:rsidP="00400102">
      <w:pPr>
        <w:pStyle w:val="Listeavsnitt"/>
        <w:numPr>
          <w:ilvl w:val="0"/>
          <w:numId w:val="22"/>
        </w:numPr>
      </w:pPr>
      <w:r w:rsidRPr="00410D4E">
        <w:t>Compara las respuestas del rotafolio con las respuestas de esta diapositiva</w:t>
      </w:r>
      <w:r w:rsidR="00FE013E" w:rsidRPr="00410D4E">
        <w:t xml:space="preserve">. </w:t>
      </w:r>
      <w:r w:rsidR="00C02472">
        <w:t>¿</w:t>
      </w:r>
      <w:r w:rsidRPr="00410D4E">
        <w:t xml:space="preserve">Existen </w:t>
      </w:r>
      <w:r w:rsidR="00410D4E" w:rsidRPr="00410D4E">
        <w:t xml:space="preserve">más </w:t>
      </w:r>
      <w:r w:rsidRPr="00410D4E">
        <w:t>diferencias</w:t>
      </w:r>
      <w:r w:rsidR="00410D4E" w:rsidRPr="00410D4E">
        <w:t xml:space="preserve"> que similitudes?</w:t>
      </w:r>
    </w:p>
    <w:p w14:paraId="13FC1C70" w14:textId="6F8D2B31" w:rsidR="009771E0" w:rsidRPr="00410D4E" w:rsidRDefault="00410D4E" w:rsidP="00400102">
      <w:pPr>
        <w:pStyle w:val="Listeavsnitt"/>
        <w:numPr>
          <w:ilvl w:val="0"/>
          <w:numId w:val="22"/>
        </w:numPr>
      </w:pPr>
      <w:r w:rsidRPr="00410D4E">
        <w:t>Es m</w:t>
      </w:r>
      <w:r w:rsidR="00C02472">
        <w:t>uy probable que los participantes den</w:t>
      </w:r>
      <w:r w:rsidRPr="00410D4E">
        <w:t xml:space="preserve"> más respuestas que las que están en la diapositiva.</w:t>
      </w:r>
    </w:p>
    <w:p w14:paraId="49DBB07B" w14:textId="77777777" w:rsidR="00B45B68" w:rsidRPr="00410D4E" w:rsidRDefault="00FE013E" w:rsidP="00400102">
      <w:r w:rsidRPr="00410D4E">
        <w:br w:type="page"/>
      </w:r>
    </w:p>
    <w:p w14:paraId="0C0E3694" w14:textId="4AA99A53" w:rsidR="00133858" w:rsidRDefault="00FF27C6" w:rsidP="00400102">
      <w:r>
        <w:rPr>
          <w:noProof/>
          <w:lang w:val="nb-NO" w:eastAsia="nb-NO"/>
        </w:rPr>
        <w:lastRenderedPageBreak/>
        <w:drawing>
          <wp:inline distT="0" distB="0" distL="0" distR="0" wp14:anchorId="703DE8DE" wp14:editId="1D443DDB">
            <wp:extent cx="5759833" cy="3240000"/>
            <wp:effectExtent l="19050" t="19050" r="12700" b="1778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85081B7" w14:textId="6F282F89" w:rsidR="00133858" w:rsidRPr="00410D4E" w:rsidRDefault="002A4815" w:rsidP="00227B4E">
      <w:pPr>
        <w:pStyle w:val="Overskrift6"/>
        <w:rPr>
          <w:lang w:val="es-ES"/>
        </w:rPr>
      </w:pPr>
      <w:r w:rsidRPr="00410D4E">
        <w:rPr>
          <w:lang w:val="es-ES"/>
        </w:rPr>
        <w:t>DIAPOSITIVA</w:t>
      </w:r>
      <w:r w:rsidR="00133858" w:rsidRPr="00410D4E">
        <w:rPr>
          <w:lang w:val="es-ES"/>
        </w:rPr>
        <w:t xml:space="preserve"> </w:t>
      </w:r>
      <w:r w:rsidR="003C7E9A" w:rsidRPr="00410D4E">
        <w:rPr>
          <w:lang w:val="es-ES"/>
        </w:rPr>
        <w:t>15</w:t>
      </w:r>
    </w:p>
    <w:p w14:paraId="374EE0F2" w14:textId="77777777" w:rsidR="00B45B68" w:rsidRPr="00410D4E" w:rsidRDefault="00B45B68" w:rsidP="00400102"/>
    <w:p w14:paraId="68187E80" w14:textId="2DAE08CA" w:rsidR="00B45B68" w:rsidRPr="00410D4E" w:rsidRDefault="00123709" w:rsidP="00400102">
      <w:pPr>
        <w:rPr>
          <w:b/>
        </w:rPr>
      </w:pPr>
      <w:r w:rsidRPr="00410D4E">
        <w:rPr>
          <w:b/>
        </w:rPr>
        <w:t>NOT</w:t>
      </w:r>
      <w:r w:rsidR="00410D4E" w:rsidRPr="00410D4E">
        <w:rPr>
          <w:b/>
        </w:rPr>
        <w:t>A</w:t>
      </w:r>
      <w:r w:rsidRPr="00410D4E">
        <w:rPr>
          <w:b/>
        </w:rPr>
        <w:t>:</w:t>
      </w:r>
    </w:p>
    <w:p w14:paraId="0EB9E57F" w14:textId="60D75108" w:rsidR="00123709" w:rsidRPr="00410D4E" w:rsidRDefault="001448E1" w:rsidP="00400102">
      <w:r>
        <w:t>Si puedes</w:t>
      </w:r>
      <w:r w:rsidR="00410D4E" w:rsidRPr="00410D4E">
        <w:t xml:space="preserve"> para mostrar el video (siguiente diapositiva) </w:t>
      </w:r>
      <w:r>
        <w:t>¡</w:t>
      </w:r>
      <w:r w:rsidR="00410D4E" w:rsidRPr="00410D4E">
        <w:t>es mejor que omitas este estudio de caso!</w:t>
      </w:r>
    </w:p>
    <w:p w14:paraId="0CA5E952" w14:textId="571A6021" w:rsidR="00DB481C" w:rsidRPr="00410D4E" w:rsidRDefault="001448E1" w:rsidP="00400102">
      <w:r>
        <w:t>De cualquier</w:t>
      </w:r>
      <w:r w:rsidR="00410D4E" w:rsidRPr="00410D4E">
        <w:t xml:space="preserve"> manera</w:t>
      </w:r>
      <w:r w:rsidR="00FE013E" w:rsidRPr="00410D4E">
        <w:t>:</w:t>
      </w:r>
    </w:p>
    <w:p w14:paraId="53F49A65" w14:textId="0420A7E4" w:rsidR="00060712" w:rsidRPr="00410D4E" w:rsidRDefault="00410D4E" w:rsidP="00400102">
      <w:pPr>
        <w:pStyle w:val="Listeavsnitt"/>
        <w:numPr>
          <w:ilvl w:val="0"/>
          <w:numId w:val="6"/>
        </w:numPr>
      </w:pPr>
      <w:r w:rsidRPr="00410D4E">
        <w:t>Trabaja en pequeños grupos</w:t>
      </w:r>
      <w:r w:rsidR="00FE013E" w:rsidRPr="00410D4E">
        <w:t xml:space="preserve">.  </w:t>
      </w:r>
    </w:p>
    <w:p w14:paraId="69D409F4" w14:textId="4259AA8A" w:rsidR="00060712" w:rsidRPr="00410D4E" w:rsidRDefault="00410D4E" w:rsidP="00400102">
      <w:pPr>
        <w:pStyle w:val="Listeavsnitt"/>
        <w:numPr>
          <w:ilvl w:val="0"/>
          <w:numId w:val="6"/>
        </w:numPr>
      </w:pPr>
      <w:r w:rsidRPr="00410D4E">
        <w:t>Pregunta sus opiniones,</w:t>
      </w:r>
      <w:r>
        <w:t xml:space="preserve"> pero no expreses</w:t>
      </w:r>
      <w:r w:rsidRPr="00410D4E">
        <w:t xml:space="preserve"> tu propia opinión</w:t>
      </w:r>
      <w:r w:rsidR="00FE013E" w:rsidRPr="00410D4E">
        <w:t>.</w:t>
      </w:r>
    </w:p>
    <w:p w14:paraId="068EB9C0" w14:textId="6A52FD41" w:rsidR="00B45B68" w:rsidRPr="00410D4E" w:rsidRDefault="00410D4E" w:rsidP="00400102">
      <w:pPr>
        <w:pStyle w:val="Listeavsnitt"/>
        <w:numPr>
          <w:ilvl w:val="0"/>
          <w:numId w:val="6"/>
        </w:numPr>
      </w:pPr>
      <w:r w:rsidRPr="00410D4E">
        <w:t>Deja que los miembros de los grupos expresen sus propias respuestas.</w:t>
      </w:r>
    </w:p>
    <w:p w14:paraId="2ADDCE78" w14:textId="5D2CB2AF" w:rsidR="00123709" w:rsidRPr="00410D4E" w:rsidRDefault="00410D4E" w:rsidP="00400102">
      <w:pPr>
        <w:pStyle w:val="Listeavsnitt"/>
        <w:numPr>
          <w:ilvl w:val="0"/>
          <w:numId w:val="6"/>
        </w:numPr>
      </w:pPr>
      <w:r w:rsidRPr="00410D4E">
        <w:t>No te olvides cambiar el monto de</w:t>
      </w:r>
      <w:r w:rsidR="001448E1">
        <w:t xml:space="preserve">l dinero en una suma realista y a </w:t>
      </w:r>
      <w:r w:rsidRPr="00410D4E">
        <w:t>la moneda local.</w:t>
      </w:r>
      <w:r w:rsidR="00FE013E" w:rsidRPr="00410D4E">
        <w:br w:type="page"/>
      </w:r>
    </w:p>
    <w:p w14:paraId="1A46ACC9" w14:textId="68805F35" w:rsidR="00133858" w:rsidRDefault="00B90D6B" w:rsidP="00227B4E">
      <w:pPr>
        <w:pStyle w:val="Listeavsnitt"/>
        <w:ind w:left="0"/>
      </w:pPr>
      <w:r>
        <w:rPr>
          <w:noProof/>
          <w:lang w:val="nb-NO" w:eastAsia="nb-NO"/>
        </w:rPr>
        <w:lastRenderedPageBreak/>
        <w:drawing>
          <wp:inline distT="0" distB="0" distL="0" distR="0" wp14:anchorId="28710D0B" wp14:editId="07D4C8E9">
            <wp:extent cx="5612400" cy="3157200"/>
            <wp:effectExtent l="19050" t="19050" r="26670" b="24765"/>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612400" cy="3157200"/>
                    </a:xfrm>
                    <a:prstGeom prst="rect">
                      <a:avLst/>
                    </a:prstGeom>
                    <a:noFill/>
                    <a:ln>
                      <a:solidFill>
                        <a:schemeClr val="bg2">
                          <a:lumMod val="10000"/>
                        </a:schemeClr>
                      </a:solidFill>
                    </a:ln>
                  </pic:spPr>
                </pic:pic>
              </a:graphicData>
            </a:graphic>
          </wp:inline>
        </w:drawing>
      </w:r>
    </w:p>
    <w:p w14:paraId="245F50AC" w14:textId="6F8DD819" w:rsidR="00133858" w:rsidRPr="00567063" w:rsidRDefault="002A4815" w:rsidP="00227B4E">
      <w:pPr>
        <w:pStyle w:val="Overskrift6"/>
        <w:rPr>
          <w:lang w:val="es-ES"/>
        </w:rPr>
      </w:pPr>
      <w:r w:rsidRPr="00567063">
        <w:rPr>
          <w:lang w:val="es-ES"/>
        </w:rPr>
        <w:t>DIAPOSITIVA</w:t>
      </w:r>
      <w:r w:rsidR="00133858" w:rsidRPr="00567063">
        <w:rPr>
          <w:lang w:val="es-ES"/>
        </w:rPr>
        <w:t xml:space="preserve"> </w:t>
      </w:r>
      <w:r w:rsidR="003C7E9A" w:rsidRPr="00567063">
        <w:rPr>
          <w:lang w:val="es-ES"/>
        </w:rPr>
        <w:t>16</w:t>
      </w:r>
    </w:p>
    <w:p w14:paraId="2F24C960" w14:textId="77777777" w:rsidR="00227B4E" w:rsidRPr="00567063" w:rsidRDefault="00227B4E" w:rsidP="00227B4E"/>
    <w:p w14:paraId="77A68C0E" w14:textId="4C5EDFF4" w:rsidR="00123709" w:rsidRPr="00567063" w:rsidRDefault="00567063" w:rsidP="008E2B96">
      <w:pPr>
        <w:pStyle w:val="Listeavsnitt"/>
        <w:numPr>
          <w:ilvl w:val="0"/>
          <w:numId w:val="67"/>
        </w:numPr>
      </w:pPr>
      <w:r w:rsidRPr="00567063">
        <w:t>Reunirse en pequeños grupos para discutir las siguientes preguntas.</w:t>
      </w:r>
    </w:p>
    <w:p w14:paraId="0655294B" w14:textId="2F260976" w:rsidR="003C7E9A" w:rsidRPr="00567063" w:rsidRDefault="001D410B" w:rsidP="00400102">
      <w:r w:rsidRPr="00567063">
        <w:br w:type="page"/>
      </w:r>
    </w:p>
    <w:p w14:paraId="51E1B7BC" w14:textId="348C3373" w:rsidR="00CF73BC" w:rsidRDefault="00FF27C6" w:rsidP="00400102">
      <w:r>
        <w:rPr>
          <w:noProof/>
          <w:lang w:val="nb-NO" w:eastAsia="nb-NO"/>
        </w:rPr>
        <w:lastRenderedPageBreak/>
        <w:drawing>
          <wp:inline distT="0" distB="0" distL="0" distR="0" wp14:anchorId="533AB2CF" wp14:editId="0AADA07B">
            <wp:extent cx="5759833" cy="3240000"/>
            <wp:effectExtent l="19050" t="19050" r="12700" b="17780"/>
            <wp:docPr id="224" name="Bil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7A68413F" w14:textId="63FEB606" w:rsidR="00CF73BC" w:rsidRPr="00567063" w:rsidRDefault="002A4815" w:rsidP="00227B4E">
      <w:pPr>
        <w:pStyle w:val="Overskrift6"/>
        <w:rPr>
          <w:lang w:val="es-ES"/>
        </w:rPr>
      </w:pPr>
      <w:r w:rsidRPr="00567063">
        <w:rPr>
          <w:lang w:val="es-ES"/>
        </w:rPr>
        <w:t>DIAPOSITIVA</w:t>
      </w:r>
      <w:r w:rsidR="00CF73BC" w:rsidRPr="00567063">
        <w:rPr>
          <w:lang w:val="es-ES"/>
        </w:rPr>
        <w:t xml:space="preserve"> 17</w:t>
      </w:r>
    </w:p>
    <w:p w14:paraId="1CD64789" w14:textId="2E16195B" w:rsidR="00B45B68" w:rsidRPr="00567063" w:rsidRDefault="00FE013E" w:rsidP="00227B4E">
      <w:pPr>
        <w:pStyle w:val="Overskrift6"/>
        <w:rPr>
          <w:lang w:val="es-ES"/>
        </w:rPr>
      </w:pPr>
      <w:r w:rsidRPr="00567063">
        <w:rPr>
          <w:lang w:val="es-ES"/>
        </w:rPr>
        <w:br w:type="page"/>
      </w:r>
    </w:p>
    <w:p w14:paraId="63831454" w14:textId="6FC76560" w:rsidR="00133858" w:rsidRDefault="00FF27C6" w:rsidP="00400102">
      <w:r>
        <w:rPr>
          <w:noProof/>
          <w:lang w:val="nb-NO" w:eastAsia="nb-NO"/>
        </w:rPr>
        <w:lastRenderedPageBreak/>
        <w:drawing>
          <wp:inline distT="0" distB="0" distL="0" distR="0" wp14:anchorId="42D0DE73" wp14:editId="03B1B521">
            <wp:extent cx="5759833" cy="3240000"/>
            <wp:effectExtent l="19050" t="19050" r="12700" b="17780"/>
            <wp:docPr id="225" name="Bild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36AFD83F" w14:textId="53CA4D45" w:rsidR="00B86BBB" w:rsidRPr="00567063" w:rsidRDefault="002A4815" w:rsidP="00227B4E">
      <w:pPr>
        <w:pStyle w:val="Overskrift6"/>
        <w:rPr>
          <w:lang w:val="es-ES"/>
        </w:rPr>
      </w:pPr>
      <w:r w:rsidRPr="00567063">
        <w:rPr>
          <w:lang w:val="es-ES"/>
        </w:rPr>
        <w:t>DIAPOSITIVA</w:t>
      </w:r>
      <w:r w:rsidR="00133858" w:rsidRPr="00567063">
        <w:rPr>
          <w:lang w:val="es-ES"/>
        </w:rPr>
        <w:t xml:space="preserve"> </w:t>
      </w:r>
      <w:r w:rsidR="00CF73BC" w:rsidRPr="00567063">
        <w:rPr>
          <w:lang w:val="es-ES"/>
        </w:rPr>
        <w:t>18</w:t>
      </w:r>
    </w:p>
    <w:p w14:paraId="1307BAC9" w14:textId="77777777" w:rsidR="00B86BBB" w:rsidRPr="00567063" w:rsidRDefault="00B86BBB" w:rsidP="00400102"/>
    <w:p w14:paraId="2A9578F4" w14:textId="3EBBC78D" w:rsidR="00F063EB" w:rsidRPr="00567063" w:rsidRDefault="00567063" w:rsidP="00400102">
      <w:pPr>
        <w:pStyle w:val="Listeavsnitt"/>
        <w:numPr>
          <w:ilvl w:val="0"/>
          <w:numId w:val="5"/>
        </w:numPr>
      </w:pPr>
      <w:r w:rsidRPr="00567063">
        <w:t>Mantener los grupos pequeños</w:t>
      </w:r>
      <w:r w:rsidR="00C427DA" w:rsidRPr="00567063">
        <w:t>.</w:t>
      </w:r>
    </w:p>
    <w:p w14:paraId="434DEA81" w14:textId="6EC4FB20" w:rsidR="00060712" w:rsidRPr="00567063" w:rsidRDefault="00567063" w:rsidP="00400102">
      <w:pPr>
        <w:pStyle w:val="Listeavsnitt"/>
        <w:numPr>
          <w:ilvl w:val="0"/>
          <w:numId w:val="5"/>
        </w:numPr>
      </w:pPr>
      <w:r w:rsidRPr="00567063">
        <w:t>Un</w:t>
      </w:r>
      <w:r w:rsidR="001448E1">
        <w:t xml:space="preserve"> viático</w:t>
      </w:r>
      <w:r w:rsidRPr="00567063">
        <w:t xml:space="preserve"> es el pago por asistir a las reuniones</w:t>
      </w:r>
      <w:r w:rsidR="00FE013E" w:rsidRPr="00567063">
        <w:t xml:space="preserve">. </w:t>
      </w:r>
    </w:p>
    <w:p w14:paraId="1F2A23BE" w14:textId="3ED49350" w:rsidR="00060712" w:rsidRPr="00567063" w:rsidRDefault="00567063" w:rsidP="00400102">
      <w:pPr>
        <w:pStyle w:val="Listeavsnitt"/>
        <w:numPr>
          <w:ilvl w:val="0"/>
          <w:numId w:val="5"/>
        </w:numPr>
      </w:pPr>
      <w:r w:rsidRPr="00567063">
        <w:t>La dieta</w:t>
      </w:r>
      <w:r w:rsidR="001448E1">
        <w:t xml:space="preserve"> o viático</w:t>
      </w:r>
      <w:r w:rsidRPr="00567063">
        <w:t xml:space="preserve"> es una práctica común en varias áreas de África y Asia</w:t>
      </w:r>
      <w:r w:rsidR="00FE013E" w:rsidRPr="00567063">
        <w:t xml:space="preserve">. </w:t>
      </w:r>
    </w:p>
    <w:p w14:paraId="41D69C0A" w14:textId="15B5351A" w:rsidR="003263C1" w:rsidRPr="00567063" w:rsidRDefault="00AB5049" w:rsidP="00400102">
      <w:pPr>
        <w:pStyle w:val="Listeavsnitt"/>
        <w:numPr>
          <w:ilvl w:val="0"/>
          <w:numId w:val="5"/>
        </w:numPr>
      </w:pPr>
      <w:r>
        <w:t xml:space="preserve">Este estudio de caso puede </w:t>
      </w:r>
      <w:r w:rsidR="00567063" w:rsidRPr="00567063">
        <w:t xml:space="preserve">ser </w:t>
      </w:r>
      <w:r>
        <w:t>ir</w:t>
      </w:r>
      <w:r w:rsidRPr="00567063">
        <w:t>relevante</w:t>
      </w:r>
      <w:r w:rsidR="00567063" w:rsidRPr="00567063">
        <w:t xml:space="preserve"> </w:t>
      </w:r>
      <w:r>
        <w:t>en</w:t>
      </w:r>
      <w:r w:rsidR="00567063" w:rsidRPr="00567063">
        <w:t xml:space="preserve"> países </w:t>
      </w:r>
      <w:r w:rsidR="001448E1">
        <w:t xml:space="preserve">que están </w:t>
      </w:r>
      <w:r w:rsidR="00567063" w:rsidRPr="00567063">
        <w:t>fuera de estas áreas.</w:t>
      </w:r>
    </w:p>
    <w:p w14:paraId="69B1BFBA" w14:textId="631521F4" w:rsidR="001771CD" w:rsidRPr="00567063" w:rsidRDefault="001771CD" w:rsidP="00400102">
      <w:r w:rsidRPr="00567063">
        <w:br w:type="page"/>
      </w:r>
    </w:p>
    <w:p w14:paraId="612CF2D0" w14:textId="3950E828" w:rsidR="00133858" w:rsidRDefault="00FF27C6" w:rsidP="00400102">
      <w:r>
        <w:rPr>
          <w:noProof/>
          <w:lang w:val="nb-NO" w:eastAsia="nb-NO"/>
        </w:rPr>
        <w:lastRenderedPageBreak/>
        <w:drawing>
          <wp:inline distT="0" distB="0" distL="0" distR="0" wp14:anchorId="7F6EC08A" wp14:editId="06BD0B23">
            <wp:extent cx="5759833" cy="3240000"/>
            <wp:effectExtent l="19050" t="19050" r="12700" b="17780"/>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46C04D6" w14:textId="7E4E39B6" w:rsidR="00133858" w:rsidRPr="0096312E" w:rsidRDefault="002A4815" w:rsidP="00227B4E">
      <w:pPr>
        <w:pStyle w:val="Overskrift6"/>
        <w:rPr>
          <w:lang w:val="es-ES"/>
        </w:rPr>
      </w:pPr>
      <w:r w:rsidRPr="0096312E">
        <w:rPr>
          <w:lang w:val="es-ES"/>
        </w:rPr>
        <w:t>DIAPOSITIVA</w:t>
      </w:r>
      <w:r w:rsidR="00133858" w:rsidRPr="0096312E">
        <w:rPr>
          <w:lang w:val="es-ES"/>
        </w:rPr>
        <w:t xml:space="preserve"> </w:t>
      </w:r>
      <w:r w:rsidR="00CF73BC" w:rsidRPr="0096312E">
        <w:rPr>
          <w:lang w:val="es-ES"/>
        </w:rPr>
        <w:t>19</w:t>
      </w:r>
    </w:p>
    <w:p w14:paraId="44B68458" w14:textId="77777777" w:rsidR="002973CB" w:rsidRDefault="00AB5049" w:rsidP="00FA0F13">
      <w:pPr>
        <w:pStyle w:val="Overskrift5"/>
      </w:pPr>
      <w:r w:rsidRPr="00AB5049">
        <w:t>La Gran Corrupción</w:t>
      </w:r>
      <w:r w:rsidR="00FE013E" w:rsidRPr="00FE013E">
        <w:rPr>
          <w:vertAlign w:val="superscript"/>
        </w:rPr>
        <w:footnoteReference w:id="1"/>
      </w:r>
    </w:p>
    <w:p w14:paraId="4A58FA9A" w14:textId="28FFEE4D" w:rsidR="00E93666" w:rsidRDefault="00AB5049" w:rsidP="00FA0F13">
      <w:pPr>
        <w:pStyle w:val="Overskrift5"/>
      </w:pPr>
      <w:r w:rsidRPr="00AB5049">
        <w:t>Corrupció</w:t>
      </w:r>
      <w:r w:rsidR="00FE013E" w:rsidRPr="00AB5049">
        <w:t>n</w:t>
      </w:r>
      <w:r w:rsidRPr="00AB5049">
        <w:t xml:space="preserve"> menor</w:t>
      </w:r>
      <w:r w:rsidR="00FE013E" w:rsidRPr="00FE013E">
        <w:rPr>
          <w:vertAlign w:val="superscript"/>
        </w:rPr>
        <w:footnoteReference w:id="2"/>
      </w:r>
    </w:p>
    <w:p w14:paraId="5C5F0ED2" w14:textId="77777777" w:rsidR="002973CB" w:rsidRPr="002973CB" w:rsidRDefault="002973CB" w:rsidP="002973CB"/>
    <w:p w14:paraId="4382F661" w14:textId="69651ADC" w:rsidR="003263C1" w:rsidRPr="001448E1" w:rsidRDefault="00AB5049" w:rsidP="00AB5049">
      <w:pPr>
        <w:pStyle w:val="Listeavsnitt"/>
        <w:numPr>
          <w:ilvl w:val="0"/>
          <w:numId w:val="50"/>
        </w:numPr>
      </w:pPr>
      <w:r w:rsidRPr="001448E1">
        <w:t>Explica que la corrupción se halla en todos los niveles, pero que algunas formas de corrupci</w:t>
      </w:r>
      <w:r w:rsidR="001448E1" w:rsidRPr="001448E1">
        <w:t xml:space="preserve">ón tienen mayores consecuencias que </w:t>
      </w:r>
      <w:r w:rsidRPr="001448E1">
        <w:t xml:space="preserve">otras. La corrupción a gran escala puede crear problemas más serios y tener peores consecuencias que la corrupción menor. </w:t>
      </w:r>
      <w:r w:rsidR="001448E1" w:rsidRPr="001448E1">
        <w:t>Puede ser bueno dar algunos ejemplos</w:t>
      </w:r>
      <w:r w:rsidR="00FE013E" w:rsidRPr="001448E1">
        <w:t>:</w:t>
      </w:r>
    </w:p>
    <w:p w14:paraId="45C8680E" w14:textId="77777777" w:rsidR="002973CB" w:rsidRPr="001448E1" w:rsidRDefault="002973CB" w:rsidP="002973CB">
      <w:pPr>
        <w:pStyle w:val="Listeavsnitt"/>
        <w:ind w:left="360"/>
      </w:pPr>
    </w:p>
    <w:p w14:paraId="1232D1F0" w14:textId="2C49C7C8" w:rsidR="00FC45AC" w:rsidRPr="001448E1" w:rsidRDefault="00AB5049" w:rsidP="00400102">
      <w:pPr>
        <w:pStyle w:val="Listeavsnitt"/>
        <w:numPr>
          <w:ilvl w:val="0"/>
          <w:numId w:val="49"/>
        </w:numPr>
      </w:pPr>
      <w:r w:rsidRPr="001448E1">
        <w:t>Corrupción Mayor</w:t>
      </w:r>
      <w:r w:rsidR="00FE013E" w:rsidRPr="001448E1">
        <w:t>:</w:t>
      </w:r>
    </w:p>
    <w:p w14:paraId="42ACB0D7" w14:textId="0349B364" w:rsidR="00FC45AC" w:rsidRDefault="001A68C4" w:rsidP="00400102">
      <w:pPr>
        <w:pStyle w:val="Listeavsnitt"/>
      </w:pPr>
      <w:r w:rsidRPr="001448E1">
        <w:t>A fines del año 2012</w:t>
      </w:r>
      <w:r w:rsidR="001448E1">
        <w:t xml:space="preserve">, </w:t>
      </w:r>
      <w:r w:rsidR="001448E1" w:rsidRPr="001448E1">
        <w:t>e</w:t>
      </w:r>
      <w:r w:rsidR="001448E1">
        <w:t>n los titulares de periódicos en</w:t>
      </w:r>
      <w:r w:rsidR="001448E1" w:rsidRPr="001448E1">
        <w:t xml:space="preserve"> capitales de </w:t>
      </w:r>
      <w:r w:rsidR="001448E1">
        <w:t xml:space="preserve">muchos </w:t>
      </w:r>
      <w:r w:rsidR="001448E1" w:rsidRPr="001448E1">
        <w:t>países donantes</w:t>
      </w:r>
      <w:r w:rsidR="009B3E89">
        <w:t>,</w:t>
      </w:r>
      <w:r w:rsidRPr="001448E1">
        <w:t xml:space="preserve"> </w:t>
      </w:r>
      <w:r w:rsidR="001448E1">
        <w:t xml:space="preserve">salieron </w:t>
      </w:r>
      <w:r w:rsidRPr="001448E1">
        <w:t>las noticias de</w:t>
      </w:r>
      <w:r w:rsidR="008107D5" w:rsidRPr="001448E1">
        <w:t xml:space="preserve"> que </w:t>
      </w:r>
      <w:r w:rsidRPr="001448E1">
        <w:t xml:space="preserve">en </w:t>
      </w:r>
      <w:r w:rsidR="008107D5" w:rsidRPr="001448E1">
        <w:t xml:space="preserve">la Oficina del Primer Ministro de Uganda (OPM) </w:t>
      </w:r>
      <w:r w:rsidRPr="001448E1">
        <w:t xml:space="preserve">se </w:t>
      </w:r>
      <w:r w:rsidR="008107D5" w:rsidRPr="001448E1">
        <w:t>había</w:t>
      </w:r>
      <w:r w:rsidRPr="001448E1">
        <w:t>n</w:t>
      </w:r>
      <w:r w:rsidR="008107D5" w:rsidRPr="001448E1">
        <w:t xml:space="preserve"> malversado 12.7 mill</w:t>
      </w:r>
      <w:r w:rsidR="00FE013E" w:rsidRPr="001448E1">
        <w:t>on</w:t>
      </w:r>
      <w:r w:rsidR="008107D5" w:rsidRPr="001448E1">
        <w:t>es de Dólar</w:t>
      </w:r>
      <w:r w:rsidR="001448E1">
        <w:t>es Americanos de fondos donados.</w:t>
      </w:r>
      <w:r w:rsidR="008107D5" w:rsidRPr="001448E1">
        <w:t xml:space="preserve"> </w:t>
      </w:r>
      <w:r w:rsidR="001448E1">
        <w:t xml:space="preserve">Estas noticias </w:t>
      </w:r>
      <w:r w:rsidRPr="001448E1">
        <w:t>ocasiona</w:t>
      </w:r>
      <w:r w:rsidR="001448E1">
        <w:t>ron</w:t>
      </w:r>
      <w:r w:rsidRPr="001448E1">
        <w:t xml:space="preserve"> varias preguntas sobre la seriedad del compromiso de Uganda en la lucha contra la corrupción. Los fond</w:t>
      </w:r>
      <w:r w:rsidR="009B3E89">
        <w:t>os robados estaban marcados para la ayuda crucial en</w:t>
      </w:r>
      <w:r w:rsidRPr="001448E1">
        <w:t xml:space="preserve"> la reconstrucción del Norte de Uganda</w:t>
      </w:r>
      <w:r w:rsidR="00FA3F00" w:rsidRPr="001448E1">
        <w:t>, arr</w:t>
      </w:r>
      <w:r w:rsidR="009B3E89">
        <w:t>asada por una guerra de 20 años</w:t>
      </w:r>
      <w:r w:rsidR="00FA3F00" w:rsidRPr="001448E1">
        <w:t xml:space="preserve"> y </w:t>
      </w:r>
      <w:r w:rsidR="009B3E89">
        <w:t xml:space="preserve">para </w:t>
      </w:r>
      <w:r w:rsidR="00FA3F00" w:rsidRPr="001448E1">
        <w:t>ayuda</w:t>
      </w:r>
      <w:r w:rsidR="009B3E89">
        <w:t>r</w:t>
      </w:r>
      <w:r w:rsidR="00FA3F00" w:rsidRPr="001448E1">
        <w:t xml:space="preserve"> a Karamoja, </w:t>
      </w:r>
      <w:r w:rsidR="009B3E89">
        <w:t>la región más pobre de Uganda. En 2012, a</w:t>
      </w:r>
      <w:r w:rsidR="00FA3F00" w:rsidRPr="001448E1">
        <w:t xml:space="preserve">proximadamente el 30% del presupuesto nacional </w:t>
      </w:r>
      <w:r w:rsidR="009B3E89">
        <w:t>ugandés pro</w:t>
      </w:r>
      <w:r w:rsidR="00FA3F00" w:rsidRPr="001448E1">
        <w:t>v</w:t>
      </w:r>
      <w:r w:rsidR="009B3E89">
        <w:t>enía de la ayuda externa</w:t>
      </w:r>
      <w:r w:rsidR="00FA3F00" w:rsidRPr="001448E1">
        <w:t xml:space="preserve">. Como resultado de este escándalo y las denuncias que el dinero había sido ingresado a cuentas bancarias privadas, la Unión Europa, </w:t>
      </w:r>
      <w:r w:rsidR="009B3E89">
        <w:t xml:space="preserve">El </w:t>
      </w:r>
      <w:r w:rsidR="00FA3F00" w:rsidRPr="001448E1">
        <w:t>Reino Unido, Alemania, Dinamarca, I</w:t>
      </w:r>
      <w:r w:rsidR="009B3E89">
        <w:t>rlanda y Noruega suspendieron su</w:t>
      </w:r>
      <w:r w:rsidR="00FA3F00" w:rsidRPr="001448E1">
        <w:t xml:space="preserve">s ayudas. </w:t>
      </w:r>
    </w:p>
    <w:p w14:paraId="14BE9E45" w14:textId="77777777" w:rsidR="009B3E89" w:rsidRPr="001448E1" w:rsidRDefault="009B3E89" w:rsidP="00400102">
      <w:pPr>
        <w:pStyle w:val="Listeavsnitt"/>
      </w:pPr>
    </w:p>
    <w:p w14:paraId="7608FAF9" w14:textId="77777777" w:rsidR="00FC45AC" w:rsidRPr="0096312E" w:rsidRDefault="00B868A9" w:rsidP="00400102">
      <w:pPr>
        <w:pStyle w:val="Listeavsnitt"/>
      </w:pPr>
      <w:hyperlink r:id="rId36" w:history="1">
        <w:r w:rsidR="00FE013E" w:rsidRPr="0096312E">
          <w:rPr>
            <w:color w:val="8E4660" w:themeColor="hyperlink"/>
            <w:u w:val="single"/>
          </w:rPr>
          <w:t>http://www.hrw.org/sites/default/files/reports/uganda1013_ForUpload_0.pdf</w:t>
        </w:r>
      </w:hyperlink>
    </w:p>
    <w:p w14:paraId="6B251779" w14:textId="77777777" w:rsidR="001D410B" w:rsidRPr="0096312E" w:rsidRDefault="001D410B" w:rsidP="00400102"/>
    <w:p w14:paraId="7D65BAA3" w14:textId="77777777" w:rsidR="002973CB" w:rsidRPr="0096312E" w:rsidRDefault="002973CB" w:rsidP="00400102"/>
    <w:p w14:paraId="42B60809" w14:textId="77777777" w:rsidR="002973CB" w:rsidRPr="0096312E" w:rsidRDefault="002973CB" w:rsidP="00400102"/>
    <w:p w14:paraId="47504620" w14:textId="0D7ABCAD" w:rsidR="00FC45AC" w:rsidRPr="009B3E89" w:rsidRDefault="00FA3F00" w:rsidP="00400102">
      <w:pPr>
        <w:pStyle w:val="Listeavsnitt"/>
        <w:numPr>
          <w:ilvl w:val="0"/>
          <w:numId w:val="49"/>
        </w:numPr>
      </w:pPr>
      <w:r w:rsidRPr="009B3E89">
        <w:t>Corrupción menor</w:t>
      </w:r>
      <w:r w:rsidR="00FD5ADD" w:rsidRPr="009B3E89">
        <w:t>:</w:t>
      </w:r>
    </w:p>
    <w:p w14:paraId="2F1CC1C1" w14:textId="320461DD" w:rsidR="00484ECE" w:rsidRPr="002973CB" w:rsidRDefault="009B3E89" w:rsidP="00227B4E">
      <w:pPr>
        <w:pStyle w:val="Listeavsnitt"/>
      </w:pPr>
      <w:r>
        <w:t>En todos los controles d</w:t>
      </w:r>
      <w:r w:rsidR="002973CB" w:rsidRPr="009B3E89">
        <w:t>el aeropuerto de Lagos en Nigeria</w:t>
      </w:r>
      <w:r>
        <w:t>, se pregunta al viajero</w:t>
      </w:r>
      <w:r w:rsidR="002973CB" w:rsidRPr="009B3E89">
        <w:t xml:space="preserve">: </w:t>
      </w:r>
      <w:r w:rsidR="00FE013E" w:rsidRPr="009B3E89">
        <w:t>"</w:t>
      </w:r>
      <w:r w:rsidR="000F07D8">
        <w:t>¿</w:t>
      </w:r>
      <w:r w:rsidR="002973CB" w:rsidRPr="009B3E89">
        <w:t>Tienes algo para mi fin de semana?</w:t>
      </w:r>
      <w:r w:rsidR="00FE013E" w:rsidRPr="009B3E89">
        <w:t>"</w:t>
      </w:r>
      <w:r w:rsidR="002973CB" w:rsidRPr="009B3E89">
        <w:t xml:space="preserve"> Si el viajero se niega a dar algo, el oficial </w:t>
      </w:r>
      <w:r w:rsidR="000F07D8">
        <w:t xml:space="preserve">le </w:t>
      </w:r>
      <w:r w:rsidR="002973CB" w:rsidRPr="009B3E89">
        <w:t xml:space="preserve">hará un control que </w:t>
      </w:r>
      <w:r w:rsidR="000F07D8">
        <w:t>tarda</w:t>
      </w:r>
      <w:r w:rsidR="002973CB" w:rsidRPr="009B3E89">
        <w:t xml:space="preserve"> casi tres o cuatro h</w:t>
      </w:r>
      <w:r w:rsidR="000F07D8">
        <w:t>oras. En el mejor de los casos - si está llegando- este será un inconveniente enorme, pero si está</w:t>
      </w:r>
      <w:r w:rsidR="002973CB" w:rsidRPr="009B3E89">
        <w:t xml:space="preserve"> partiendo, </w:t>
      </w:r>
      <w:r w:rsidR="000F07D8">
        <w:t>esto puede significar que pierda s</w:t>
      </w:r>
      <w:r w:rsidR="002973CB" w:rsidRPr="009B3E89">
        <w:t>u vuelo.</w:t>
      </w:r>
      <w:r w:rsidR="00C4147B" w:rsidRPr="002973CB">
        <w:br w:type="page"/>
      </w:r>
    </w:p>
    <w:p w14:paraId="7D41DF34" w14:textId="392572F2" w:rsidR="00133858" w:rsidRDefault="00FF27C6" w:rsidP="00400102">
      <w:r>
        <w:rPr>
          <w:noProof/>
          <w:lang w:val="nb-NO" w:eastAsia="nb-NO"/>
        </w:rPr>
        <w:lastRenderedPageBreak/>
        <w:drawing>
          <wp:inline distT="0" distB="0" distL="0" distR="0" wp14:anchorId="736ACC8F" wp14:editId="63157C6F">
            <wp:extent cx="5759833" cy="3240000"/>
            <wp:effectExtent l="19050" t="19050" r="12700" b="17780"/>
            <wp:docPr id="227" name="Bil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31CC2C7" w14:textId="67CED164" w:rsidR="00133858" w:rsidRPr="00E770D9" w:rsidRDefault="002A4815" w:rsidP="00227B4E">
      <w:pPr>
        <w:pStyle w:val="Overskrift6"/>
        <w:rPr>
          <w:lang w:val="es-ES"/>
        </w:rPr>
      </w:pPr>
      <w:r w:rsidRPr="00E770D9">
        <w:rPr>
          <w:lang w:val="es-ES"/>
        </w:rPr>
        <w:t>DIAPOSITIVA</w:t>
      </w:r>
      <w:r w:rsidR="00133858" w:rsidRPr="00E770D9">
        <w:rPr>
          <w:lang w:val="es-ES"/>
        </w:rPr>
        <w:t xml:space="preserve"> </w:t>
      </w:r>
      <w:r w:rsidR="00FD5ADD" w:rsidRPr="00E770D9">
        <w:rPr>
          <w:lang w:val="es-ES"/>
        </w:rPr>
        <w:t>20</w:t>
      </w:r>
    </w:p>
    <w:p w14:paraId="1BF9A03B" w14:textId="77777777" w:rsidR="00484ECE" w:rsidRPr="00E770D9" w:rsidRDefault="00484ECE" w:rsidP="00400102"/>
    <w:p w14:paraId="5284B373" w14:textId="3C970223" w:rsidR="00484ECE" w:rsidRPr="00E770D9" w:rsidRDefault="002973CB" w:rsidP="00400102">
      <w:pPr>
        <w:pStyle w:val="Listeavsnitt"/>
        <w:numPr>
          <w:ilvl w:val="0"/>
          <w:numId w:val="2"/>
        </w:numPr>
      </w:pPr>
      <w:r w:rsidRPr="00E770D9">
        <w:t>Esta pregunta es para el grupo entero</w:t>
      </w:r>
      <w:r w:rsidR="00484ECE" w:rsidRPr="00E770D9">
        <w:t>.</w:t>
      </w:r>
    </w:p>
    <w:p w14:paraId="6CA76058" w14:textId="1356DFF8" w:rsidR="00E770D9" w:rsidRPr="00E770D9" w:rsidRDefault="000F07D8" w:rsidP="00400102">
      <w:pPr>
        <w:pStyle w:val="Listeavsnitt"/>
        <w:numPr>
          <w:ilvl w:val="0"/>
          <w:numId w:val="2"/>
        </w:numPr>
      </w:pPr>
      <w:r>
        <w:t>Alienta</w:t>
      </w:r>
      <w:r w:rsidR="00E770D9" w:rsidRPr="00E770D9">
        <w:t xml:space="preserve"> a la gente a que cuente sus historias, pero pídeles que s</w:t>
      </w:r>
      <w:r>
        <w:t>e</w:t>
      </w:r>
      <w:r w:rsidR="00E770D9" w:rsidRPr="00E770D9">
        <w:t>an breves.</w:t>
      </w:r>
    </w:p>
    <w:p w14:paraId="7CA77DFC" w14:textId="4A538910" w:rsidR="00133858" w:rsidRPr="00E770D9" w:rsidRDefault="00E770D9" w:rsidP="00400102">
      <w:pPr>
        <w:pStyle w:val="Listeavsnitt"/>
        <w:numPr>
          <w:ilvl w:val="0"/>
          <w:numId w:val="2"/>
        </w:numPr>
      </w:pPr>
      <w:r w:rsidRPr="00E770D9">
        <w:t>Di a los parti</w:t>
      </w:r>
      <w:r w:rsidR="000F07D8">
        <w:t>cipantes que volverán a tocar este tema en la parte 2</w:t>
      </w:r>
      <w:r w:rsidRPr="00E770D9">
        <w:t xml:space="preserve"> y </w:t>
      </w:r>
      <w:r w:rsidR="000F07D8">
        <w:t xml:space="preserve">que </w:t>
      </w:r>
      <w:r w:rsidRPr="00E770D9">
        <w:t>verán un video ilustrativo de los tipos de corrupción (diapositiva 55).</w:t>
      </w:r>
      <w:r w:rsidR="00FE013E" w:rsidRPr="00E770D9">
        <w:br w:type="page"/>
      </w:r>
    </w:p>
    <w:p w14:paraId="01BE0362" w14:textId="330F5779" w:rsidR="00FF27C6" w:rsidRDefault="00FF27C6" w:rsidP="00FF27C6">
      <w:r>
        <w:rPr>
          <w:noProof/>
          <w:lang w:val="nb-NO" w:eastAsia="nb-NO"/>
        </w:rPr>
        <w:lastRenderedPageBreak/>
        <w:drawing>
          <wp:inline distT="0" distB="0" distL="0" distR="0" wp14:anchorId="71C145B7" wp14:editId="05CC881F">
            <wp:extent cx="5759833" cy="3240000"/>
            <wp:effectExtent l="19050" t="19050" r="12700" b="17780"/>
            <wp:docPr id="229" name="Bil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099160C" w14:textId="38F61F86" w:rsidR="00133858" w:rsidRPr="00E770D9" w:rsidRDefault="002A4815" w:rsidP="00227B4E">
      <w:pPr>
        <w:pStyle w:val="Overskrift6"/>
        <w:rPr>
          <w:lang w:val="es-ES"/>
        </w:rPr>
      </w:pPr>
      <w:r w:rsidRPr="00E770D9">
        <w:rPr>
          <w:lang w:val="es-ES"/>
        </w:rPr>
        <w:t>DIAPOSITIVA</w:t>
      </w:r>
      <w:r w:rsidR="00133858" w:rsidRPr="00E770D9">
        <w:rPr>
          <w:lang w:val="es-ES"/>
        </w:rPr>
        <w:t xml:space="preserve"> </w:t>
      </w:r>
      <w:r w:rsidR="00FD5ADD" w:rsidRPr="00E770D9">
        <w:rPr>
          <w:lang w:val="es-ES"/>
        </w:rPr>
        <w:t>21</w:t>
      </w:r>
    </w:p>
    <w:p w14:paraId="420B1AC1" w14:textId="77777777" w:rsidR="00060712" w:rsidRPr="00E770D9" w:rsidRDefault="00060712" w:rsidP="00400102"/>
    <w:p w14:paraId="3F0E2DEA" w14:textId="780EBF7A" w:rsidR="00060712" w:rsidRPr="00E770D9" w:rsidRDefault="00E770D9" w:rsidP="00400102">
      <w:pPr>
        <w:pStyle w:val="Listeavsnitt"/>
        <w:numPr>
          <w:ilvl w:val="0"/>
          <w:numId w:val="3"/>
        </w:numPr>
      </w:pPr>
      <w:r w:rsidRPr="00E770D9">
        <w:t>Esta pregunta es para el grupo entero.</w:t>
      </w:r>
      <w:r w:rsidR="00FE013E" w:rsidRPr="00E770D9">
        <w:t xml:space="preserve"> </w:t>
      </w:r>
    </w:p>
    <w:p w14:paraId="1E042EA5" w14:textId="60CD3E1E" w:rsidR="00060712" w:rsidRPr="00E770D9" w:rsidRDefault="00E770D9" w:rsidP="00400102">
      <w:pPr>
        <w:pStyle w:val="Listeavsnitt"/>
        <w:numPr>
          <w:ilvl w:val="0"/>
          <w:numId w:val="3"/>
        </w:numPr>
      </w:pPr>
      <w:r w:rsidRPr="00E770D9">
        <w:t>Recoger las respuestas</w:t>
      </w:r>
      <w:r w:rsidR="000F07D8">
        <w:t xml:space="preserve"> en el</w:t>
      </w:r>
      <w:r w:rsidRPr="00E770D9">
        <w:t xml:space="preserve"> rotafolio.</w:t>
      </w:r>
    </w:p>
    <w:p w14:paraId="0154F833" w14:textId="41FDA096" w:rsidR="00A043CE" w:rsidRPr="00E770D9" w:rsidRDefault="00FE013E" w:rsidP="00400102">
      <w:r w:rsidRPr="00E770D9">
        <w:br w:type="page"/>
      </w:r>
    </w:p>
    <w:p w14:paraId="44EDEC6F" w14:textId="01F1F551" w:rsidR="00133858" w:rsidRDefault="00FF27C6" w:rsidP="00400102">
      <w:r>
        <w:rPr>
          <w:noProof/>
          <w:lang w:val="nb-NO" w:eastAsia="nb-NO"/>
        </w:rPr>
        <w:lastRenderedPageBreak/>
        <w:drawing>
          <wp:inline distT="0" distB="0" distL="0" distR="0" wp14:anchorId="0332F4BA" wp14:editId="2C114223">
            <wp:extent cx="5759833" cy="3240000"/>
            <wp:effectExtent l="19050" t="19050" r="12700" b="17780"/>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769435E0" w14:textId="671F7D69" w:rsidR="00133858" w:rsidRPr="00E770D9" w:rsidRDefault="002A4815" w:rsidP="00AD22E5">
      <w:pPr>
        <w:pStyle w:val="Overskrift6"/>
        <w:rPr>
          <w:lang w:val="es-ES"/>
        </w:rPr>
      </w:pPr>
      <w:r w:rsidRPr="00E770D9">
        <w:rPr>
          <w:lang w:val="es-ES"/>
        </w:rPr>
        <w:t>DIAPOSITIVA</w:t>
      </w:r>
      <w:r w:rsidR="00133858" w:rsidRPr="00E770D9">
        <w:rPr>
          <w:lang w:val="es-ES"/>
        </w:rPr>
        <w:t xml:space="preserve"> </w:t>
      </w:r>
      <w:r w:rsidR="00FD5ADD" w:rsidRPr="00E770D9">
        <w:rPr>
          <w:lang w:val="es-ES"/>
        </w:rPr>
        <w:t>22</w:t>
      </w:r>
    </w:p>
    <w:p w14:paraId="739F7A44" w14:textId="77777777" w:rsidR="00060712" w:rsidRPr="00E770D9" w:rsidRDefault="00060712" w:rsidP="00400102"/>
    <w:p w14:paraId="48228AEC" w14:textId="745F5464" w:rsidR="00060712" w:rsidRPr="00E770D9" w:rsidRDefault="003737CC" w:rsidP="00400102">
      <w:pPr>
        <w:pStyle w:val="Listeavsnitt"/>
        <w:numPr>
          <w:ilvl w:val="0"/>
          <w:numId w:val="4"/>
        </w:numPr>
      </w:pPr>
      <w:r>
        <w:t>Compara las respuestas anotadas en el</w:t>
      </w:r>
      <w:r w:rsidR="00E770D9" w:rsidRPr="00E770D9">
        <w:t xml:space="preserve"> rotafolio con las del dibujo.</w:t>
      </w:r>
    </w:p>
    <w:p w14:paraId="70386243" w14:textId="77777777" w:rsidR="00E61AE7" w:rsidRPr="00E770D9" w:rsidRDefault="00FE013E" w:rsidP="00400102">
      <w:r w:rsidRPr="00E770D9">
        <w:br w:type="page"/>
      </w:r>
    </w:p>
    <w:p w14:paraId="3E1E9F13" w14:textId="75E6E2B9" w:rsidR="00133858" w:rsidRDefault="00FF27C6" w:rsidP="00400102">
      <w:r>
        <w:rPr>
          <w:noProof/>
          <w:lang w:val="nb-NO" w:eastAsia="nb-NO"/>
        </w:rPr>
        <w:lastRenderedPageBreak/>
        <w:drawing>
          <wp:inline distT="0" distB="0" distL="0" distR="0" wp14:anchorId="2B82AE8E" wp14:editId="52684B62">
            <wp:extent cx="5759833" cy="3240000"/>
            <wp:effectExtent l="19050" t="19050" r="12700" b="17780"/>
            <wp:docPr id="23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37C963C2" w14:textId="30555173" w:rsidR="00133858" w:rsidRPr="007B0988" w:rsidRDefault="002A4815" w:rsidP="00AD22E5">
      <w:pPr>
        <w:pStyle w:val="Overskrift6"/>
        <w:rPr>
          <w:lang w:val="es-ES"/>
        </w:rPr>
      </w:pPr>
      <w:r w:rsidRPr="007B0988">
        <w:rPr>
          <w:lang w:val="es-ES"/>
        </w:rPr>
        <w:t>DIAPOSITIVA</w:t>
      </w:r>
      <w:r w:rsidR="00133858" w:rsidRPr="007B0988">
        <w:rPr>
          <w:lang w:val="es-ES"/>
        </w:rPr>
        <w:t xml:space="preserve"> </w:t>
      </w:r>
      <w:r w:rsidR="00FD5ADD" w:rsidRPr="007B0988">
        <w:rPr>
          <w:lang w:val="es-ES"/>
        </w:rPr>
        <w:t>23</w:t>
      </w:r>
    </w:p>
    <w:p w14:paraId="0BADFF4C" w14:textId="77777777" w:rsidR="00E61AE7" w:rsidRPr="007B0988" w:rsidRDefault="00E61AE7" w:rsidP="00400102"/>
    <w:p w14:paraId="2D27C7A6" w14:textId="72A89206" w:rsidR="00C23B61" w:rsidRPr="007B0988" w:rsidRDefault="00E770D9" w:rsidP="00FA0F13">
      <w:pPr>
        <w:pStyle w:val="Overskrift5"/>
      </w:pPr>
      <w:r w:rsidRPr="007B0988">
        <w:t>Los signos potenciales de corrupción en un individuo</w:t>
      </w:r>
      <w:r w:rsidR="00FE013E" w:rsidRPr="007B0988">
        <w:rPr>
          <w:vertAlign w:val="superscript"/>
        </w:rPr>
        <w:footnoteReference w:id="3"/>
      </w:r>
    </w:p>
    <w:p w14:paraId="5A9AC45B" w14:textId="26E9FF5C" w:rsidR="00BC6740" w:rsidRPr="0096312E" w:rsidRDefault="00E770D9" w:rsidP="00400102">
      <w:pPr>
        <w:pStyle w:val="Listeavsnitt"/>
        <w:numPr>
          <w:ilvl w:val="0"/>
          <w:numId w:val="4"/>
        </w:numPr>
      </w:pPr>
      <w:r w:rsidRPr="007B0988">
        <w:t>Debes alentar a los participantes a no hacer conclusion</w:t>
      </w:r>
      <w:r w:rsidR="007B0988" w:rsidRPr="007B0988">
        <w:t>e</w:t>
      </w:r>
      <w:r w:rsidRPr="007B0988">
        <w:t xml:space="preserve">s inmediatas. Estos solo son signos potenciales de corrupción, pero no son una garantía. </w:t>
      </w:r>
      <w:r w:rsidR="000F07D8">
        <w:t xml:space="preserve">Si alguien llega siempre primero(a) </w:t>
      </w:r>
      <w:r w:rsidR="007B0988" w:rsidRPr="007B0988">
        <w:t xml:space="preserve"> a la oficina, no significa automáticamente que esa persona es corrupta. </w:t>
      </w:r>
      <w:r w:rsidR="00FE013E" w:rsidRPr="0096312E">
        <w:br w:type="page"/>
      </w:r>
    </w:p>
    <w:p w14:paraId="7E6BC2BA" w14:textId="4347C7B7" w:rsidR="00133858" w:rsidRDefault="00FF27C6" w:rsidP="00400102">
      <w:r>
        <w:rPr>
          <w:noProof/>
          <w:lang w:val="nb-NO" w:eastAsia="nb-NO"/>
        </w:rPr>
        <w:lastRenderedPageBreak/>
        <w:drawing>
          <wp:inline distT="0" distB="0" distL="0" distR="0" wp14:anchorId="7524F2FE" wp14:editId="1EE2FE97">
            <wp:extent cx="5759833" cy="3240000"/>
            <wp:effectExtent l="19050" t="19050" r="12700" b="17780"/>
            <wp:docPr id="232" name="Bil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71A5A73" w14:textId="46E64804" w:rsidR="00BC6740" w:rsidRPr="00C901C4" w:rsidRDefault="002A4815" w:rsidP="00AD22E5">
      <w:pPr>
        <w:pStyle w:val="Overskrift6"/>
        <w:rPr>
          <w:lang w:val="es-ES"/>
        </w:rPr>
      </w:pPr>
      <w:r w:rsidRPr="00C901C4">
        <w:rPr>
          <w:lang w:val="es-ES"/>
        </w:rPr>
        <w:t>DIAPOSITIVA</w:t>
      </w:r>
      <w:r w:rsidR="00133858" w:rsidRPr="00C901C4">
        <w:rPr>
          <w:lang w:val="es-ES"/>
        </w:rPr>
        <w:t xml:space="preserve"> </w:t>
      </w:r>
      <w:r w:rsidR="00FD5ADD" w:rsidRPr="00C901C4">
        <w:rPr>
          <w:lang w:val="es-ES"/>
        </w:rPr>
        <w:t>24</w:t>
      </w:r>
    </w:p>
    <w:p w14:paraId="190CB171" w14:textId="77777777" w:rsidR="00BC6740" w:rsidRPr="00C901C4" w:rsidRDefault="00BC6740" w:rsidP="00400102"/>
    <w:p w14:paraId="16FFF05B" w14:textId="6BAB9E50" w:rsidR="00BC6740" w:rsidRPr="00C901C4" w:rsidRDefault="007B0988" w:rsidP="00400102">
      <w:pPr>
        <w:pStyle w:val="Listeavsnitt"/>
        <w:numPr>
          <w:ilvl w:val="0"/>
          <w:numId w:val="24"/>
        </w:numPr>
      </w:pPr>
      <w:r w:rsidRPr="00C901C4">
        <w:t xml:space="preserve"> Cuando hay corrupción por todas partes, es impor</w:t>
      </w:r>
      <w:r w:rsidR="000F07D8">
        <w:t>tante vers</w:t>
      </w:r>
      <w:r w:rsidRPr="00C901C4">
        <w:t xml:space="preserve">e a </w:t>
      </w:r>
      <w:r w:rsidR="000F07D8">
        <w:t>sí</w:t>
      </w:r>
      <w:r w:rsidRPr="00C901C4">
        <w:t xml:space="preserve"> mismo para ver si  </w:t>
      </w:r>
      <w:r w:rsidR="000F07D8">
        <w:t>están</w:t>
      </w:r>
      <w:r w:rsidRPr="00C901C4">
        <w:t xml:space="preserve"> jugando un rol en la difusión de la corrupción y cómo lo </w:t>
      </w:r>
      <w:r w:rsidR="000F07D8">
        <w:t>están</w:t>
      </w:r>
      <w:r w:rsidRPr="00C901C4">
        <w:t xml:space="preserve"> haciendo. </w:t>
      </w:r>
    </w:p>
    <w:p w14:paraId="73B47E4A" w14:textId="6769CA79" w:rsidR="00BC6740" w:rsidRPr="0096312E" w:rsidRDefault="00C901C4" w:rsidP="00400102">
      <w:pPr>
        <w:pStyle w:val="Listeavsnitt"/>
        <w:numPr>
          <w:ilvl w:val="0"/>
          <w:numId w:val="24"/>
        </w:numPr>
      </w:pPr>
      <w:r w:rsidRPr="00C901C4">
        <w:t xml:space="preserve">Esta diapositiva es principalmente para que los participantes piensen en sus propios actos de corrupción, si quieren hablar de eso, puedes utilizar un poco de tiempo discutiendo sobre la importancia de la responsabilidad individual. </w:t>
      </w:r>
      <w:r w:rsidR="00BC6740" w:rsidRPr="0096312E">
        <w:br w:type="page"/>
      </w:r>
    </w:p>
    <w:p w14:paraId="20DAD378" w14:textId="043F0239" w:rsidR="00133858" w:rsidRDefault="00FF27C6" w:rsidP="00400102">
      <w:r>
        <w:rPr>
          <w:noProof/>
          <w:lang w:val="nb-NO" w:eastAsia="nb-NO"/>
        </w:rPr>
        <w:lastRenderedPageBreak/>
        <w:drawing>
          <wp:inline distT="0" distB="0" distL="0" distR="0" wp14:anchorId="6723EEE0" wp14:editId="50A7906F">
            <wp:extent cx="5759833" cy="3240000"/>
            <wp:effectExtent l="19050" t="19050" r="12700" b="17780"/>
            <wp:docPr id="234" name="Bil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5EF6E0D" w14:textId="53E97F15" w:rsidR="00133858" w:rsidRPr="008B0A53" w:rsidRDefault="002A4815" w:rsidP="00AD22E5">
      <w:pPr>
        <w:pStyle w:val="Overskrift6"/>
        <w:rPr>
          <w:lang w:val="es-ES"/>
        </w:rPr>
      </w:pPr>
      <w:r w:rsidRPr="008B0A53">
        <w:rPr>
          <w:lang w:val="es-ES"/>
        </w:rPr>
        <w:t>DIAPOSITIVA</w:t>
      </w:r>
      <w:r w:rsidR="00133858" w:rsidRPr="008B0A53">
        <w:rPr>
          <w:lang w:val="es-ES"/>
        </w:rPr>
        <w:t xml:space="preserve"> </w:t>
      </w:r>
      <w:r w:rsidR="00FD5ADD" w:rsidRPr="008B0A53">
        <w:rPr>
          <w:lang w:val="es-ES"/>
        </w:rPr>
        <w:t>25</w:t>
      </w:r>
    </w:p>
    <w:p w14:paraId="1ABCC805" w14:textId="77777777" w:rsidR="001A4211" w:rsidRPr="008B0A53" w:rsidRDefault="001A4211" w:rsidP="00400102"/>
    <w:p w14:paraId="57523AD6" w14:textId="6A209A1B" w:rsidR="001A4211" w:rsidRPr="008B0A53" w:rsidRDefault="008B0A53" w:rsidP="00400102">
      <w:pPr>
        <w:pStyle w:val="Listeavsnitt"/>
        <w:numPr>
          <w:ilvl w:val="0"/>
          <w:numId w:val="4"/>
        </w:numPr>
      </w:pPr>
      <w:r w:rsidRPr="008B0A53">
        <w:t>N</w:t>
      </w:r>
      <w:r w:rsidR="00C901C4" w:rsidRPr="008B0A53">
        <w:t>uevamente</w:t>
      </w:r>
      <w:r w:rsidRPr="008B0A53">
        <w:t xml:space="preserve"> aquí, s</w:t>
      </w:r>
      <w:r w:rsidR="00C901C4" w:rsidRPr="008B0A53">
        <w:t xml:space="preserve">olo son signos, evidencias </w:t>
      </w:r>
      <w:r w:rsidRPr="008B0A53">
        <w:t>p</w:t>
      </w:r>
      <w:r w:rsidR="00C901C4" w:rsidRPr="008B0A53">
        <w:t>otenciales</w:t>
      </w:r>
      <w:r w:rsidR="00FE013E" w:rsidRPr="008B0A53">
        <w:t>.</w:t>
      </w:r>
    </w:p>
    <w:p w14:paraId="70B9F246" w14:textId="432A9F2A" w:rsidR="004F69B5" w:rsidRPr="008B0A53" w:rsidRDefault="00C901C4" w:rsidP="00400102">
      <w:pPr>
        <w:pStyle w:val="Listeavsnitt"/>
        <w:numPr>
          <w:ilvl w:val="0"/>
          <w:numId w:val="4"/>
        </w:numPr>
      </w:pPr>
      <w:r w:rsidRPr="008B0A53">
        <w:t>De todas maneras, es bueno explicar que si e</w:t>
      </w:r>
      <w:r w:rsidR="000F07D8">
        <w:t xml:space="preserve">xiste una administración pobre y </w:t>
      </w:r>
      <w:r w:rsidRPr="008B0A53">
        <w:t>poco ri</w:t>
      </w:r>
      <w:r w:rsidR="000F07D8">
        <w:t xml:space="preserve">gurosa, no existen normas y procedimientos y </w:t>
      </w:r>
      <w:r w:rsidRPr="008B0A53">
        <w:t xml:space="preserve">falta transparencia, </w:t>
      </w:r>
      <w:r w:rsidR="000F07D8">
        <w:t xml:space="preserve">entonces </w:t>
      </w:r>
      <w:r w:rsidRPr="008B0A53">
        <w:t>el riesgo de corrupción es mayor</w:t>
      </w:r>
      <w:r w:rsidR="008B0A53">
        <w:t>.</w:t>
      </w:r>
      <w:r w:rsidR="00FE013E" w:rsidRPr="008B0A53">
        <w:br w:type="page"/>
      </w:r>
    </w:p>
    <w:p w14:paraId="2890550D" w14:textId="6A95A572" w:rsidR="00133858" w:rsidRDefault="00FF27C6" w:rsidP="00400102">
      <w:r>
        <w:rPr>
          <w:noProof/>
          <w:lang w:val="nb-NO" w:eastAsia="nb-NO"/>
        </w:rPr>
        <w:lastRenderedPageBreak/>
        <w:drawing>
          <wp:inline distT="0" distB="0" distL="0" distR="0" wp14:anchorId="1CF1E3F1" wp14:editId="7ECC4628">
            <wp:extent cx="5759833" cy="3240000"/>
            <wp:effectExtent l="19050" t="19050" r="12700" b="17780"/>
            <wp:docPr id="235" name="Bil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41BA3AC" w14:textId="559E0A3D" w:rsidR="00133858" w:rsidRPr="003737CC" w:rsidRDefault="002A4815" w:rsidP="00AD22E5">
      <w:pPr>
        <w:pStyle w:val="Overskrift6"/>
        <w:rPr>
          <w:lang w:val="es-ES"/>
        </w:rPr>
      </w:pPr>
      <w:r w:rsidRPr="003737CC">
        <w:rPr>
          <w:lang w:val="es-ES"/>
        </w:rPr>
        <w:t>DIAPOSITIVA</w:t>
      </w:r>
      <w:r w:rsidR="00133858" w:rsidRPr="003737CC">
        <w:rPr>
          <w:lang w:val="es-ES"/>
        </w:rPr>
        <w:t xml:space="preserve"> </w:t>
      </w:r>
      <w:r w:rsidR="00FD5ADD" w:rsidRPr="003737CC">
        <w:rPr>
          <w:lang w:val="es-ES"/>
        </w:rPr>
        <w:t>26</w:t>
      </w:r>
    </w:p>
    <w:p w14:paraId="03F26006" w14:textId="77777777" w:rsidR="00B6734D" w:rsidRPr="003737CC" w:rsidRDefault="00B6734D" w:rsidP="00400102"/>
    <w:p w14:paraId="08866936" w14:textId="2E7936A0" w:rsidR="00B6734D" w:rsidRPr="003737CC" w:rsidRDefault="0096312E" w:rsidP="008E2B96">
      <w:pPr>
        <w:pStyle w:val="Listeavsnitt"/>
        <w:numPr>
          <w:ilvl w:val="0"/>
          <w:numId w:val="67"/>
        </w:numPr>
        <w:ind w:left="709"/>
      </w:pPr>
      <w:r w:rsidRPr="003737CC">
        <w:t xml:space="preserve"> El doble financiamiento ocurre cuando un proyecto es financiado completamente por dos diferentes donantes</w:t>
      </w:r>
      <w:r w:rsidR="0080717C" w:rsidRPr="003737CC">
        <w:t xml:space="preserve">. </w:t>
      </w:r>
      <w:r w:rsidRPr="003737CC">
        <w:t xml:space="preserve">El donante que implementa el proyecto no informa a los otros donantes de esta doble fuente de financiación. </w:t>
      </w:r>
    </w:p>
    <w:p w14:paraId="66D26210" w14:textId="0D9B3DC8" w:rsidR="0080717C" w:rsidRPr="003737CC" w:rsidRDefault="00013024" w:rsidP="008E2B96">
      <w:pPr>
        <w:pStyle w:val="Listeavsnitt"/>
        <w:numPr>
          <w:ilvl w:val="0"/>
          <w:numId w:val="67"/>
        </w:numPr>
        <w:ind w:left="709"/>
      </w:pPr>
      <w:r>
        <w:t>¿</w:t>
      </w:r>
      <w:r w:rsidR="003737CC" w:rsidRPr="003737CC">
        <w:t xml:space="preserve">Hay </w:t>
      </w:r>
      <w:r w:rsidR="0096312E" w:rsidRPr="003737CC">
        <w:t xml:space="preserve">alguien </w:t>
      </w:r>
      <w:r w:rsidR="003737CC" w:rsidRPr="003737CC">
        <w:t xml:space="preserve">del grupo grande que tiene algunas historias sobre los ejemplos mencionados en esta diapositiva? </w:t>
      </w:r>
    </w:p>
    <w:p w14:paraId="6CD5C46C" w14:textId="790C457A" w:rsidR="00484ECE" w:rsidRPr="003737CC" w:rsidRDefault="00FE013E" w:rsidP="008E2B96">
      <w:pPr>
        <w:pStyle w:val="Listeavsnitt"/>
        <w:numPr>
          <w:ilvl w:val="0"/>
          <w:numId w:val="67"/>
        </w:numPr>
      </w:pPr>
      <w:r w:rsidRPr="003737CC">
        <w:br w:type="page"/>
      </w:r>
    </w:p>
    <w:p w14:paraId="5FDD4D8E" w14:textId="6F2635D8" w:rsidR="00133858" w:rsidRDefault="00FF27C6" w:rsidP="00400102">
      <w:r>
        <w:rPr>
          <w:noProof/>
          <w:lang w:val="nb-NO" w:eastAsia="nb-NO"/>
        </w:rPr>
        <w:lastRenderedPageBreak/>
        <w:drawing>
          <wp:inline distT="0" distB="0" distL="0" distR="0" wp14:anchorId="3E42F899" wp14:editId="28F17B7E">
            <wp:extent cx="5759833" cy="3240000"/>
            <wp:effectExtent l="19050" t="19050" r="12700" b="17780"/>
            <wp:docPr id="236" name="Bild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7F53732" w14:textId="14D97349" w:rsidR="00C1545D" w:rsidRPr="007214F1" w:rsidRDefault="002A4815" w:rsidP="00AD22E5">
      <w:pPr>
        <w:pStyle w:val="Overskrift6"/>
        <w:rPr>
          <w:lang w:val="es-ES"/>
        </w:rPr>
      </w:pPr>
      <w:r w:rsidRPr="007214F1">
        <w:rPr>
          <w:lang w:val="es-ES"/>
        </w:rPr>
        <w:t>DIAPOSITIVA</w:t>
      </w:r>
      <w:r w:rsidR="00133858" w:rsidRPr="007214F1">
        <w:rPr>
          <w:lang w:val="es-ES"/>
        </w:rPr>
        <w:t xml:space="preserve"> </w:t>
      </w:r>
      <w:r w:rsidR="0080717C" w:rsidRPr="007214F1">
        <w:rPr>
          <w:lang w:val="es-ES"/>
        </w:rPr>
        <w:t>27</w:t>
      </w:r>
    </w:p>
    <w:p w14:paraId="2553679C" w14:textId="77777777" w:rsidR="00B12B8B" w:rsidRPr="007214F1" w:rsidRDefault="00B12B8B" w:rsidP="00400102"/>
    <w:p w14:paraId="10EB3598" w14:textId="7E7554FD" w:rsidR="00C1545D" w:rsidRPr="007214F1" w:rsidRDefault="007214F1" w:rsidP="008E2B96">
      <w:pPr>
        <w:pStyle w:val="Listeavsnitt"/>
        <w:numPr>
          <w:ilvl w:val="0"/>
          <w:numId w:val="72"/>
        </w:numPr>
      </w:pPr>
      <w:r w:rsidRPr="007214F1">
        <w:t>El concepto de la</w:t>
      </w:r>
      <w:r w:rsidR="003737CC" w:rsidRPr="007214F1">
        <w:t xml:space="preserve"> de</w:t>
      </w:r>
      <w:r w:rsidRPr="007214F1">
        <w:t>nuncia de</w:t>
      </w:r>
      <w:r w:rsidR="003737CC" w:rsidRPr="007214F1">
        <w:t xml:space="preserve"> irregularidades se tocará más tarde en el curso. Un denunciante es un empleado que sospecha </w:t>
      </w:r>
      <w:r w:rsidRPr="007214F1">
        <w:t xml:space="preserve">de </w:t>
      </w:r>
      <w:r w:rsidR="003737CC" w:rsidRPr="007214F1">
        <w:t xml:space="preserve">corrupción en la </w:t>
      </w:r>
      <w:r w:rsidRPr="007214F1">
        <w:t>organización</w:t>
      </w:r>
      <w:r w:rsidR="003737CC" w:rsidRPr="007214F1">
        <w:t xml:space="preserve"> y decide actuar al </w:t>
      </w:r>
      <w:r w:rsidRPr="007214F1">
        <w:t>respecto</w:t>
      </w:r>
      <w:r w:rsidR="003737CC" w:rsidRPr="007214F1">
        <w:t xml:space="preserve"> </w:t>
      </w:r>
      <w:r w:rsidRPr="007214F1">
        <w:t>para evitar</w:t>
      </w:r>
      <w:r w:rsidR="003737CC" w:rsidRPr="007214F1">
        <w:t xml:space="preserve"> acciones irregulares futuras. </w:t>
      </w:r>
    </w:p>
    <w:p w14:paraId="70FE1B0D" w14:textId="531B4A51" w:rsidR="00133858" w:rsidRPr="00B868A9" w:rsidRDefault="00C1545D" w:rsidP="00400102">
      <w:pPr>
        <w:rPr>
          <w:lang w:val="es-419"/>
        </w:rPr>
      </w:pPr>
      <w:r w:rsidRPr="007214F1">
        <w:br w:type="page"/>
      </w:r>
    </w:p>
    <w:p w14:paraId="58FEF272" w14:textId="62C27666" w:rsidR="00FF27C6" w:rsidRDefault="00FF27C6" w:rsidP="00FF27C6">
      <w:r>
        <w:rPr>
          <w:noProof/>
          <w:lang w:val="nb-NO" w:eastAsia="nb-NO"/>
        </w:rPr>
        <w:lastRenderedPageBreak/>
        <w:drawing>
          <wp:inline distT="0" distB="0" distL="0" distR="0" wp14:anchorId="0EECF147" wp14:editId="374E3439">
            <wp:extent cx="5759833" cy="3240000"/>
            <wp:effectExtent l="19050" t="19050" r="12700" b="17780"/>
            <wp:docPr id="237" name="Bil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5F60A5AD" w14:textId="2924FB41" w:rsidR="00B12B8B" w:rsidRPr="00B911D3" w:rsidRDefault="002A4815" w:rsidP="00AD22E5">
      <w:pPr>
        <w:pStyle w:val="Overskrift6"/>
        <w:rPr>
          <w:lang w:val="es-ES"/>
        </w:rPr>
      </w:pPr>
      <w:r w:rsidRPr="00B911D3">
        <w:rPr>
          <w:lang w:val="es-ES"/>
        </w:rPr>
        <w:t>DIAPOSITIVA</w:t>
      </w:r>
      <w:r w:rsidR="00133858" w:rsidRPr="00B911D3">
        <w:rPr>
          <w:lang w:val="es-ES"/>
        </w:rPr>
        <w:t xml:space="preserve"> </w:t>
      </w:r>
      <w:r w:rsidR="0080717C" w:rsidRPr="00B911D3">
        <w:rPr>
          <w:lang w:val="es-ES"/>
        </w:rPr>
        <w:t>28</w:t>
      </w:r>
    </w:p>
    <w:p w14:paraId="131F97EC" w14:textId="77777777" w:rsidR="001A4211" w:rsidRPr="00B911D3" w:rsidRDefault="001A4211" w:rsidP="00400102"/>
    <w:p w14:paraId="1C34727C" w14:textId="2914EFB3" w:rsidR="00D93548" w:rsidRPr="00B911D3" w:rsidRDefault="008B0A53" w:rsidP="00400102">
      <w:pPr>
        <w:pStyle w:val="Listeavsnitt"/>
        <w:numPr>
          <w:ilvl w:val="0"/>
          <w:numId w:val="13"/>
        </w:numPr>
      </w:pPr>
      <w:r w:rsidRPr="00B911D3">
        <w:t>Discusión en pequeños grupos</w:t>
      </w:r>
    </w:p>
    <w:p w14:paraId="2318B06D" w14:textId="12DAD577" w:rsidR="00D93548" w:rsidRPr="008B0A53" w:rsidRDefault="008B0A53" w:rsidP="00400102">
      <w:pPr>
        <w:pStyle w:val="Listeavsnitt"/>
        <w:numPr>
          <w:ilvl w:val="0"/>
          <w:numId w:val="13"/>
        </w:numPr>
      </w:pPr>
      <w:r w:rsidRPr="00B911D3">
        <w:t>Asegúrate de no dar tu opinión o “la respuesta correcta”</w:t>
      </w:r>
      <w:r w:rsidR="005928B7" w:rsidRPr="00B911D3">
        <w:t>.</w:t>
      </w:r>
    </w:p>
    <w:p w14:paraId="053513FA" w14:textId="77777777" w:rsidR="00D93548" w:rsidRPr="008B0A53" w:rsidRDefault="00FE013E" w:rsidP="00400102">
      <w:r w:rsidRPr="008B0A53">
        <w:br w:type="page"/>
      </w:r>
    </w:p>
    <w:p w14:paraId="613AA28A" w14:textId="3E23C081" w:rsidR="00133858" w:rsidRDefault="00FF27C6" w:rsidP="00400102">
      <w:r>
        <w:rPr>
          <w:noProof/>
          <w:lang w:val="nb-NO" w:eastAsia="nb-NO"/>
        </w:rPr>
        <w:lastRenderedPageBreak/>
        <w:drawing>
          <wp:inline distT="0" distB="0" distL="0" distR="0" wp14:anchorId="44B8EBAD" wp14:editId="027C2574">
            <wp:extent cx="5759833" cy="3240000"/>
            <wp:effectExtent l="19050" t="19050" r="12700" b="17780"/>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217A69C4" w14:textId="27B15FE4" w:rsidR="00D93548" w:rsidRPr="00213B1A" w:rsidRDefault="002A4815" w:rsidP="00AD22E5">
      <w:pPr>
        <w:pStyle w:val="Overskrift6"/>
      </w:pPr>
      <w:r>
        <w:t>DIAPOSITIVA</w:t>
      </w:r>
      <w:r w:rsidR="00133858">
        <w:t xml:space="preserve"> </w:t>
      </w:r>
      <w:r w:rsidR="0080717C">
        <w:t>29</w:t>
      </w:r>
    </w:p>
    <w:p w14:paraId="703851AD" w14:textId="77777777" w:rsidR="00D93548" w:rsidRPr="00213B1A" w:rsidRDefault="00D93548" w:rsidP="00400102"/>
    <w:p w14:paraId="3BA25302" w14:textId="034F0902" w:rsidR="00D270DF" w:rsidRPr="000A1939" w:rsidRDefault="007214F1" w:rsidP="00400102">
      <w:pPr>
        <w:pStyle w:val="Listeavsnitt"/>
        <w:numPr>
          <w:ilvl w:val="0"/>
          <w:numId w:val="14"/>
        </w:numPr>
      </w:pPr>
      <w:r w:rsidRPr="000A1939">
        <w:t>Asegúrate de seleccionar con tiempo a 3 personas para este juego de roles</w:t>
      </w:r>
      <w:r w:rsidR="000A1939" w:rsidRPr="000A1939">
        <w:t>:</w:t>
      </w:r>
    </w:p>
    <w:p w14:paraId="5D5742A0" w14:textId="095D2FDD" w:rsidR="00D270DF" w:rsidRPr="00213B1A" w:rsidRDefault="000A1939" w:rsidP="00400102">
      <w:pPr>
        <w:pStyle w:val="Listeavsnitt"/>
        <w:numPr>
          <w:ilvl w:val="1"/>
          <w:numId w:val="14"/>
        </w:numPr>
      </w:pPr>
      <w:r>
        <w:t>El oficial de gobierno</w:t>
      </w:r>
      <w:r w:rsidR="00FE013E" w:rsidRPr="00FE013E">
        <w:t xml:space="preserve"> </w:t>
      </w:r>
    </w:p>
    <w:p w14:paraId="77A3D83A" w14:textId="27DFA022" w:rsidR="00D270DF" w:rsidRPr="00213B1A" w:rsidRDefault="000A1939" w:rsidP="00400102">
      <w:pPr>
        <w:pStyle w:val="Listeavsnitt"/>
        <w:numPr>
          <w:ilvl w:val="1"/>
          <w:numId w:val="14"/>
        </w:numPr>
      </w:pPr>
      <w:r>
        <w:t>El director de la ONG</w:t>
      </w:r>
    </w:p>
    <w:p w14:paraId="63AB1CAF" w14:textId="0B9F7C25" w:rsidR="00D93548" w:rsidRPr="000A1939" w:rsidRDefault="000A1939" w:rsidP="00400102">
      <w:pPr>
        <w:pStyle w:val="Listeavsnitt"/>
        <w:numPr>
          <w:ilvl w:val="1"/>
          <w:numId w:val="14"/>
        </w:numPr>
      </w:pPr>
      <w:r w:rsidRPr="000A1939">
        <w:t>La/el secretaria/o que abre la puerta, sirve el café, etc.</w:t>
      </w:r>
    </w:p>
    <w:p w14:paraId="367849E7" w14:textId="15517FDD" w:rsidR="00D270DF" w:rsidRPr="000A1939" w:rsidRDefault="000A1939" w:rsidP="00400102">
      <w:pPr>
        <w:pStyle w:val="Listeavsnitt"/>
        <w:numPr>
          <w:ilvl w:val="0"/>
          <w:numId w:val="14"/>
        </w:numPr>
      </w:pPr>
      <w:r w:rsidRPr="000A1939">
        <w:t xml:space="preserve">Necesitas un escritorio, dos sillas, tazas/vasos, café u </w:t>
      </w:r>
      <w:r>
        <w:t>otra bebida.</w:t>
      </w:r>
    </w:p>
    <w:p w14:paraId="3FB80513" w14:textId="5015AB75" w:rsidR="00A840AF" w:rsidRPr="002E0908" w:rsidRDefault="002E0908" w:rsidP="00400102">
      <w:pPr>
        <w:pStyle w:val="Listeavsnitt"/>
        <w:numPr>
          <w:ilvl w:val="0"/>
          <w:numId w:val="14"/>
        </w:numPr>
      </w:pPr>
      <w:r w:rsidRPr="002E0908">
        <w:t xml:space="preserve">Esta diapositiva estará en la pantalla. </w:t>
      </w:r>
      <w:r>
        <w:t>Si no puedes mostrar la diapositiva, explica el contexto antes de presentar el juego de roles.</w:t>
      </w:r>
    </w:p>
    <w:p w14:paraId="564FA9B8" w14:textId="18C8FC47" w:rsidR="00602941" w:rsidRPr="002E0908" w:rsidRDefault="002E0908" w:rsidP="00400102">
      <w:pPr>
        <w:pStyle w:val="Listeavsnitt"/>
        <w:numPr>
          <w:ilvl w:val="0"/>
          <w:numId w:val="14"/>
        </w:numPr>
      </w:pPr>
      <w:r w:rsidRPr="002E0908">
        <w:t>Reparte a los voluntarios los escritos que tien</w:t>
      </w:r>
      <w:r w:rsidR="00013024">
        <w:t>es en el anexo de este manual, impreso</w:t>
      </w:r>
      <w:r w:rsidRPr="002E0908">
        <w:t xml:space="preserve"> 3.</w:t>
      </w:r>
    </w:p>
    <w:p w14:paraId="5DAD9548" w14:textId="2FA2F5CC" w:rsidR="00E32BA7" w:rsidRPr="002E0908" w:rsidRDefault="002E0908" w:rsidP="00400102">
      <w:pPr>
        <w:pStyle w:val="Listeavsnitt"/>
        <w:numPr>
          <w:ilvl w:val="0"/>
          <w:numId w:val="14"/>
        </w:numPr>
      </w:pPr>
      <w:r w:rsidRPr="002E0908">
        <w:t xml:space="preserve">Los </w:t>
      </w:r>
      <w:r>
        <w:t>voluntario</w:t>
      </w:r>
      <w:r w:rsidR="00013024">
        <w:t xml:space="preserve">s deben tener </w:t>
      </w:r>
      <w:r w:rsidRPr="002E0908">
        <w:t>tiempo</w:t>
      </w:r>
      <w:r w:rsidR="00013024">
        <w:t xml:space="preserve"> suficiente</w:t>
      </w:r>
      <w:r w:rsidRPr="002E0908">
        <w:t xml:space="preserve"> para practicar</w:t>
      </w:r>
      <w:r w:rsidR="00602941" w:rsidRPr="002E0908">
        <w:t>.</w:t>
      </w:r>
      <w:r w:rsidR="00E32BA7" w:rsidRPr="002E0908">
        <w:t xml:space="preserve"> </w:t>
      </w:r>
    </w:p>
    <w:p w14:paraId="11A781CC" w14:textId="2C7A1C67" w:rsidR="001F2E74" w:rsidRPr="002E0908" w:rsidRDefault="002E0908" w:rsidP="00400102">
      <w:pPr>
        <w:pStyle w:val="Listeavsnitt"/>
        <w:numPr>
          <w:ilvl w:val="0"/>
          <w:numId w:val="14"/>
        </w:numPr>
      </w:pPr>
      <w:r>
        <w:t>Deja el desenlace del juego de roles a los actores.</w:t>
      </w:r>
      <w:r w:rsidR="00FE013E" w:rsidRPr="002E0908">
        <w:t xml:space="preserve">  </w:t>
      </w:r>
    </w:p>
    <w:p w14:paraId="2C3981E6" w14:textId="6E13D978" w:rsidR="007601EC" w:rsidRPr="002E0908" w:rsidRDefault="002E0908" w:rsidP="00400102">
      <w:pPr>
        <w:pStyle w:val="Listeavsnitt"/>
        <w:numPr>
          <w:ilvl w:val="0"/>
          <w:numId w:val="14"/>
        </w:numPr>
      </w:pPr>
      <w:r w:rsidRPr="002E0908">
        <w:t>Analiza el socio drama con el grupo y procesa los resultados a trav</w:t>
      </w:r>
      <w:r>
        <w:t xml:space="preserve">és de una discusión. </w:t>
      </w:r>
    </w:p>
    <w:p w14:paraId="3539190A" w14:textId="77777777" w:rsidR="007601EC" w:rsidRPr="002E0908" w:rsidRDefault="00FE013E" w:rsidP="00400102">
      <w:r w:rsidRPr="002E0908">
        <w:br w:type="page"/>
      </w:r>
    </w:p>
    <w:p w14:paraId="59D3C1C8" w14:textId="1A16531E" w:rsidR="00133858" w:rsidRDefault="00FF27C6" w:rsidP="00AD22E5">
      <w:r>
        <w:rPr>
          <w:noProof/>
          <w:lang w:val="nb-NO" w:eastAsia="nb-NO"/>
        </w:rPr>
        <w:lastRenderedPageBreak/>
        <w:drawing>
          <wp:inline distT="0" distB="0" distL="0" distR="0" wp14:anchorId="4D24DFFA" wp14:editId="269924A0">
            <wp:extent cx="5759833" cy="3240000"/>
            <wp:effectExtent l="19050" t="19050" r="12700" b="17780"/>
            <wp:docPr id="241" name="Bil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2BBE0DFE" w14:textId="71A45A89" w:rsidR="007601EC" w:rsidRPr="00213B1A" w:rsidRDefault="002A4815" w:rsidP="00AD22E5">
      <w:pPr>
        <w:pStyle w:val="Overskrift6"/>
      </w:pPr>
      <w:r>
        <w:t>DIAPOSITIVA</w:t>
      </w:r>
      <w:r w:rsidR="00133858">
        <w:t xml:space="preserve"> </w:t>
      </w:r>
      <w:r w:rsidR="0080717C">
        <w:t>30</w:t>
      </w:r>
    </w:p>
    <w:p w14:paraId="352B982D" w14:textId="77777777" w:rsidR="007601EC" w:rsidRPr="00213B1A" w:rsidRDefault="007601EC" w:rsidP="00400102">
      <w:pPr>
        <w:pStyle w:val="Listeavsnitt"/>
      </w:pPr>
    </w:p>
    <w:p w14:paraId="6479B416" w14:textId="3058229B" w:rsidR="00007F77" w:rsidRPr="00670D47" w:rsidRDefault="00670D47" w:rsidP="00400102">
      <w:pPr>
        <w:pStyle w:val="Listeavsnitt"/>
        <w:numPr>
          <w:ilvl w:val="0"/>
          <w:numId w:val="14"/>
        </w:numPr>
      </w:pPr>
      <w:r w:rsidRPr="00670D47">
        <w:t>Esta diapositiva es la primera de una serie dirigida a las r</w:t>
      </w:r>
      <w:r>
        <w:t>a</w:t>
      </w:r>
      <w:r w:rsidRPr="00670D47">
        <w:t>íces y orígenes de la corrupci</w:t>
      </w:r>
      <w:r>
        <w:t>ón</w:t>
      </w:r>
      <w:r w:rsidR="005928B7" w:rsidRPr="00670D47">
        <w:t>.</w:t>
      </w:r>
    </w:p>
    <w:p w14:paraId="2BFEA39C" w14:textId="1ABBE9BE" w:rsidR="007601EC" w:rsidRPr="00670D47" w:rsidRDefault="00670D47" w:rsidP="00400102">
      <w:pPr>
        <w:pStyle w:val="Listeavsnitt"/>
        <w:numPr>
          <w:ilvl w:val="0"/>
          <w:numId w:val="14"/>
        </w:numPr>
      </w:pPr>
      <w:r>
        <w:t>Trabaja c</w:t>
      </w:r>
      <w:r w:rsidR="00013024">
        <w:t>on todos los participantes en</w:t>
      </w:r>
      <w:r>
        <w:t xml:space="preserve"> grupo grande</w:t>
      </w:r>
      <w:r w:rsidR="005928B7" w:rsidRPr="00670D47">
        <w:t>.</w:t>
      </w:r>
    </w:p>
    <w:p w14:paraId="62D75590" w14:textId="15314DB5" w:rsidR="007601EC" w:rsidRPr="00670D47" w:rsidRDefault="00670D47" w:rsidP="00400102">
      <w:pPr>
        <w:pStyle w:val="Listeavsnitt"/>
        <w:numPr>
          <w:ilvl w:val="0"/>
          <w:numId w:val="14"/>
        </w:numPr>
      </w:pPr>
      <w:r w:rsidRPr="00670D47">
        <w:t>Usa el rotafolio para anotar las respuestas</w:t>
      </w:r>
      <w:r>
        <w:t>.</w:t>
      </w:r>
    </w:p>
    <w:p w14:paraId="12EF1A84" w14:textId="3B90AEC2" w:rsidR="007601EC" w:rsidRPr="00670D47" w:rsidRDefault="007601EC" w:rsidP="00400102"/>
    <w:p w14:paraId="79D8EF86" w14:textId="77777777" w:rsidR="00D22F2E" w:rsidRPr="00670D47" w:rsidRDefault="00FE013E" w:rsidP="00400102">
      <w:r w:rsidRPr="00670D47">
        <w:br w:type="page"/>
      </w:r>
    </w:p>
    <w:p w14:paraId="1269E304" w14:textId="682B5D20" w:rsidR="00133858" w:rsidRDefault="00FF27C6" w:rsidP="00400102">
      <w:r>
        <w:rPr>
          <w:noProof/>
          <w:lang w:val="nb-NO" w:eastAsia="nb-NO"/>
        </w:rPr>
        <w:lastRenderedPageBreak/>
        <w:drawing>
          <wp:inline distT="0" distB="0" distL="0" distR="0" wp14:anchorId="2AF2BAE9" wp14:editId="5F393DF8">
            <wp:extent cx="5759833" cy="3240000"/>
            <wp:effectExtent l="19050" t="19050" r="12700" b="17780"/>
            <wp:docPr id="243" name="Bil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336C355" w14:textId="25266B61" w:rsidR="00D22F2E" w:rsidRPr="00FE7DA4" w:rsidRDefault="002A4815" w:rsidP="00AD22E5">
      <w:pPr>
        <w:pStyle w:val="Overskrift6"/>
        <w:rPr>
          <w:lang w:val="es-ES"/>
        </w:rPr>
      </w:pPr>
      <w:r w:rsidRPr="00FE7DA4">
        <w:rPr>
          <w:lang w:val="es-ES"/>
        </w:rPr>
        <w:t>DIAPOSITIVA</w:t>
      </w:r>
      <w:r w:rsidR="00133858" w:rsidRPr="00FE7DA4">
        <w:rPr>
          <w:lang w:val="es-ES"/>
        </w:rPr>
        <w:t xml:space="preserve"> </w:t>
      </w:r>
      <w:r w:rsidR="0080717C" w:rsidRPr="00FE7DA4">
        <w:rPr>
          <w:lang w:val="es-ES"/>
        </w:rPr>
        <w:t>31</w:t>
      </w:r>
    </w:p>
    <w:p w14:paraId="66F0542A" w14:textId="2FFD39FA" w:rsidR="00007F77" w:rsidRPr="00FE7DA4" w:rsidRDefault="00013024" w:rsidP="00400102">
      <w:pPr>
        <w:pStyle w:val="Listeavsnitt"/>
        <w:numPr>
          <w:ilvl w:val="0"/>
          <w:numId w:val="25"/>
        </w:numPr>
      </w:pPr>
      <w:r>
        <w:t>El triángulo del fraude es una b</w:t>
      </w:r>
      <w:r w:rsidR="00670D47" w:rsidRPr="00FE7DA4">
        <w:t>uena herramienta</w:t>
      </w:r>
      <w:r>
        <w:t>,</w:t>
      </w:r>
      <w:r w:rsidR="00670D47" w:rsidRPr="00FE7DA4">
        <w:t xml:space="preserve"> pero para algunas personas podría ser difícil de comprender. Debes prepararte muy bien.</w:t>
      </w:r>
    </w:p>
    <w:p w14:paraId="2CD9C99F" w14:textId="78E5122B" w:rsidR="00D22F2E" w:rsidRPr="00FE7DA4" w:rsidRDefault="00670D47" w:rsidP="00400102">
      <w:pPr>
        <w:pStyle w:val="Listeavsnitt"/>
        <w:numPr>
          <w:ilvl w:val="0"/>
          <w:numId w:val="25"/>
        </w:numPr>
      </w:pPr>
      <w:r w:rsidRPr="00FE7DA4">
        <w:t>No olvides que este triángulo es relevante solo para las personas que trabajan en una organización</w:t>
      </w:r>
      <w:r w:rsidR="00FE013E" w:rsidRPr="00FE7DA4">
        <w:t xml:space="preserve">.  </w:t>
      </w:r>
    </w:p>
    <w:p w14:paraId="3A1894A1" w14:textId="77777777" w:rsidR="00B015C1" w:rsidRPr="00FE7DA4" w:rsidRDefault="00B015C1" w:rsidP="00400102"/>
    <w:p w14:paraId="5C0AC359" w14:textId="2FC15EBD" w:rsidR="00B015C1" w:rsidRPr="00FE7DA4" w:rsidRDefault="00670D47" w:rsidP="00FA0F13">
      <w:pPr>
        <w:pStyle w:val="Overskrift5"/>
      </w:pPr>
      <w:r w:rsidRPr="00FE7DA4">
        <w:t>Reseña</w:t>
      </w:r>
    </w:p>
    <w:p w14:paraId="23F50586" w14:textId="7CF5F39F" w:rsidR="00B015C1" w:rsidRPr="00FE7DA4" w:rsidRDefault="00670D47" w:rsidP="00400102">
      <w:r w:rsidRPr="00FE7DA4">
        <w:t xml:space="preserve">Lo que viene a continuación es una descripción del triángulo del fraude </w:t>
      </w:r>
      <w:r w:rsidR="00DC25ED" w:rsidRPr="00FE7DA4">
        <w:t>que vemos</w:t>
      </w:r>
      <w:r w:rsidRPr="00FE7DA4">
        <w:t xml:space="preserve"> en la diapositiva 31. </w:t>
      </w:r>
      <w:r w:rsidR="00EA3910">
        <w:t>Generalmente, p</w:t>
      </w:r>
      <w:r w:rsidRPr="00FE7DA4">
        <w:t xml:space="preserve">ara que </w:t>
      </w:r>
      <w:r w:rsidR="00EA3910">
        <w:t xml:space="preserve">ocurra un acto de corrupción, </w:t>
      </w:r>
      <w:r w:rsidR="00DC25ED" w:rsidRPr="00FE7DA4">
        <w:t>estos tres e</w:t>
      </w:r>
      <w:r w:rsidR="00EA3910">
        <w:t xml:space="preserve">lementos estarán presentes. Esto es </w:t>
      </w:r>
      <w:r w:rsidR="00DC25ED" w:rsidRPr="00FE7DA4">
        <w:t>corrupción real.</w:t>
      </w:r>
      <w:r w:rsidR="00FE013E" w:rsidRPr="00FE7DA4">
        <w:t xml:space="preserve"> </w:t>
      </w:r>
    </w:p>
    <w:p w14:paraId="09E1B781" w14:textId="77777777" w:rsidR="002031EA" w:rsidRPr="00FE7DA4" w:rsidRDefault="002031EA" w:rsidP="00400102"/>
    <w:p w14:paraId="4C6179FD" w14:textId="0290156C" w:rsidR="00602941" w:rsidRPr="00FE7DA4" w:rsidRDefault="00DC25ED" w:rsidP="00400102">
      <w:r w:rsidRPr="00FE7DA4">
        <w:t>Las diapositivas siguientes demostrarán cómo</w:t>
      </w:r>
      <w:r w:rsidR="00EA3910">
        <w:t>,</w:t>
      </w:r>
      <w:r w:rsidRPr="00FE7DA4">
        <w:t xml:space="preserve"> cada punta del </w:t>
      </w:r>
      <w:r w:rsidR="00FE7DA4" w:rsidRPr="00FE7DA4">
        <w:t>triángulo</w:t>
      </w:r>
      <w:r w:rsidRPr="00FE7DA4">
        <w:t xml:space="preserve"> se relaciona con la corrupción. Esto hará</w:t>
      </w:r>
      <w:r w:rsidR="00602941" w:rsidRPr="00FE7DA4">
        <w:t>:</w:t>
      </w:r>
      <w:r w:rsidR="001255EE" w:rsidRPr="00FE7DA4">
        <w:t xml:space="preserve"> </w:t>
      </w:r>
    </w:p>
    <w:p w14:paraId="0EC945B6" w14:textId="39D05B65" w:rsidR="00602941" w:rsidRPr="00FE7DA4" w:rsidRDefault="00DC25ED" w:rsidP="008E2B96">
      <w:pPr>
        <w:pStyle w:val="Listeavsnitt"/>
        <w:numPr>
          <w:ilvl w:val="0"/>
          <w:numId w:val="73"/>
        </w:numPr>
      </w:pPr>
      <w:r w:rsidRPr="00FE7DA4">
        <w:t>Despertar atención ante diferentes tipos de presión</w:t>
      </w:r>
      <w:r w:rsidR="001255EE" w:rsidRPr="00FE7DA4">
        <w:t xml:space="preserve">, </w:t>
      </w:r>
    </w:p>
    <w:p w14:paraId="1A03F373" w14:textId="3D648E0C" w:rsidR="00602941" w:rsidRPr="00FE7DA4" w:rsidRDefault="00DC25ED" w:rsidP="008E2B96">
      <w:pPr>
        <w:pStyle w:val="Listeavsnitt"/>
        <w:numPr>
          <w:ilvl w:val="0"/>
          <w:numId w:val="73"/>
        </w:numPr>
      </w:pPr>
      <w:r w:rsidRPr="00FE7DA4">
        <w:t xml:space="preserve">Explicar </w:t>
      </w:r>
      <w:r w:rsidR="00FE7DA4" w:rsidRPr="00FE7DA4">
        <w:t>cómo</w:t>
      </w:r>
      <w:r w:rsidR="00B86E55" w:rsidRPr="00FE7DA4">
        <w:t xml:space="preserve"> se limita el razonamiento de la conducta corrupta</w:t>
      </w:r>
      <w:r w:rsidR="001255EE" w:rsidRPr="00FE7DA4">
        <w:t xml:space="preserve"> </w:t>
      </w:r>
    </w:p>
    <w:p w14:paraId="42FD7EC5" w14:textId="3AC28AC1" w:rsidR="00FE7DA4" w:rsidRPr="00FE7DA4" w:rsidRDefault="00B86E55" w:rsidP="008E2B96">
      <w:pPr>
        <w:pStyle w:val="Listeavsnitt"/>
        <w:numPr>
          <w:ilvl w:val="0"/>
          <w:numId w:val="73"/>
        </w:numPr>
      </w:pPr>
      <w:r w:rsidRPr="00FE7DA4">
        <w:t>Discutir cómo los individuos y las organizaciones puede</w:t>
      </w:r>
      <w:r w:rsidR="00FE7DA4" w:rsidRPr="00FE7DA4">
        <w:t>n descubrir</w:t>
      </w:r>
      <w:r w:rsidR="00EA3910">
        <w:t xml:space="preserve"> la corrupción más rápido</w:t>
      </w:r>
      <w:r w:rsidR="00FE7DA4" w:rsidRPr="00FE7DA4">
        <w:t xml:space="preserve"> y</w:t>
      </w:r>
    </w:p>
    <w:p w14:paraId="334990D4" w14:textId="55F219BC" w:rsidR="00B015C1" w:rsidRPr="00FE7DA4" w:rsidRDefault="00FE7DA4" w:rsidP="008E2B96">
      <w:pPr>
        <w:pStyle w:val="Listeavsnitt"/>
        <w:numPr>
          <w:ilvl w:val="0"/>
          <w:numId w:val="73"/>
        </w:numPr>
      </w:pPr>
      <w:r w:rsidRPr="00FE7DA4">
        <w:t>R</w:t>
      </w:r>
      <w:r>
        <w:t>educi</w:t>
      </w:r>
      <w:r w:rsidRPr="00FE7DA4">
        <w:t>r las oportunidades de verse involucrado</w:t>
      </w:r>
      <w:r w:rsidR="001255EE" w:rsidRPr="00FE7DA4">
        <w:t xml:space="preserve">. </w:t>
      </w:r>
    </w:p>
    <w:p w14:paraId="2845DB00" w14:textId="77777777" w:rsidR="00B015C1" w:rsidRPr="00FE7DA4" w:rsidRDefault="00B015C1" w:rsidP="00400102"/>
    <w:p w14:paraId="1AEF5B81" w14:textId="600E7857" w:rsidR="00D42505" w:rsidRPr="00FE7DA4" w:rsidRDefault="00FE013E" w:rsidP="00400102">
      <w:pPr>
        <w:rPr>
          <w:sz w:val="20"/>
          <w:szCs w:val="20"/>
        </w:rPr>
      </w:pPr>
      <w:r w:rsidRPr="00FE7DA4">
        <w:rPr>
          <w:sz w:val="20"/>
          <w:szCs w:val="20"/>
        </w:rPr>
        <w:t>(</w:t>
      </w:r>
      <w:r w:rsidR="00FE7DA4" w:rsidRPr="00FE7DA4">
        <w:rPr>
          <w:sz w:val="20"/>
          <w:szCs w:val="20"/>
        </w:rPr>
        <w:t>fuente</w:t>
      </w:r>
      <w:r w:rsidRPr="00FE7DA4">
        <w:rPr>
          <w:sz w:val="20"/>
          <w:szCs w:val="20"/>
        </w:rPr>
        <w:t xml:space="preserve">: </w:t>
      </w:r>
      <w:hyperlink r:id="rId49" w:history="1">
        <w:r w:rsidRPr="00FE7DA4">
          <w:rPr>
            <w:rStyle w:val="Hyperkobling"/>
            <w:i/>
            <w:sz w:val="20"/>
            <w:szCs w:val="20"/>
          </w:rPr>
          <w:t>http://www</w:t>
        </w:r>
      </w:hyperlink>
      <w:r w:rsidRPr="00FE7DA4">
        <w:rPr>
          <w:sz w:val="20"/>
          <w:szCs w:val="20"/>
        </w:rPr>
        <w:t>.schools.utah.gov/finance/Professional-Development/UFOMA/2a—UFOMA---Fraud-Triangle.aspx)</w:t>
      </w:r>
    </w:p>
    <w:p w14:paraId="6B9628CC" w14:textId="77777777" w:rsidR="00D42505" w:rsidRPr="00FE7DA4" w:rsidRDefault="00FE013E" w:rsidP="00400102">
      <w:r w:rsidRPr="00FE7DA4">
        <w:br w:type="page"/>
      </w:r>
    </w:p>
    <w:p w14:paraId="7AA7F824" w14:textId="4B2104DA" w:rsidR="00133858" w:rsidRDefault="00FF27C6" w:rsidP="00400102">
      <w:r>
        <w:rPr>
          <w:noProof/>
          <w:lang w:val="nb-NO" w:eastAsia="nb-NO"/>
        </w:rPr>
        <w:lastRenderedPageBreak/>
        <w:drawing>
          <wp:inline distT="0" distB="0" distL="0" distR="0" wp14:anchorId="215D0C35" wp14:editId="0C4676B7">
            <wp:extent cx="5759833" cy="3240000"/>
            <wp:effectExtent l="19050" t="19050" r="12700" b="17780"/>
            <wp:docPr id="246"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8E77BC9" w14:textId="61736FB9" w:rsidR="00D42505" w:rsidRPr="0035207E" w:rsidRDefault="002A4815" w:rsidP="00FA0F13">
      <w:pPr>
        <w:pStyle w:val="Overskrift6"/>
        <w:rPr>
          <w:lang w:val="es-ES"/>
        </w:rPr>
      </w:pPr>
      <w:r w:rsidRPr="0035207E">
        <w:rPr>
          <w:lang w:val="es-ES"/>
        </w:rPr>
        <w:t>DIAPOSITIVA</w:t>
      </w:r>
      <w:r w:rsidR="00133858" w:rsidRPr="0035207E">
        <w:rPr>
          <w:lang w:val="es-ES"/>
        </w:rPr>
        <w:t xml:space="preserve"> </w:t>
      </w:r>
      <w:r w:rsidR="0080717C" w:rsidRPr="0035207E">
        <w:rPr>
          <w:lang w:val="es-ES"/>
        </w:rPr>
        <w:t>32</w:t>
      </w:r>
    </w:p>
    <w:p w14:paraId="0384877E" w14:textId="77777777" w:rsidR="00D42505" w:rsidRPr="0035207E" w:rsidRDefault="00D42505" w:rsidP="00400102"/>
    <w:p w14:paraId="0E4EAC77" w14:textId="45503B60" w:rsidR="00D42505" w:rsidRPr="0035207E" w:rsidRDefault="00FE7DA4" w:rsidP="00400102">
      <w:pPr>
        <w:pStyle w:val="Listeavsnitt"/>
        <w:numPr>
          <w:ilvl w:val="0"/>
          <w:numId w:val="27"/>
        </w:numPr>
      </w:pPr>
      <w:r w:rsidRPr="0035207E">
        <w:t>Continúa trabajando con el grupo entero</w:t>
      </w:r>
      <w:r w:rsidR="002031EA" w:rsidRPr="0035207E">
        <w:t>.</w:t>
      </w:r>
    </w:p>
    <w:p w14:paraId="7B3B13D7" w14:textId="70E6EBDA" w:rsidR="00480E59" w:rsidRPr="0035207E" w:rsidRDefault="00FE7DA4" w:rsidP="00400102">
      <w:pPr>
        <w:pStyle w:val="Listeavsnitt"/>
        <w:numPr>
          <w:ilvl w:val="0"/>
          <w:numId w:val="27"/>
        </w:numPr>
      </w:pPr>
      <w:r w:rsidRPr="0035207E">
        <w:t>Identifica las respuestas anotadas en el rotafolio que se refieren a</w:t>
      </w:r>
      <w:r w:rsidR="00736425">
        <w:t xml:space="preserve"> la P</w:t>
      </w:r>
      <w:r w:rsidRPr="0035207E">
        <w:t>resión y márcalas con un color específico</w:t>
      </w:r>
      <w:r w:rsidR="00FE013E" w:rsidRPr="0035207E">
        <w:t xml:space="preserve">. </w:t>
      </w:r>
    </w:p>
    <w:p w14:paraId="24750B4E" w14:textId="1E8DF7EE" w:rsidR="006C32AF" w:rsidRPr="0035207E" w:rsidRDefault="00FE7DA4" w:rsidP="00400102">
      <w:pPr>
        <w:pStyle w:val="Listeavsnitt"/>
        <w:numPr>
          <w:ilvl w:val="0"/>
          <w:numId w:val="27"/>
        </w:numPr>
      </w:pPr>
      <w:r w:rsidRPr="0035207E">
        <w:t>Cuando surjan preguntas, p</w:t>
      </w:r>
      <w:r w:rsidR="003D4569">
        <w:t>ide respuestas al grupo antes que</w:t>
      </w:r>
      <w:r w:rsidRPr="0035207E">
        <w:t xml:space="preserve"> dar tu opinión.</w:t>
      </w:r>
    </w:p>
    <w:p w14:paraId="51680418" w14:textId="77777777" w:rsidR="006C32AF" w:rsidRPr="0035207E" w:rsidRDefault="006C32AF" w:rsidP="00400102"/>
    <w:p w14:paraId="1E71EA02" w14:textId="709E498F" w:rsidR="00D42505" w:rsidRPr="0035207E" w:rsidRDefault="002D27A7" w:rsidP="00FA0F13">
      <w:pPr>
        <w:pStyle w:val="Overskrift5"/>
      </w:pPr>
      <w:r w:rsidRPr="0035207E">
        <w:t xml:space="preserve">Información básica </w:t>
      </w:r>
      <w:r w:rsidR="00397C66">
        <w:t>respecto</w:t>
      </w:r>
      <w:r w:rsidRPr="0035207E">
        <w:t xml:space="preserve"> a la Presión</w:t>
      </w:r>
    </w:p>
    <w:p w14:paraId="52C2207B" w14:textId="1F44101B" w:rsidR="00E7553F" w:rsidRDefault="00E7553F" w:rsidP="00400102">
      <w:r>
        <w:t>La presión s</w:t>
      </w:r>
      <w:r w:rsidR="00EA3910">
        <w:t xml:space="preserve">e refiere a qué es lo que </w:t>
      </w:r>
      <w:r w:rsidR="002D27A7" w:rsidRPr="0035207E">
        <w:t>conduce a una persona a participar en</w:t>
      </w:r>
      <w:r w:rsidR="00EA3910">
        <w:t xml:space="preserve"> actos de</w:t>
      </w:r>
      <w:r w:rsidR="002D27A7" w:rsidRPr="0035207E">
        <w:t xml:space="preserve"> corrupción</w:t>
      </w:r>
      <w:r w:rsidR="00FE013E" w:rsidRPr="0035207E">
        <w:t xml:space="preserve">. </w:t>
      </w:r>
      <w:r w:rsidR="002D27A7" w:rsidRPr="0035207E">
        <w:t>La presión puede i</w:t>
      </w:r>
      <w:r>
        <w:t>ncluir cualquier cosa sean</w:t>
      </w:r>
      <w:r w:rsidR="002D27A7" w:rsidRPr="0035207E">
        <w:t xml:space="preserve"> facturas médicas, gustos caros, problema</w:t>
      </w:r>
      <w:r>
        <w:t>s de adicción, etc. U</w:t>
      </w:r>
      <w:r w:rsidR="002D27A7" w:rsidRPr="0035207E">
        <w:t>sualmente</w:t>
      </w:r>
      <w:r>
        <w:t>, la presión</w:t>
      </w:r>
      <w:r w:rsidR="002D27A7" w:rsidRPr="0035207E">
        <w:t xml:space="preserve"> proviene de una necesidad/ problema financiero</w:t>
      </w:r>
      <w:r>
        <w:t>,</w:t>
      </w:r>
      <w:r w:rsidR="002D27A7" w:rsidRPr="0035207E">
        <w:t xml:space="preserve"> importante. Generalmente</w:t>
      </w:r>
      <w:r>
        <w:t>,</w:t>
      </w:r>
      <w:r w:rsidR="002D27A7" w:rsidRPr="0035207E">
        <w:t xml:space="preserve"> la persona involucrada en corrupción no cree que</w:t>
      </w:r>
      <w:r>
        <w:t xml:space="preserve"> se pueda hablar o compartir con otros </w:t>
      </w:r>
      <w:r w:rsidR="002D27A7" w:rsidRPr="0035207E">
        <w:t>esta necesidad/problema</w:t>
      </w:r>
      <w:r w:rsidR="0035207E" w:rsidRPr="0035207E">
        <w:t>.</w:t>
      </w:r>
      <w:r w:rsidR="00FE013E" w:rsidRPr="0035207E">
        <w:t xml:space="preserve"> </w:t>
      </w:r>
      <w:r w:rsidR="0035207E" w:rsidRPr="0035207E">
        <w:t xml:space="preserve">Así </w:t>
      </w:r>
      <w:r>
        <w:t xml:space="preserve">que </w:t>
      </w:r>
      <w:r w:rsidR="0035207E" w:rsidRPr="0035207E">
        <w:t>la persona</w:t>
      </w:r>
      <w:r>
        <w:t xml:space="preserve"> piensa</w:t>
      </w:r>
      <w:r w:rsidR="0035207E" w:rsidRPr="0035207E">
        <w:t xml:space="preserve"> que </w:t>
      </w:r>
      <w:r>
        <w:t>de todos modos</w:t>
      </w:r>
      <w:r w:rsidR="0035207E">
        <w:t xml:space="preserve">, </w:t>
      </w:r>
      <w:r w:rsidR="0035207E" w:rsidRPr="0035207E">
        <w:t xml:space="preserve">sus problemas solo pueden ser solucionados a solas y en secreto. </w:t>
      </w:r>
    </w:p>
    <w:p w14:paraId="132B07AD" w14:textId="7CCEE554" w:rsidR="00D42505" w:rsidRPr="0035207E" w:rsidRDefault="00E7553F" w:rsidP="00400102">
      <w:r>
        <w:t>Sin embargo, otras</w:t>
      </w:r>
      <w:r w:rsidR="0035207E" w:rsidRPr="0035207E">
        <w:t xml:space="preserve"> veces la corrupción es el resultado de la simple codicia.</w:t>
      </w:r>
    </w:p>
    <w:p w14:paraId="74D22D1E" w14:textId="77777777" w:rsidR="00D42505" w:rsidRPr="0035207E" w:rsidRDefault="00D42505" w:rsidP="00400102"/>
    <w:p w14:paraId="3E19DDB9" w14:textId="2A93A080" w:rsidR="00007EB7" w:rsidRPr="0035207E" w:rsidRDefault="0035207E" w:rsidP="00400102">
      <w:pPr>
        <w:rPr>
          <w:noProof/>
          <w:sz w:val="20"/>
          <w:szCs w:val="20"/>
        </w:rPr>
      </w:pPr>
      <w:r w:rsidRPr="0035207E">
        <w:rPr>
          <w:sz w:val="20"/>
          <w:szCs w:val="20"/>
        </w:rPr>
        <w:t>(</w:t>
      </w:r>
      <w:r w:rsidR="00E7553F" w:rsidRPr="0035207E">
        <w:rPr>
          <w:sz w:val="20"/>
          <w:szCs w:val="20"/>
        </w:rPr>
        <w:t>Fuente</w:t>
      </w:r>
      <w:r w:rsidR="00FE013E" w:rsidRPr="0035207E">
        <w:rPr>
          <w:sz w:val="20"/>
          <w:szCs w:val="20"/>
        </w:rPr>
        <w:t>: http://www.schools.utah.gov/finance/Professional-Development/UFOMA/2a--UFOMA---Fraud-Triangle.aspx)</w:t>
      </w:r>
      <w:r w:rsidR="00007EB7" w:rsidRPr="0035207E">
        <w:rPr>
          <w:noProof/>
          <w:sz w:val="20"/>
          <w:szCs w:val="20"/>
        </w:rPr>
        <w:br w:type="page"/>
      </w:r>
    </w:p>
    <w:p w14:paraId="202A334C" w14:textId="6A41E404" w:rsidR="004F1085" w:rsidRPr="00C45C92" w:rsidRDefault="00FF27C6" w:rsidP="00400102">
      <w:pPr>
        <w:rPr>
          <w:lang w:val="en-US"/>
        </w:rPr>
      </w:pPr>
      <w:r>
        <w:rPr>
          <w:noProof/>
          <w:lang w:val="nb-NO" w:eastAsia="nb-NO"/>
        </w:rPr>
        <w:lastRenderedPageBreak/>
        <w:drawing>
          <wp:inline distT="0" distB="0" distL="0" distR="0" wp14:anchorId="568A5336" wp14:editId="4F63705C">
            <wp:extent cx="5759833" cy="3240000"/>
            <wp:effectExtent l="19050" t="19050" r="12700" b="17780"/>
            <wp:docPr id="248" name="Bil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15BC592" w14:textId="0BFC8E7E" w:rsidR="001A23A9" w:rsidRPr="00B817DF" w:rsidRDefault="002A4815" w:rsidP="00FA0F13">
      <w:pPr>
        <w:pStyle w:val="Overskrift6"/>
        <w:rPr>
          <w:lang w:val="es-ES"/>
        </w:rPr>
      </w:pPr>
      <w:r w:rsidRPr="00B817DF">
        <w:rPr>
          <w:lang w:val="es-ES"/>
        </w:rPr>
        <w:t>DIAPOSITIVA</w:t>
      </w:r>
      <w:r w:rsidR="004F1085" w:rsidRPr="00B817DF">
        <w:rPr>
          <w:lang w:val="es-ES"/>
        </w:rPr>
        <w:t xml:space="preserve"> </w:t>
      </w:r>
      <w:r w:rsidR="0080717C" w:rsidRPr="00B817DF">
        <w:rPr>
          <w:lang w:val="es-ES"/>
        </w:rPr>
        <w:t>33</w:t>
      </w:r>
    </w:p>
    <w:p w14:paraId="38B730D4" w14:textId="4B9CAFF5" w:rsidR="001A23A9" w:rsidRPr="00B817DF" w:rsidRDefault="0035207E" w:rsidP="00400102">
      <w:pPr>
        <w:pStyle w:val="Listeavsnitt"/>
        <w:numPr>
          <w:ilvl w:val="0"/>
          <w:numId w:val="49"/>
        </w:numPr>
      </w:pPr>
      <w:r w:rsidRPr="00B817DF">
        <w:t>Regresa a las respuestas anotadas en el rotafolio</w:t>
      </w:r>
      <w:r w:rsidR="00713D3B" w:rsidRPr="00B817DF">
        <w:t>.</w:t>
      </w:r>
      <w:r w:rsidR="00602941" w:rsidRPr="00B817DF">
        <w:t xml:space="preserve"> </w:t>
      </w:r>
      <w:r w:rsidR="00E7553F">
        <w:t>¿</w:t>
      </w:r>
      <w:r w:rsidR="00397C66" w:rsidRPr="00B817DF">
        <w:t>Son</w:t>
      </w:r>
      <w:r w:rsidRPr="00B817DF">
        <w:t xml:space="preserve"> algunas de las respuestas</w:t>
      </w:r>
      <w:r w:rsidR="00E7553F">
        <w:t>, parte de un s</w:t>
      </w:r>
      <w:r w:rsidR="00397C66" w:rsidRPr="00B817DF">
        <w:t>istema grande de corrupción por presión</w:t>
      </w:r>
      <w:r w:rsidR="00713D3B" w:rsidRPr="00B817DF">
        <w:t>?</w:t>
      </w:r>
    </w:p>
    <w:p w14:paraId="66D91719" w14:textId="7DF4DB92" w:rsidR="003A168B" w:rsidRPr="00B817DF" w:rsidRDefault="00397C66" w:rsidP="00400102">
      <w:pPr>
        <w:pStyle w:val="Listeavsnitt"/>
        <w:numPr>
          <w:ilvl w:val="0"/>
          <w:numId w:val="49"/>
        </w:numPr>
      </w:pPr>
      <w:r w:rsidRPr="00B817DF">
        <w:t>La presión sistémica im</w:t>
      </w:r>
      <w:r w:rsidR="00E7553F">
        <w:t>plica ge</w:t>
      </w:r>
      <w:r w:rsidR="002F45C1">
        <w:t>neralmente a cerradas redes</w:t>
      </w:r>
      <w:r w:rsidRPr="00B817DF">
        <w:t xml:space="preserve"> de personas, emociones, cultura y miedo. </w:t>
      </w:r>
    </w:p>
    <w:p w14:paraId="0F1C061B" w14:textId="77777777" w:rsidR="00713D3B" w:rsidRPr="00B817DF" w:rsidRDefault="00713D3B" w:rsidP="00400102"/>
    <w:p w14:paraId="12AAAFE7" w14:textId="0378D7F5" w:rsidR="000557D6" w:rsidRPr="00B817DF" w:rsidRDefault="00397C66" w:rsidP="00400102">
      <w:pPr>
        <w:rPr>
          <w:b/>
        </w:rPr>
      </w:pPr>
      <w:r w:rsidRPr="00B817DF">
        <w:rPr>
          <w:b/>
        </w:rPr>
        <w:t>Información básica respecto a la presión sistémica y la cultura</w:t>
      </w:r>
      <w:r w:rsidR="001A23A9" w:rsidRPr="00B817DF">
        <w:rPr>
          <w:b/>
        </w:rPr>
        <w:t xml:space="preserve"> </w:t>
      </w:r>
    </w:p>
    <w:p w14:paraId="4E017FC9" w14:textId="77777777" w:rsidR="00397C66" w:rsidRPr="00B817DF" w:rsidRDefault="00397C66" w:rsidP="00400102">
      <w:pPr>
        <w:rPr>
          <w:b/>
        </w:rPr>
      </w:pPr>
    </w:p>
    <w:p w14:paraId="76E6F94E" w14:textId="324AE0F7" w:rsidR="00713D3B" w:rsidRPr="00B817DF" w:rsidRDefault="00397C66" w:rsidP="00400102">
      <w:r w:rsidRPr="00B817DF">
        <w:t>En algunas sociedades la presión para ser involucrado en corrupción es constante y viene de varios lados.</w:t>
      </w:r>
      <w:r w:rsidR="001A23A9" w:rsidRPr="00B817DF">
        <w:t xml:space="preserve"> </w:t>
      </w:r>
      <w:r w:rsidRPr="00B817DF">
        <w:t xml:space="preserve">Puede venir en forma de presión de pares, cuando cada uno de los que conoces está involucrado y espera que tú hagas lo mismo. </w:t>
      </w:r>
      <w:r w:rsidR="00B817DF" w:rsidRPr="00B817DF">
        <w:t>Puede verse como el UNICO camino de obtener las cosas.</w:t>
      </w:r>
      <w:r w:rsidR="001A23A9" w:rsidRPr="00B817DF">
        <w:t xml:space="preserve"> </w:t>
      </w:r>
      <w:r w:rsidR="00B817DF" w:rsidRPr="00B817DF">
        <w:t>Otros ven que rechazando a ser involucrado están rechazando a ser parte de la familia, comunidad o sociedad.</w:t>
      </w:r>
      <w:r w:rsidR="001A23A9" w:rsidRPr="00B817DF">
        <w:t xml:space="preserve"> </w:t>
      </w:r>
      <w:r w:rsidR="00B817DF" w:rsidRPr="00B817DF">
        <w:t xml:space="preserve">La presión sistémica puede llevar a una cultura de corrupción, invisible, pero que siempre </w:t>
      </w:r>
      <w:r w:rsidR="002F45C1">
        <w:t xml:space="preserve">está </w:t>
      </w:r>
      <w:r w:rsidR="00B817DF" w:rsidRPr="00B817DF">
        <w:t>presente.</w:t>
      </w:r>
    </w:p>
    <w:p w14:paraId="15F71F8C" w14:textId="77777777" w:rsidR="00713D3B" w:rsidRPr="00B817DF" w:rsidRDefault="00713D3B" w:rsidP="00400102"/>
    <w:p w14:paraId="4481FB3A" w14:textId="066F2E81" w:rsidR="001A23A9" w:rsidRPr="0064323C" w:rsidRDefault="00B817DF" w:rsidP="00400102">
      <w:r w:rsidRPr="00B817DF">
        <w:rPr>
          <w:b/>
        </w:rPr>
        <w:t>Cultura</w:t>
      </w:r>
      <w:r w:rsidR="00713D3B" w:rsidRPr="00B817DF">
        <w:t>:</w:t>
      </w:r>
      <w:r w:rsidRPr="00B817DF">
        <w:t xml:space="preserve"> A veces los valores culturales alientan a la corrupción. Estos valores pueden ser buenos, como: amor a la familia, respeto por la autoridad y protección a la comunidad o a la familia</w:t>
      </w:r>
      <w:r w:rsidR="007E01AB" w:rsidRPr="00B817DF">
        <w:t xml:space="preserve">. </w:t>
      </w:r>
      <w:r w:rsidRPr="00B817DF">
        <w:t>Sin embargo, algunas veces estos valores generan una presión emocional y psicológica tal, que pueden empujar hacia la corrupción.</w:t>
      </w:r>
      <w:r>
        <w:t xml:space="preserve"> </w:t>
      </w:r>
      <w:r w:rsidR="001A23A9" w:rsidRPr="0064323C">
        <w:br w:type="page"/>
      </w:r>
    </w:p>
    <w:p w14:paraId="498FB0D8" w14:textId="77777777" w:rsidR="00D42505" w:rsidRPr="0064323C" w:rsidRDefault="00D42505" w:rsidP="00400102"/>
    <w:p w14:paraId="288020F7" w14:textId="77777777" w:rsidR="00D42505" w:rsidRPr="0064323C" w:rsidRDefault="00D42505" w:rsidP="00400102"/>
    <w:p w14:paraId="567D7D0B" w14:textId="0E35B66B" w:rsidR="004F1085" w:rsidRDefault="00FF27C6" w:rsidP="00400102">
      <w:r>
        <w:rPr>
          <w:noProof/>
          <w:lang w:val="nb-NO" w:eastAsia="nb-NO"/>
        </w:rPr>
        <w:drawing>
          <wp:inline distT="0" distB="0" distL="0" distR="0" wp14:anchorId="15EA557D" wp14:editId="5DB1F99B">
            <wp:extent cx="5759833" cy="3240000"/>
            <wp:effectExtent l="19050" t="19050" r="12700" b="17780"/>
            <wp:docPr id="249" name="Bil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2732FC9E" w14:textId="75FA25FB" w:rsidR="00D42505" w:rsidRPr="003D4569" w:rsidRDefault="002A4815" w:rsidP="00FA0F13">
      <w:pPr>
        <w:pStyle w:val="Overskrift6"/>
        <w:rPr>
          <w:lang w:val="es-ES"/>
        </w:rPr>
      </w:pPr>
      <w:r w:rsidRPr="003D4569">
        <w:rPr>
          <w:lang w:val="es-ES"/>
        </w:rPr>
        <w:t>DIAPOSITIVA</w:t>
      </w:r>
      <w:r w:rsidR="004F1085" w:rsidRPr="003D4569">
        <w:rPr>
          <w:lang w:val="es-ES"/>
        </w:rPr>
        <w:t xml:space="preserve"> </w:t>
      </w:r>
      <w:r w:rsidR="00A00495" w:rsidRPr="003D4569">
        <w:rPr>
          <w:lang w:val="es-ES"/>
        </w:rPr>
        <w:t>34</w:t>
      </w:r>
    </w:p>
    <w:p w14:paraId="6A120945" w14:textId="77777777" w:rsidR="00D42505" w:rsidRPr="003D4569" w:rsidRDefault="00D42505" w:rsidP="00400102"/>
    <w:p w14:paraId="50FA8E08" w14:textId="0AFBA6F3" w:rsidR="006C32AF" w:rsidRPr="003D4569" w:rsidRDefault="00B817DF" w:rsidP="00400102">
      <w:pPr>
        <w:pStyle w:val="Listeavsnitt"/>
        <w:numPr>
          <w:ilvl w:val="0"/>
          <w:numId w:val="28"/>
        </w:numPr>
      </w:pPr>
      <w:r w:rsidRPr="003D4569">
        <w:t>Contin</w:t>
      </w:r>
      <w:r w:rsidR="00736425" w:rsidRPr="003D4569">
        <w:t>úa trabajando con</w:t>
      </w:r>
      <w:r w:rsidRPr="003D4569">
        <w:t xml:space="preserve"> el grupo grande</w:t>
      </w:r>
      <w:r w:rsidR="002031EA" w:rsidRPr="003D4569">
        <w:t>.</w:t>
      </w:r>
    </w:p>
    <w:p w14:paraId="3727AD50" w14:textId="403104DD" w:rsidR="006C32AF" w:rsidRPr="003D4569" w:rsidRDefault="00736425" w:rsidP="00400102">
      <w:pPr>
        <w:pStyle w:val="Listeavsnitt"/>
        <w:numPr>
          <w:ilvl w:val="0"/>
          <w:numId w:val="28"/>
        </w:numPr>
      </w:pPr>
      <w:r w:rsidRPr="003D4569">
        <w:t>Identifica las respuestas en el rotafolio que hacen referencia a Oportunidad y márcalas con un color específico</w:t>
      </w:r>
    </w:p>
    <w:p w14:paraId="4DF1615D" w14:textId="01D19023" w:rsidR="00736425" w:rsidRPr="003D4569" w:rsidRDefault="00736425" w:rsidP="00736425">
      <w:pPr>
        <w:pStyle w:val="Listeavsnitt"/>
        <w:numPr>
          <w:ilvl w:val="0"/>
          <w:numId w:val="28"/>
        </w:numPr>
      </w:pPr>
      <w:r w:rsidRPr="003D4569">
        <w:t>Cuando surjan preguntas, p</w:t>
      </w:r>
      <w:r w:rsidR="003D4569">
        <w:t>ide respuestas al grupo antes que</w:t>
      </w:r>
      <w:r w:rsidRPr="003D4569">
        <w:t xml:space="preserve"> dar tu opinión.</w:t>
      </w:r>
    </w:p>
    <w:p w14:paraId="158ACB05" w14:textId="77777777" w:rsidR="00736425" w:rsidRPr="003D4569" w:rsidRDefault="00736425" w:rsidP="00736425">
      <w:pPr>
        <w:pStyle w:val="Listeavsnitt"/>
      </w:pPr>
    </w:p>
    <w:p w14:paraId="30ACF884" w14:textId="0C76988F" w:rsidR="00736425" w:rsidRPr="003D4569" w:rsidRDefault="00736425" w:rsidP="00400102">
      <w:pPr>
        <w:rPr>
          <w:b/>
        </w:rPr>
      </w:pPr>
      <w:r w:rsidRPr="003D4569">
        <w:rPr>
          <w:b/>
        </w:rPr>
        <w:t>In</w:t>
      </w:r>
      <w:r w:rsidR="002F45C1">
        <w:rPr>
          <w:b/>
        </w:rPr>
        <w:t>formación básica respecto a la O</w:t>
      </w:r>
      <w:r w:rsidRPr="003D4569">
        <w:rPr>
          <w:b/>
        </w:rPr>
        <w:t>portunidad</w:t>
      </w:r>
    </w:p>
    <w:p w14:paraId="089B2A0E" w14:textId="76C6A8EE" w:rsidR="00736425" w:rsidRPr="003D4569" w:rsidRDefault="00736425" w:rsidP="00400102">
      <w:pPr>
        <w:rPr>
          <w:b/>
        </w:rPr>
      </w:pPr>
      <w:r w:rsidRPr="003D4569">
        <w:rPr>
          <w:b/>
        </w:rPr>
        <w:t xml:space="preserve"> </w:t>
      </w:r>
    </w:p>
    <w:p w14:paraId="05B6BDA4" w14:textId="00324E92" w:rsidR="001A253A" w:rsidRPr="003D4569" w:rsidRDefault="00736425" w:rsidP="00400102">
      <w:r w:rsidRPr="003D4569">
        <w:t>La oportunidad es la capacidad de cometer el fraude. Porque las personas involucradas en corrupción no desean ser descubiertas, también tienen que creer que sus actividades no deben ser vistas.</w:t>
      </w:r>
      <w:r w:rsidR="00FE013E" w:rsidRPr="003D4569">
        <w:t xml:space="preserve"> </w:t>
      </w:r>
      <w:r w:rsidRPr="003D4569">
        <w:t xml:space="preserve">La oportunidad se crea cuando hay controles internos débiles, </w:t>
      </w:r>
      <w:r w:rsidR="006B1759" w:rsidRPr="003D4569">
        <w:t xml:space="preserve">una pobre </w:t>
      </w:r>
      <w:r w:rsidR="003D4569" w:rsidRPr="003D4569">
        <w:t>supervisió</w:t>
      </w:r>
      <w:r w:rsidRPr="003D4569">
        <w:t>n de gesti</w:t>
      </w:r>
      <w:r w:rsidR="006B1759" w:rsidRPr="003D4569">
        <w:t>ón, y/o debido al uso de la posición o autoridad de uno.</w:t>
      </w:r>
      <w:r w:rsidR="00FE013E" w:rsidRPr="003D4569">
        <w:t xml:space="preserve"> </w:t>
      </w:r>
      <w:r w:rsidR="006B1759" w:rsidRPr="003D4569">
        <w:t>El fracaso en establecer procedimientos que detecten la corrupción también aumenta las oportunidades para que la corrupci</w:t>
      </w:r>
      <w:r w:rsidR="003D4569" w:rsidRPr="003D4569">
        <w:t>ón se establez</w:t>
      </w:r>
      <w:r w:rsidR="006B1759" w:rsidRPr="003D4569">
        <w:t>ca.</w:t>
      </w:r>
      <w:r w:rsidR="00FE013E" w:rsidRPr="003D4569">
        <w:t xml:space="preserve"> </w:t>
      </w:r>
    </w:p>
    <w:p w14:paraId="4E95F2AD" w14:textId="77777777" w:rsidR="002031EA" w:rsidRPr="003D4569" w:rsidRDefault="002031EA" w:rsidP="00400102"/>
    <w:p w14:paraId="698BB63B" w14:textId="7E03F325" w:rsidR="00480E59" w:rsidRPr="003D4569" w:rsidRDefault="006B1759" w:rsidP="00400102">
      <w:r w:rsidRPr="003D4569">
        <w:t>De los tres elementos, la oportunidad es la única sobre la que las organizaciones tienen mayor control. Para las organizaciones es muy importante construir procesos, procedim</w:t>
      </w:r>
      <w:r w:rsidR="003D4569" w:rsidRPr="003D4569">
        <w:t xml:space="preserve">ientos y controles que impidan a los trabajadores </w:t>
      </w:r>
      <w:r w:rsidRPr="003D4569">
        <w:t>cometer actos de corrupci</w:t>
      </w:r>
      <w:r w:rsidR="003D4569" w:rsidRPr="003D4569">
        <w:t>ón y que sean efectivos para</w:t>
      </w:r>
      <w:r w:rsidR="002F45C1">
        <w:t xml:space="preserve"> detectarlos</w:t>
      </w:r>
      <w:r w:rsidRPr="003D4569">
        <w:t xml:space="preserve">. </w:t>
      </w:r>
    </w:p>
    <w:p w14:paraId="2FDAD80A" w14:textId="77777777" w:rsidR="00480E59" w:rsidRPr="003D4569" w:rsidRDefault="00480E59" w:rsidP="00400102"/>
    <w:p w14:paraId="780DC9BF" w14:textId="77777777" w:rsidR="000557D6" w:rsidRPr="003D4569" w:rsidRDefault="000557D6" w:rsidP="00400102"/>
    <w:p w14:paraId="44018B7D" w14:textId="77777777" w:rsidR="000557D6" w:rsidRPr="006B1759" w:rsidRDefault="000557D6" w:rsidP="00400102"/>
    <w:p w14:paraId="799ED2F8" w14:textId="47F687D4" w:rsidR="00D22F2E" w:rsidRPr="003D4569" w:rsidRDefault="002F45C1" w:rsidP="00400102">
      <w:pPr>
        <w:rPr>
          <w:sz w:val="20"/>
          <w:szCs w:val="20"/>
        </w:rPr>
      </w:pPr>
      <w:r>
        <w:rPr>
          <w:sz w:val="20"/>
          <w:szCs w:val="20"/>
        </w:rPr>
        <w:t>(F</w:t>
      </w:r>
      <w:r w:rsidR="003D4569" w:rsidRPr="003D4569">
        <w:rPr>
          <w:sz w:val="20"/>
          <w:szCs w:val="20"/>
        </w:rPr>
        <w:t>uente</w:t>
      </w:r>
      <w:r w:rsidR="00FE013E" w:rsidRPr="003D4569">
        <w:rPr>
          <w:sz w:val="20"/>
          <w:szCs w:val="20"/>
        </w:rPr>
        <w:t>: http://www.schools.utah.gov/finance/Professional-Development/UFOMA/2a--UFOMA---Fraud-Triangle.aspx)</w:t>
      </w:r>
      <w:r w:rsidR="00FE013E" w:rsidRPr="003D4569">
        <w:rPr>
          <w:sz w:val="20"/>
          <w:szCs w:val="20"/>
        </w:rPr>
        <w:br w:type="page"/>
      </w:r>
    </w:p>
    <w:p w14:paraId="5D105E0A" w14:textId="77777777" w:rsidR="00C7350A" w:rsidRPr="003D4569" w:rsidRDefault="00C7350A" w:rsidP="00400102"/>
    <w:p w14:paraId="57F49FD7" w14:textId="77777777" w:rsidR="00C7350A" w:rsidRPr="003D4569" w:rsidRDefault="00C7350A" w:rsidP="00400102"/>
    <w:p w14:paraId="5EA4DEC2" w14:textId="554BD83F" w:rsidR="004F1085" w:rsidRDefault="00FF27C6" w:rsidP="00400102">
      <w:r>
        <w:rPr>
          <w:noProof/>
          <w:lang w:val="nb-NO" w:eastAsia="nb-NO"/>
        </w:rPr>
        <w:drawing>
          <wp:inline distT="0" distB="0" distL="0" distR="0" wp14:anchorId="6F2B850A" wp14:editId="63448895">
            <wp:extent cx="5759833" cy="3240000"/>
            <wp:effectExtent l="0" t="0" r="0" b="0"/>
            <wp:docPr id="251" name="Bil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pic:spPr>
                </pic:pic>
              </a:graphicData>
            </a:graphic>
          </wp:inline>
        </w:drawing>
      </w:r>
    </w:p>
    <w:p w14:paraId="5F0C988F" w14:textId="65F2A6D6" w:rsidR="00C7350A" w:rsidRPr="00E7066F" w:rsidRDefault="002A4815" w:rsidP="00FA0F13">
      <w:pPr>
        <w:pStyle w:val="Overskrift6"/>
        <w:rPr>
          <w:lang w:val="es-ES"/>
        </w:rPr>
      </w:pPr>
      <w:r w:rsidRPr="00E7066F">
        <w:rPr>
          <w:lang w:val="es-ES"/>
        </w:rPr>
        <w:t>DIAPOSITIVA</w:t>
      </w:r>
      <w:r w:rsidR="004F1085" w:rsidRPr="00E7066F">
        <w:rPr>
          <w:lang w:val="es-ES"/>
        </w:rPr>
        <w:t xml:space="preserve"> </w:t>
      </w:r>
      <w:r w:rsidR="00A00495" w:rsidRPr="00E7066F">
        <w:rPr>
          <w:lang w:val="es-ES"/>
        </w:rPr>
        <w:t>35</w:t>
      </w:r>
    </w:p>
    <w:p w14:paraId="01457EE5" w14:textId="77777777" w:rsidR="0084582B" w:rsidRPr="00E7066F" w:rsidRDefault="0084582B" w:rsidP="00400102"/>
    <w:p w14:paraId="1EC5711E" w14:textId="77777777" w:rsidR="003D4569" w:rsidRPr="00E7066F" w:rsidRDefault="003D4569" w:rsidP="003D4569">
      <w:pPr>
        <w:pStyle w:val="Listeavsnitt"/>
        <w:numPr>
          <w:ilvl w:val="0"/>
          <w:numId w:val="28"/>
        </w:numPr>
      </w:pPr>
      <w:r w:rsidRPr="00E7066F">
        <w:t>Continúa trabajando con el grupo grande.</w:t>
      </w:r>
    </w:p>
    <w:p w14:paraId="17914200" w14:textId="3E07FB05" w:rsidR="003D4569" w:rsidRPr="00E7066F" w:rsidRDefault="003D4569" w:rsidP="003D4569">
      <w:pPr>
        <w:pStyle w:val="Listeavsnitt"/>
        <w:numPr>
          <w:ilvl w:val="0"/>
          <w:numId w:val="28"/>
        </w:numPr>
      </w:pPr>
      <w:r w:rsidRPr="00E7066F">
        <w:t>Identifica las respuestas en el rotafolio que hacen referencia a Razonamiento y márcalas con un color específico</w:t>
      </w:r>
    </w:p>
    <w:p w14:paraId="3A9DB305" w14:textId="2C028A44" w:rsidR="003D4569" w:rsidRPr="00E7066F" w:rsidRDefault="003D4569" w:rsidP="003D4569">
      <w:pPr>
        <w:pStyle w:val="Listeavsnitt"/>
        <w:numPr>
          <w:ilvl w:val="0"/>
          <w:numId w:val="28"/>
        </w:numPr>
      </w:pPr>
      <w:r w:rsidRPr="00E7066F">
        <w:t>Cuando surjan preguntas, pide respuestas al grupo antes que dar tu opinión.</w:t>
      </w:r>
    </w:p>
    <w:p w14:paraId="4EE9A96C" w14:textId="77777777" w:rsidR="003D4569" w:rsidRPr="00E7066F" w:rsidRDefault="003D4569" w:rsidP="003D4569">
      <w:pPr>
        <w:pStyle w:val="Listeavsnitt"/>
      </w:pPr>
    </w:p>
    <w:p w14:paraId="4C48D393" w14:textId="75156F92" w:rsidR="006C32AF" w:rsidRPr="00E7066F" w:rsidRDefault="006C32AF" w:rsidP="003D4569"/>
    <w:p w14:paraId="20E99C66" w14:textId="77777777" w:rsidR="00B015C1" w:rsidRPr="00E7066F" w:rsidRDefault="00B015C1" w:rsidP="00400102"/>
    <w:p w14:paraId="14EAE282" w14:textId="374F0BF9" w:rsidR="00700B9E" w:rsidRPr="00E7066F" w:rsidRDefault="002F45C1" w:rsidP="00700B9E">
      <w:pPr>
        <w:rPr>
          <w:b/>
        </w:rPr>
      </w:pPr>
      <w:r>
        <w:rPr>
          <w:b/>
        </w:rPr>
        <w:t>Información básica respecto al R</w:t>
      </w:r>
      <w:r w:rsidR="00700B9E" w:rsidRPr="00E7066F">
        <w:rPr>
          <w:b/>
        </w:rPr>
        <w:t>azonamiento</w:t>
      </w:r>
    </w:p>
    <w:p w14:paraId="120048B5" w14:textId="77777777" w:rsidR="00700B9E" w:rsidRPr="00E7066F" w:rsidRDefault="00700B9E" w:rsidP="00700B9E">
      <w:pPr>
        <w:rPr>
          <w:b/>
        </w:rPr>
      </w:pPr>
      <w:r w:rsidRPr="00E7066F">
        <w:rPr>
          <w:b/>
        </w:rPr>
        <w:t xml:space="preserve"> </w:t>
      </w:r>
    </w:p>
    <w:p w14:paraId="53059024" w14:textId="0840CF3A" w:rsidR="006C32AF" w:rsidRPr="00E7066F" w:rsidRDefault="00700B9E" w:rsidP="00400102">
      <w:r w:rsidRPr="00E7066F">
        <w:t xml:space="preserve">El razonamiento ocurre cuando una persona encuentra razones del por qué su actitud (robar) concuerda con nociones </w:t>
      </w:r>
      <w:r w:rsidR="00EA61E5" w:rsidRPr="00E7066F">
        <w:t xml:space="preserve">comúnmente aceptadas </w:t>
      </w:r>
      <w:r w:rsidRPr="00E7066F">
        <w:t>de decencia y confianza</w:t>
      </w:r>
      <w:r w:rsidR="00FE013E" w:rsidRPr="00E7066F">
        <w:t>.</w:t>
      </w:r>
      <w:r w:rsidR="00EA61E5" w:rsidRPr="00E7066F">
        <w:t xml:space="preserve"> Algunos razonamientos comunes incluyen:</w:t>
      </w:r>
    </w:p>
    <w:p w14:paraId="17779B5C" w14:textId="0C6B7F89" w:rsidR="006C32AF" w:rsidRPr="00E7066F" w:rsidRDefault="00EA61E5" w:rsidP="00400102">
      <w:pPr>
        <w:pStyle w:val="Listeavsnitt"/>
        <w:numPr>
          <w:ilvl w:val="0"/>
          <w:numId w:val="28"/>
        </w:numPr>
      </w:pPr>
      <w:r w:rsidRPr="00E7066F">
        <w:t>La persona cree que el fraude cometido está justificado por salvar a un miembro de la familia o a un ser amado;</w:t>
      </w:r>
    </w:p>
    <w:p w14:paraId="628FC993" w14:textId="6E8B1F41" w:rsidR="006C32AF" w:rsidRPr="00E7066F" w:rsidRDefault="00EA61E5" w:rsidP="00400102">
      <w:pPr>
        <w:pStyle w:val="Listeavsnitt"/>
        <w:numPr>
          <w:ilvl w:val="0"/>
          <w:numId w:val="28"/>
        </w:numPr>
      </w:pPr>
      <w:r w:rsidRPr="00E7066F">
        <w:t>La persona cree que lo va a perder todo</w:t>
      </w:r>
      <w:r w:rsidR="00FE013E" w:rsidRPr="00E7066F">
        <w:t xml:space="preserve"> – </w:t>
      </w:r>
      <w:r w:rsidRPr="00E7066F">
        <w:t>familia, casa, coche, etc. si no recibe el dinero</w:t>
      </w:r>
      <w:r w:rsidR="002F45C1">
        <w:t xml:space="preserve"> del soborno</w:t>
      </w:r>
      <w:r w:rsidR="00FE013E" w:rsidRPr="00E7066F">
        <w:t>;</w:t>
      </w:r>
    </w:p>
    <w:p w14:paraId="4134EC3C" w14:textId="536C471A" w:rsidR="006C32AF" w:rsidRPr="00E7066F" w:rsidRDefault="00EA61E5" w:rsidP="00400102">
      <w:pPr>
        <w:pStyle w:val="Listeavsnitt"/>
        <w:numPr>
          <w:ilvl w:val="0"/>
          <w:numId w:val="28"/>
        </w:numPr>
      </w:pPr>
      <w:r w:rsidRPr="00E7066F">
        <w:t>La persona cree que no hay ayuda externa disponible;</w:t>
      </w:r>
    </w:p>
    <w:p w14:paraId="26579FDA" w14:textId="6A3AEB9C" w:rsidR="006C32AF" w:rsidRPr="00E7066F" w:rsidRDefault="00EA61E5" w:rsidP="00400102">
      <w:pPr>
        <w:pStyle w:val="Listeavsnitt"/>
        <w:numPr>
          <w:ilvl w:val="0"/>
          <w:numId w:val="28"/>
        </w:numPr>
      </w:pPr>
      <w:r w:rsidRPr="00E7066F">
        <w:t>La persona califica el robo como “préstamo”, y en algún momento intent</w:t>
      </w:r>
      <w:r w:rsidR="002F45C1">
        <w:t>a</w:t>
      </w:r>
      <w:r w:rsidRPr="00E7066F">
        <w:t xml:space="preserve"> pagar el dinero robado</w:t>
      </w:r>
      <w:r w:rsidR="00FE013E" w:rsidRPr="00E7066F">
        <w:t>;</w:t>
      </w:r>
    </w:p>
    <w:p w14:paraId="0A9C30CF" w14:textId="1D69E3F1" w:rsidR="006C32AF" w:rsidRPr="00E7066F" w:rsidRDefault="00E7066F" w:rsidP="00400102">
      <w:pPr>
        <w:pStyle w:val="Listeavsnitt"/>
        <w:numPr>
          <w:ilvl w:val="0"/>
          <w:numId w:val="28"/>
        </w:numPr>
      </w:pPr>
      <w:r w:rsidRPr="00E7066F">
        <w:t>Debido a un descontento por (salario, clima laboral, trato de los jefes, etc.), la persona cree que le adeudan</w:t>
      </w:r>
      <w:r w:rsidR="00FE013E" w:rsidRPr="00E7066F">
        <w:t>;</w:t>
      </w:r>
    </w:p>
    <w:p w14:paraId="6326B10F" w14:textId="716DA832" w:rsidR="000557D6" w:rsidRPr="00E7066F" w:rsidRDefault="00E7066F" w:rsidP="00400102">
      <w:pPr>
        <w:pStyle w:val="Listeavsnitt"/>
        <w:numPr>
          <w:ilvl w:val="0"/>
          <w:numId w:val="28"/>
        </w:numPr>
      </w:pPr>
      <w:r w:rsidRPr="00E7066F">
        <w:t>La persona no es capaz de comprender o no le importa</w:t>
      </w:r>
      <w:r w:rsidR="002F45C1">
        <w:t>n</w:t>
      </w:r>
      <w:r w:rsidRPr="00E7066F">
        <w:t xml:space="preserve"> las consecuencias de sus acciones o de las nociones de decencia y confianza</w:t>
      </w:r>
    </w:p>
    <w:p w14:paraId="18128ADC" w14:textId="77777777" w:rsidR="00E7066F" w:rsidRPr="00E7066F" w:rsidRDefault="00E7066F" w:rsidP="00E7066F">
      <w:pPr>
        <w:pStyle w:val="Listeavsnitt"/>
      </w:pPr>
    </w:p>
    <w:p w14:paraId="083FFC29" w14:textId="54DDDE73" w:rsidR="001B6785" w:rsidRPr="00E7066F" w:rsidRDefault="00FE013E" w:rsidP="00400102">
      <w:pPr>
        <w:rPr>
          <w:sz w:val="20"/>
          <w:szCs w:val="20"/>
        </w:rPr>
      </w:pPr>
      <w:r w:rsidRPr="00E7066F">
        <w:rPr>
          <w:sz w:val="20"/>
          <w:szCs w:val="20"/>
        </w:rPr>
        <w:t>(</w:t>
      </w:r>
      <w:r w:rsidR="002F45C1">
        <w:rPr>
          <w:sz w:val="20"/>
          <w:szCs w:val="20"/>
        </w:rPr>
        <w:t>F</w:t>
      </w:r>
      <w:r w:rsidR="00E7066F" w:rsidRPr="00E7066F">
        <w:rPr>
          <w:sz w:val="20"/>
          <w:szCs w:val="20"/>
        </w:rPr>
        <w:t>uente</w:t>
      </w:r>
      <w:r w:rsidRPr="00E7066F">
        <w:rPr>
          <w:sz w:val="20"/>
          <w:szCs w:val="20"/>
        </w:rPr>
        <w:t>: http://www.schools.utah.gov/finance/Professional-Development/UFOMA/2a--UFOMA---Fraud-Triangle.aspx)</w:t>
      </w:r>
      <w:r w:rsidRPr="00E7066F">
        <w:rPr>
          <w:sz w:val="20"/>
          <w:szCs w:val="20"/>
        </w:rPr>
        <w:br w:type="page"/>
      </w:r>
      <w:r w:rsidRPr="00E7066F">
        <w:rPr>
          <w:sz w:val="20"/>
          <w:szCs w:val="20"/>
        </w:rPr>
        <w:lastRenderedPageBreak/>
        <w:t xml:space="preserve"> </w:t>
      </w:r>
    </w:p>
    <w:p w14:paraId="19B964E6" w14:textId="5F21E766" w:rsidR="004F1085" w:rsidRDefault="00FF27C6" w:rsidP="00400102">
      <w:r>
        <w:rPr>
          <w:noProof/>
          <w:lang w:val="nb-NO" w:eastAsia="nb-NO"/>
        </w:rPr>
        <w:drawing>
          <wp:inline distT="0" distB="0" distL="0" distR="0" wp14:anchorId="7F9F4FA2" wp14:editId="702E3624">
            <wp:extent cx="5759833" cy="3240000"/>
            <wp:effectExtent l="19050" t="19050" r="12700" b="17780"/>
            <wp:docPr id="255" name="Bil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78609845" w14:textId="314EA4F2" w:rsidR="004F1085" w:rsidRPr="00E7066F" w:rsidRDefault="002A4815" w:rsidP="00FA0F13">
      <w:pPr>
        <w:pStyle w:val="Overskrift6"/>
        <w:rPr>
          <w:lang w:val="es-ES"/>
        </w:rPr>
      </w:pPr>
      <w:r w:rsidRPr="00E7066F">
        <w:rPr>
          <w:lang w:val="es-ES"/>
        </w:rPr>
        <w:t>DIAPOSITIVA</w:t>
      </w:r>
      <w:r w:rsidR="004F1085" w:rsidRPr="00E7066F">
        <w:rPr>
          <w:lang w:val="es-ES"/>
        </w:rPr>
        <w:t xml:space="preserve"> </w:t>
      </w:r>
      <w:r w:rsidR="00A00495" w:rsidRPr="00E7066F">
        <w:rPr>
          <w:lang w:val="es-ES"/>
        </w:rPr>
        <w:t>36</w:t>
      </w:r>
    </w:p>
    <w:p w14:paraId="23422618" w14:textId="77777777" w:rsidR="00AF35AC" w:rsidRPr="00E7066F" w:rsidRDefault="00AF35AC" w:rsidP="00400102"/>
    <w:p w14:paraId="3BBC3E3C" w14:textId="413F3843" w:rsidR="00CB65CD" w:rsidRPr="00E7066F" w:rsidRDefault="000557D6" w:rsidP="00400102">
      <w:pPr>
        <w:pStyle w:val="Listeavsnitt"/>
        <w:numPr>
          <w:ilvl w:val="0"/>
          <w:numId w:val="29"/>
        </w:numPr>
      </w:pPr>
      <w:r w:rsidRPr="00E7066F">
        <w:t xml:space="preserve">&gt; </w:t>
      </w:r>
      <w:r w:rsidR="005F4993" w:rsidRPr="00E7066F">
        <w:t>preguntas en la siguiente diapositiva</w:t>
      </w:r>
    </w:p>
    <w:p w14:paraId="3FAC63A1" w14:textId="14D7E1F7" w:rsidR="000D74E0" w:rsidRPr="00E7066F" w:rsidRDefault="000D74E0" w:rsidP="00400102">
      <w:r w:rsidRPr="00E7066F">
        <w:br w:type="page"/>
      </w:r>
    </w:p>
    <w:p w14:paraId="39046F30" w14:textId="77777777" w:rsidR="00CB65CD" w:rsidRPr="00213B1A" w:rsidRDefault="00CB65CD" w:rsidP="00400102"/>
    <w:p w14:paraId="52606FBB" w14:textId="05111641" w:rsidR="00F74CF1" w:rsidRDefault="00FF27C6" w:rsidP="00400102">
      <w:pPr>
        <w:rPr>
          <w:sz w:val="20"/>
          <w:szCs w:val="20"/>
        </w:rPr>
      </w:pPr>
      <w:r>
        <w:rPr>
          <w:noProof/>
          <w:sz w:val="20"/>
          <w:szCs w:val="20"/>
          <w:lang w:val="nb-NO" w:eastAsia="nb-NO"/>
        </w:rPr>
        <w:drawing>
          <wp:inline distT="0" distB="0" distL="0" distR="0" wp14:anchorId="3D30BA3F" wp14:editId="49BFB3E1">
            <wp:extent cx="5759833" cy="3240000"/>
            <wp:effectExtent l="19050" t="19050" r="12700" b="17780"/>
            <wp:docPr id="257" name="Bil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0D12217" w14:textId="672DB5C7" w:rsidR="00387A5C" w:rsidRPr="008C7244" w:rsidRDefault="002A4815" w:rsidP="00FA0F13">
      <w:pPr>
        <w:pStyle w:val="Overskrift6"/>
        <w:rPr>
          <w:lang w:val="es-ES"/>
        </w:rPr>
      </w:pPr>
      <w:r w:rsidRPr="008C7244">
        <w:rPr>
          <w:lang w:val="es-ES"/>
        </w:rPr>
        <w:t>DIAPOSITIVA</w:t>
      </w:r>
      <w:r w:rsidR="001E4698" w:rsidRPr="008C7244">
        <w:rPr>
          <w:lang w:val="es-ES"/>
        </w:rPr>
        <w:t xml:space="preserve"> 37</w:t>
      </w:r>
    </w:p>
    <w:p w14:paraId="39908B82" w14:textId="77777777" w:rsidR="000557D6" w:rsidRPr="008C7244" w:rsidRDefault="000557D6" w:rsidP="00400102"/>
    <w:p w14:paraId="6BE66F58" w14:textId="03FBA7A2" w:rsidR="000D74E0" w:rsidRPr="008C7244" w:rsidRDefault="005F4993" w:rsidP="008E2B96">
      <w:pPr>
        <w:pStyle w:val="Listeavsnitt"/>
        <w:numPr>
          <w:ilvl w:val="0"/>
          <w:numId w:val="74"/>
        </w:numPr>
        <w:rPr>
          <w:color w:val="1D1B11" w:themeColor="background2" w:themeShade="1A"/>
          <w:sz w:val="20"/>
          <w:szCs w:val="20"/>
        </w:rPr>
      </w:pPr>
      <w:r w:rsidRPr="008C7244">
        <w:rPr>
          <w:color w:val="1D1B11" w:themeColor="background2" w:themeShade="1A"/>
        </w:rPr>
        <w:t>Trabaja en pequeños grupos</w:t>
      </w:r>
    </w:p>
    <w:p w14:paraId="37C50479" w14:textId="77777777" w:rsidR="000D74E0" w:rsidRPr="008C7244" w:rsidRDefault="000D74E0" w:rsidP="00400102"/>
    <w:p w14:paraId="1C496D7A" w14:textId="77777777" w:rsidR="000D74E0" w:rsidRPr="008C7244" w:rsidRDefault="000D74E0" w:rsidP="00400102"/>
    <w:p w14:paraId="54C2EB0D" w14:textId="7CA6209B" w:rsidR="000D74E0" w:rsidRPr="008C7244" w:rsidRDefault="00E7066F" w:rsidP="00FA0F13">
      <w:pPr>
        <w:pStyle w:val="Overskrift5"/>
      </w:pPr>
      <w:r w:rsidRPr="008C7244">
        <w:t>Información adicional  relacionada con las consecuencias de la corrupción en el sistema educativo</w:t>
      </w:r>
    </w:p>
    <w:p w14:paraId="54C0233E" w14:textId="3CD2CB05" w:rsidR="000D74E0" w:rsidRPr="008C7244" w:rsidRDefault="00E7066F" w:rsidP="00400102">
      <w:pPr>
        <w:pStyle w:val="Listeavsnitt"/>
        <w:numPr>
          <w:ilvl w:val="0"/>
          <w:numId w:val="29"/>
        </w:numPr>
      </w:pPr>
      <w:r w:rsidRPr="008C7244">
        <w:t>Los recursos financieros son desperdiciados</w:t>
      </w:r>
    </w:p>
    <w:p w14:paraId="6A14F356" w14:textId="7E51CC89" w:rsidR="000D74E0" w:rsidRPr="008C7244" w:rsidRDefault="00E7066F" w:rsidP="00400102">
      <w:pPr>
        <w:pStyle w:val="Listeavsnitt"/>
        <w:numPr>
          <w:ilvl w:val="0"/>
          <w:numId w:val="29"/>
        </w:numPr>
      </w:pPr>
      <w:r w:rsidRPr="008C7244">
        <w:t>Se niega a los niños el acceso a la escolarización</w:t>
      </w:r>
    </w:p>
    <w:p w14:paraId="036D25C1" w14:textId="77777777" w:rsidR="00E7066F" w:rsidRPr="008C7244" w:rsidRDefault="00E7066F" w:rsidP="00400102">
      <w:pPr>
        <w:pStyle w:val="Listeavsnitt"/>
        <w:numPr>
          <w:ilvl w:val="0"/>
          <w:numId w:val="29"/>
        </w:numPr>
      </w:pPr>
      <w:r w:rsidRPr="008C7244">
        <w:t>Los que son talentosos no acceden necesariamente a los mejores trabajos</w:t>
      </w:r>
    </w:p>
    <w:p w14:paraId="598FCEE8" w14:textId="5EABBAA4" w:rsidR="000D74E0" w:rsidRPr="008C7244" w:rsidRDefault="00E7066F" w:rsidP="00400102">
      <w:pPr>
        <w:pStyle w:val="Listeavsnitt"/>
        <w:numPr>
          <w:ilvl w:val="0"/>
          <w:numId w:val="29"/>
        </w:numPr>
      </w:pPr>
      <w:r w:rsidRPr="008C7244">
        <w:t>La gente acepta l</w:t>
      </w:r>
      <w:r w:rsidR="002F45C1">
        <w:t>a</w:t>
      </w:r>
      <w:r w:rsidRPr="008C7244">
        <w:t xml:space="preserve"> manipulación y el favoritism</w:t>
      </w:r>
      <w:r w:rsidR="008C7244" w:rsidRPr="008C7244">
        <w:t>o</w:t>
      </w:r>
      <w:r w:rsidRPr="008C7244">
        <w:t xml:space="preserve"> como una forma de vida</w:t>
      </w:r>
    </w:p>
    <w:p w14:paraId="7D016D4C" w14:textId="0478EED4" w:rsidR="000D74E0" w:rsidRPr="008C7244" w:rsidRDefault="008C7244" w:rsidP="00400102">
      <w:pPr>
        <w:pStyle w:val="Listeavsnitt"/>
        <w:numPr>
          <w:ilvl w:val="0"/>
          <w:numId w:val="29"/>
        </w:numPr>
      </w:pPr>
      <w:r w:rsidRPr="008C7244">
        <w:t>La gente joven se vuelve cínica</w:t>
      </w:r>
    </w:p>
    <w:p w14:paraId="3ACB06B4" w14:textId="0BE93F12" w:rsidR="000D74E0" w:rsidRPr="008C7244" w:rsidRDefault="008C7244" w:rsidP="00400102">
      <w:pPr>
        <w:pStyle w:val="Listeavsnitt"/>
        <w:numPr>
          <w:ilvl w:val="0"/>
          <w:numId w:val="29"/>
        </w:numPr>
      </w:pPr>
      <w:r w:rsidRPr="008C7244">
        <w:t>Crea desigualdad social</w:t>
      </w:r>
      <w:r w:rsidR="000D74E0" w:rsidRPr="008C7244">
        <w:t xml:space="preserve"> </w:t>
      </w:r>
    </w:p>
    <w:p w14:paraId="19CCF83E" w14:textId="77777777" w:rsidR="000D74E0" w:rsidRPr="008C7244" w:rsidRDefault="000D74E0" w:rsidP="00400102"/>
    <w:p w14:paraId="675C159F" w14:textId="77777777" w:rsidR="000D74E0" w:rsidRPr="008C7244" w:rsidRDefault="000D74E0" w:rsidP="00400102"/>
    <w:p w14:paraId="52B67051" w14:textId="2AC7DD34" w:rsidR="000D74E0" w:rsidRPr="008C7244" w:rsidRDefault="008C7244" w:rsidP="00400102">
      <w:pPr>
        <w:rPr>
          <w:i/>
          <w:sz w:val="20"/>
          <w:szCs w:val="20"/>
        </w:rPr>
      </w:pPr>
      <w:r w:rsidRPr="008C7244">
        <w:rPr>
          <w:i/>
          <w:sz w:val="20"/>
          <w:szCs w:val="20"/>
        </w:rPr>
        <w:t>Inspirado por</w:t>
      </w:r>
      <w:r w:rsidR="000D74E0" w:rsidRPr="008C7244">
        <w:rPr>
          <w:i/>
          <w:sz w:val="20"/>
          <w:szCs w:val="20"/>
        </w:rPr>
        <w:t xml:space="preserve">: </w:t>
      </w:r>
      <w:hyperlink r:id="rId56" w:history="1">
        <w:r w:rsidR="000D74E0" w:rsidRPr="008C7244">
          <w:rPr>
            <w:rStyle w:val="Hyperkobling"/>
            <w:i/>
            <w:sz w:val="20"/>
            <w:szCs w:val="20"/>
          </w:rPr>
          <w:t>http://www.slideshare.net/SKurpe/the-impact-corruption-has-on-education-for-all</w:t>
        </w:r>
      </w:hyperlink>
    </w:p>
    <w:p w14:paraId="030E83EB" w14:textId="2E380FDB" w:rsidR="00387A5C" w:rsidRPr="008C7244" w:rsidRDefault="000D74E0" w:rsidP="00400102">
      <w:pPr>
        <w:rPr>
          <w:i/>
        </w:rPr>
      </w:pPr>
      <w:r w:rsidRPr="008C7244">
        <w:t> </w:t>
      </w:r>
      <w:r w:rsidR="00387A5C" w:rsidRPr="008C7244">
        <w:br w:type="page"/>
      </w:r>
    </w:p>
    <w:p w14:paraId="4B10AE4A" w14:textId="2A94F60E" w:rsidR="004C72E7" w:rsidRPr="00387A5C" w:rsidRDefault="004C72E7" w:rsidP="00400102"/>
    <w:p w14:paraId="59FB3734" w14:textId="5823B948" w:rsidR="004F1085" w:rsidRPr="000D74E0" w:rsidRDefault="00FF27C6" w:rsidP="00400102">
      <w:pPr>
        <w:rPr>
          <w:lang w:val="en-US"/>
        </w:rPr>
      </w:pPr>
      <w:r>
        <w:rPr>
          <w:noProof/>
          <w:lang w:val="nb-NO" w:eastAsia="nb-NO"/>
        </w:rPr>
        <w:drawing>
          <wp:inline distT="0" distB="0" distL="0" distR="0" wp14:anchorId="3E85FDA4" wp14:editId="0BD2FBCF">
            <wp:extent cx="5759833" cy="3240000"/>
            <wp:effectExtent l="0" t="0" r="0" b="0"/>
            <wp:docPr id="259" name="Bil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pic:spPr>
                </pic:pic>
              </a:graphicData>
            </a:graphic>
          </wp:inline>
        </w:drawing>
      </w:r>
    </w:p>
    <w:p w14:paraId="1581BC6E" w14:textId="1C4DDB23" w:rsidR="004C72E7" w:rsidRPr="008C7244" w:rsidRDefault="002A4815" w:rsidP="00FA0F13">
      <w:pPr>
        <w:pStyle w:val="Overskrift6"/>
        <w:rPr>
          <w:lang w:val="es-ES"/>
        </w:rPr>
      </w:pPr>
      <w:r w:rsidRPr="008C7244">
        <w:rPr>
          <w:lang w:val="es-ES"/>
        </w:rPr>
        <w:t>DIAPOSITIVA</w:t>
      </w:r>
      <w:r w:rsidR="004F1085" w:rsidRPr="008C7244">
        <w:rPr>
          <w:lang w:val="es-ES"/>
        </w:rPr>
        <w:t xml:space="preserve"> </w:t>
      </w:r>
      <w:r w:rsidR="00533485" w:rsidRPr="008C7244">
        <w:rPr>
          <w:lang w:val="es-ES"/>
        </w:rPr>
        <w:t>38</w:t>
      </w:r>
    </w:p>
    <w:p w14:paraId="2D268913" w14:textId="77777777" w:rsidR="00CB65CD" w:rsidRPr="008C7244" w:rsidRDefault="00CB65CD" w:rsidP="00400102"/>
    <w:p w14:paraId="3A6571D3" w14:textId="78181E19" w:rsidR="00CB65CD" w:rsidRPr="008C7244" w:rsidRDefault="005F4993" w:rsidP="00400102">
      <w:pPr>
        <w:pStyle w:val="Listeavsnitt"/>
        <w:numPr>
          <w:ilvl w:val="0"/>
          <w:numId w:val="25"/>
        </w:numPr>
      </w:pPr>
      <w:r w:rsidRPr="008C7244">
        <w:t>Trabaja en grupo entero</w:t>
      </w:r>
    </w:p>
    <w:p w14:paraId="60CC6FE9" w14:textId="4098E43E" w:rsidR="00821A8A" w:rsidRPr="008C7244" w:rsidRDefault="008C7244" w:rsidP="00400102">
      <w:pPr>
        <w:pStyle w:val="Listeavsnitt"/>
        <w:numPr>
          <w:ilvl w:val="0"/>
          <w:numId w:val="25"/>
        </w:numPr>
      </w:pPr>
      <w:r w:rsidRPr="008C7244">
        <w:t>Anotar</w:t>
      </w:r>
      <w:r w:rsidR="005F4993" w:rsidRPr="008C7244">
        <w:t xml:space="preserve"> las respuestas en el rotafolio</w:t>
      </w:r>
    </w:p>
    <w:p w14:paraId="1DEE29B2" w14:textId="77777777" w:rsidR="00CB65CD" w:rsidRPr="008C7244" w:rsidRDefault="00CB65CD" w:rsidP="00400102"/>
    <w:p w14:paraId="54C2424B" w14:textId="77777777" w:rsidR="00CB65CD" w:rsidRPr="008C7244" w:rsidRDefault="00CB65CD" w:rsidP="00400102"/>
    <w:p w14:paraId="3B760CAA" w14:textId="2FCC6819" w:rsidR="00CB65CD" w:rsidRPr="008C7244" w:rsidRDefault="008C7244" w:rsidP="00400102">
      <w:r w:rsidRPr="008C7244">
        <w:t>Algunas veces</w:t>
      </w:r>
      <w:r w:rsidR="002F45C1">
        <w:t>,</w:t>
      </w:r>
      <w:r w:rsidRPr="008C7244">
        <w:t xml:space="preserve"> no es el individuo pero </w:t>
      </w:r>
      <w:r w:rsidR="002F45C1">
        <w:t xml:space="preserve">es </w:t>
      </w:r>
      <w:r w:rsidRPr="008C7244">
        <w:t xml:space="preserve">la organización que es </w:t>
      </w:r>
      <w:r w:rsidR="002F45C1">
        <w:t xml:space="preserve">la </w:t>
      </w:r>
      <w:r w:rsidRPr="008C7244">
        <w:t>corrupta.</w:t>
      </w:r>
      <w:r w:rsidR="00FE013E" w:rsidRPr="008C7244">
        <w:t xml:space="preserve"> </w:t>
      </w:r>
      <w:r w:rsidRPr="008C7244">
        <w:t>Los empleados son obligados a mentir sobre la calidad, a usar proce</w:t>
      </w:r>
      <w:r w:rsidR="002F45C1">
        <w:t>dimientos corruptos en la contabilidad</w:t>
      </w:r>
      <w:r w:rsidRPr="008C7244">
        <w:t xml:space="preserve"> y/o reciben inst</w:t>
      </w:r>
      <w:r w:rsidR="002F45C1">
        <w:t>rucciones para dar sobornos y</w:t>
      </w:r>
      <w:r w:rsidRPr="008C7244">
        <w:t xml:space="preserve"> conseguir contratos o acuerdos ilegales de precios</w:t>
      </w:r>
      <w:r w:rsidR="00FE013E" w:rsidRPr="008C7244">
        <w:t>.</w:t>
      </w:r>
      <w:r w:rsidRPr="008C7244">
        <w:t xml:space="preserve"> El propósito en este caso</w:t>
      </w:r>
      <w:r w:rsidR="002F45C1">
        <w:t>,</w:t>
      </w:r>
      <w:r w:rsidRPr="008C7244">
        <w:t xml:space="preserve"> no es que el trabajador se enriquezca, pero </w:t>
      </w:r>
      <w:r w:rsidR="002F45C1">
        <w:t xml:space="preserve">sí </w:t>
      </w:r>
      <w:r w:rsidRPr="008C7244">
        <w:t>que la organización se beneficie.</w:t>
      </w:r>
    </w:p>
    <w:p w14:paraId="3AD0B24B" w14:textId="77777777" w:rsidR="004C72E7" w:rsidRPr="008C7244" w:rsidRDefault="00FE013E" w:rsidP="00400102">
      <w:r w:rsidRPr="008C7244">
        <w:br w:type="page"/>
      </w:r>
    </w:p>
    <w:p w14:paraId="634678F6" w14:textId="77777777" w:rsidR="00AE3A14" w:rsidRPr="008C7244" w:rsidRDefault="00AE3A14" w:rsidP="00400102"/>
    <w:p w14:paraId="219B62C4" w14:textId="59B64AE1" w:rsidR="004F1085" w:rsidRDefault="00FF27C6" w:rsidP="00400102">
      <w:r>
        <w:rPr>
          <w:noProof/>
          <w:lang w:val="nb-NO" w:eastAsia="nb-NO"/>
        </w:rPr>
        <w:drawing>
          <wp:inline distT="0" distB="0" distL="0" distR="0" wp14:anchorId="627A2931" wp14:editId="52F94AD6">
            <wp:extent cx="5759833" cy="3240000"/>
            <wp:effectExtent l="19050" t="19050" r="12700" b="17780"/>
            <wp:docPr id="261" name="Bil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128B42C" w14:textId="35D609A2" w:rsidR="004F1085" w:rsidRPr="008C7244" w:rsidRDefault="002A4815" w:rsidP="00FA0F13">
      <w:pPr>
        <w:pStyle w:val="Overskrift6"/>
        <w:rPr>
          <w:lang w:val="es-ES"/>
        </w:rPr>
      </w:pPr>
      <w:r w:rsidRPr="008C7244">
        <w:rPr>
          <w:lang w:val="es-ES"/>
        </w:rPr>
        <w:t>DIAPOSITIVA</w:t>
      </w:r>
      <w:r w:rsidR="004F1085" w:rsidRPr="008C7244">
        <w:rPr>
          <w:lang w:val="es-ES"/>
        </w:rPr>
        <w:t xml:space="preserve"> </w:t>
      </w:r>
      <w:r w:rsidR="00533485" w:rsidRPr="008C7244">
        <w:rPr>
          <w:lang w:val="es-ES"/>
        </w:rPr>
        <w:t>39</w:t>
      </w:r>
    </w:p>
    <w:p w14:paraId="7593F48E" w14:textId="77777777" w:rsidR="00AE3A14" w:rsidRPr="008C7244" w:rsidRDefault="00AE3A14" w:rsidP="00400102"/>
    <w:p w14:paraId="4819DF5A" w14:textId="2F3734B8" w:rsidR="00821A8A" w:rsidRPr="008C7244" w:rsidRDefault="005F4993" w:rsidP="00400102">
      <w:pPr>
        <w:pStyle w:val="Listeavsnitt"/>
        <w:numPr>
          <w:ilvl w:val="0"/>
          <w:numId w:val="25"/>
        </w:numPr>
      </w:pPr>
      <w:r w:rsidRPr="008C7244">
        <w:t>Compara los puntos citados arriba con las razones anotadas en el rotafolio</w:t>
      </w:r>
      <w:r w:rsidR="004445AB" w:rsidRPr="008C7244">
        <w:t>.</w:t>
      </w:r>
    </w:p>
    <w:p w14:paraId="192D0EC8" w14:textId="056E3F81" w:rsidR="00C4147B" w:rsidRPr="008C7244" w:rsidRDefault="003F67F3" w:rsidP="00400102">
      <w:r w:rsidRPr="008C7244">
        <w:br w:type="page"/>
      </w:r>
    </w:p>
    <w:p w14:paraId="709CBDA2" w14:textId="000D5815" w:rsidR="004F1085" w:rsidRDefault="00FF27C6" w:rsidP="00400102">
      <w:r>
        <w:rPr>
          <w:noProof/>
          <w:lang w:val="nb-NO" w:eastAsia="nb-NO"/>
        </w:rPr>
        <w:lastRenderedPageBreak/>
        <w:drawing>
          <wp:inline distT="0" distB="0" distL="0" distR="0" wp14:anchorId="1CE0837E" wp14:editId="47FC2843">
            <wp:extent cx="5759833" cy="3240000"/>
            <wp:effectExtent l="19050" t="19050" r="12700" b="17780"/>
            <wp:docPr id="263"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823EBC8" w14:textId="7B49C6A4" w:rsidR="00C4147B" w:rsidRPr="008C7244" w:rsidRDefault="002A4815" w:rsidP="00FA0F13">
      <w:pPr>
        <w:pStyle w:val="Overskrift6"/>
        <w:rPr>
          <w:lang w:val="es-ES"/>
        </w:rPr>
      </w:pPr>
      <w:r w:rsidRPr="008C7244">
        <w:rPr>
          <w:lang w:val="es-ES"/>
        </w:rPr>
        <w:t>DIAPOSITIVA</w:t>
      </w:r>
      <w:r w:rsidR="004F1085" w:rsidRPr="008C7244">
        <w:rPr>
          <w:lang w:val="es-ES"/>
        </w:rPr>
        <w:t xml:space="preserve"> </w:t>
      </w:r>
      <w:r w:rsidR="00533485" w:rsidRPr="008C7244">
        <w:rPr>
          <w:lang w:val="es-ES"/>
        </w:rPr>
        <w:t>40</w:t>
      </w:r>
    </w:p>
    <w:p w14:paraId="25194248" w14:textId="77777777" w:rsidR="00AE3A14" w:rsidRPr="008C7244" w:rsidRDefault="00AE3A14" w:rsidP="00400102"/>
    <w:p w14:paraId="0AB41456" w14:textId="4FC25289" w:rsidR="00446610" w:rsidRDefault="005F4993" w:rsidP="00400102">
      <w:pPr>
        <w:pStyle w:val="Listeavsnitt"/>
        <w:numPr>
          <w:ilvl w:val="0"/>
          <w:numId w:val="51"/>
        </w:numPr>
      </w:pPr>
      <w:r w:rsidRPr="008C7244">
        <w:t>Da una oportunidad a los participantes para discutir esta diapositiva</w:t>
      </w:r>
      <w:r w:rsidR="00446610" w:rsidRPr="008C7244">
        <w:t xml:space="preserve">. </w:t>
      </w:r>
      <w:r w:rsidR="002F45C1">
        <w:t>¿</w:t>
      </w:r>
      <w:r w:rsidRPr="008C7244">
        <w:t>Cuál sienten que es su responsabilidad</w:t>
      </w:r>
      <w:r w:rsidR="00446610">
        <w:t>?</w:t>
      </w:r>
    </w:p>
    <w:p w14:paraId="095174F5" w14:textId="27DC3FB6" w:rsidR="00C1475F" w:rsidRDefault="00C1475F" w:rsidP="00400102">
      <w:r>
        <w:br w:type="page"/>
      </w:r>
    </w:p>
    <w:p w14:paraId="15008365" w14:textId="06F394F7" w:rsidR="004F1085" w:rsidRDefault="00FF27C6" w:rsidP="00400102">
      <w:r>
        <w:rPr>
          <w:noProof/>
          <w:lang w:val="nb-NO" w:eastAsia="nb-NO"/>
        </w:rPr>
        <w:lastRenderedPageBreak/>
        <w:drawing>
          <wp:inline distT="0" distB="0" distL="0" distR="0" wp14:anchorId="26C336A9" wp14:editId="6621E4B4">
            <wp:extent cx="5759833" cy="3240000"/>
            <wp:effectExtent l="19050" t="19050" r="12700" b="17780"/>
            <wp:docPr id="265" name="Bil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FBD697F" w14:textId="0A0E23C9" w:rsidR="00C1475F" w:rsidRPr="0046360A" w:rsidRDefault="002A4815" w:rsidP="003B4DB7">
      <w:pPr>
        <w:pStyle w:val="Overskrift6"/>
        <w:rPr>
          <w:lang w:val="es-ES"/>
        </w:rPr>
      </w:pPr>
      <w:r w:rsidRPr="0046360A">
        <w:rPr>
          <w:lang w:val="es-ES"/>
        </w:rPr>
        <w:t>DIAPOSITIVA</w:t>
      </w:r>
      <w:r w:rsidR="004F1085" w:rsidRPr="0046360A">
        <w:rPr>
          <w:lang w:val="es-ES"/>
        </w:rPr>
        <w:t xml:space="preserve"> </w:t>
      </w:r>
      <w:r w:rsidR="00533485" w:rsidRPr="0046360A">
        <w:rPr>
          <w:lang w:val="es-ES"/>
        </w:rPr>
        <w:t>41</w:t>
      </w:r>
    </w:p>
    <w:p w14:paraId="308502A2" w14:textId="377C54C4" w:rsidR="00C1475F" w:rsidRPr="0046360A" w:rsidRDefault="008C7244" w:rsidP="00400102">
      <w:pPr>
        <w:pStyle w:val="Listeavsnitt"/>
        <w:numPr>
          <w:ilvl w:val="0"/>
          <w:numId w:val="26"/>
        </w:numPr>
      </w:pPr>
      <w:r w:rsidRPr="0046360A">
        <w:t>Después del juego de roles pregunta sobre las reacciones del grupo</w:t>
      </w:r>
      <w:r w:rsidR="00C1475F" w:rsidRPr="0046360A">
        <w:t>.</w:t>
      </w:r>
    </w:p>
    <w:p w14:paraId="79C2BDFD" w14:textId="3EE20236" w:rsidR="00C1475F" w:rsidRPr="0046360A" w:rsidRDefault="008A7B78" w:rsidP="00400102">
      <w:pPr>
        <w:pStyle w:val="Listeavsnitt"/>
        <w:numPr>
          <w:ilvl w:val="0"/>
          <w:numId w:val="26"/>
        </w:numPr>
      </w:pPr>
      <w:r w:rsidRPr="0046360A">
        <w:t>Para el juego de roles necesitas 5 personas</w:t>
      </w:r>
      <w:r w:rsidR="00C1475F" w:rsidRPr="0046360A">
        <w:t>:</w:t>
      </w:r>
    </w:p>
    <w:p w14:paraId="3EFF9B81" w14:textId="3C8E2C59" w:rsidR="00C1475F" w:rsidRPr="0046360A" w:rsidRDefault="008A7B78" w:rsidP="00400102">
      <w:pPr>
        <w:pStyle w:val="Listeavsnitt"/>
        <w:numPr>
          <w:ilvl w:val="1"/>
          <w:numId w:val="26"/>
        </w:numPr>
      </w:pPr>
      <w:r w:rsidRPr="0046360A">
        <w:t>El director de la ONG</w:t>
      </w:r>
    </w:p>
    <w:p w14:paraId="6EFD82CB" w14:textId="5060066B" w:rsidR="00C1475F" w:rsidRPr="0046360A" w:rsidRDefault="008A7B78" w:rsidP="00400102">
      <w:pPr>
        <w:pStyle w:val="Listeavsnitt"/>
        <w:numPr>
          <w:ilvl w:val="1"/>
          <w:numId w:val="26"/>
        </w:numPr>
      </w:pPr>
      <w:r w:rsidRPr="0046360A">
        <w:t>El administrador del proyecto</w:t>
      </w:r>
    </w:p>
    <w:p w14:paraId="0E8FAB46" w14:textId="74F3136D" w:rsidR="00C1475F" w:rsidRPr="0046360A" w:rsidRDefault="008A7B78" w:rsidP="00400102">
      <w:pPr>
        <w:pStyle w:val="Listeavsnitt"/>
        <w:numPr>
          <w:ilvl w:val="1"/>
          <w:numId w:val="26"/>
        </w:numPr>
      </w:pPr>
      <w:r w:rsidRPr="0046360A">
        <w:t>El alcalde</w:t>
      </w:r>
    </w:p>
    <w:p w14:paraId="38AA43EB" w14:textId="727CAB8E" w:rsidR="00C1475F" w:rsidRPr="0046360A" w:rsidRDefault="008A7B78" w:rsidP="00400102">
      <w:pPr>
        <w:pStyle w:val="Listeavsnitt"/>
        <w:numPr>
          <w:ilvl w:val="1"/>
          <w:numId w:val="26"/>
        </w:numPr>
      </w:pPr>
      <w:r w:rsidRPr="0046360A">
        <w:t>La secretaria del Concejo</w:t>
      </w:r>
    </w:p>
    <w:p w14:paraId="76FC5DA4" w14:textId="5C7FCA40" w:rsidR="00C1475F" w:rsidRPr="0046360A" w:rsidRDefault="008A7B78" w:rsidP="00400102">
      <w:pPr>
        <w:pStyle w:val="Listeavsnitt"/>
        <w:numPr>
          <w:ilvl w:val="1"/>
          <w:numId w:val="26"/>
        </w:numPr>
      </w:pPr>
      <w:r w:rsidRPr="0046360A">
        <w:t>El asistente</w:t>
      </w:r>
      <w:r w:rsidR="00C1475F" w:rsidRPr="0046360A">
        <w:t xml:space="preserve"> (</w:t>
      </w:r>
      <w:r w:rsidRPr="0046360A">
        <w:t>abriendo la puerta, trayendo algo de tomar, tomando notas</w:t>
      </w:r>
      <w:r w:rsidR="00C1475F" w:rsidRPr="0046360A">
        <w:t>)</w:t>
      </w:r>
    </w:p>
    <w:p w14:paraId="4AA16386" w14:textId="2974FDB4" w:rsidR="00C1475F" w:rsidRPr="0046360A" w:rsidRDefault="008A7B78" w:rsidP="00400102">
      <w:pPr>
        <w:pStyle w:val="Listeavsnitt"/>
        <w:numPr>
          <w:ilvl w:val="1"/>
          <w:numId w:val="26"/>
        </w:numPr>
      </w:pPr>
      <w:r w:rsidRPr="0046360A">
        <w:t xml:space="preserve">Asegúrate de conseguir un balance de género entre los voluntarios y sus roles </w:t>
      </w:r>
    </w:p>
    <w:p w14:paraId="1D8B0A3D" w14:textId="77777777" w:rsidR="008A7B78" w:rsidRPr="0046360A" w:rsidRDefault="008A7B78" w:rsidP="008A7B78">
      <w:pPr>
        <w:pStyle w:val="Listeavsnitt"/>
        <w:ind w:left="1440"/>
      </w:pPr>
    </w:p>
    <w:p w14:paraId="14BA464E" w14:textId="77777777" w:rsidR="008A7B78" w:rsidRPr="0046360A" w:rsidRDefault="008A7B78" w:rsidP="008A7B78">
      <w:pPr>
        <w:pStyle w:val="Listeavsnitt"/>
        <w:numPr>
          <w:ilvl w:val="0"/>
          <w:numId w:val="26"/>
        </w:numPr>
      </w:pPr>
      <w:r w:rsidRPr="0046360A">
        <w:t>Esta diapositiva estará en la pantalla. Si no puedes mostrar la diapositiva, explica el contexto antes de presentar el juego de roles.</w:t>
      </w:r>
    </w:p>
    <w:p w14:paraId="4927D017" w14:textId="5DC1A6D1" w:rsidR="008A7B78" w:rsidRPr="0046360A" w:rsidRDefault="008A7B78" w:rsidP="008A7B78">
      <w:pPr>
        <w:pStyle w:val="Listeavsnitt"/>
        <w:numPr>
          <w:ilvl w:val="0"/>
          <w:numId w:val="26"/>
        </w:numPr>
      </w:pPr>
      <w:r w:rsidRPr="0046360A">
        <w:t>Reparte a los voluntarios los escritos que tienes en el anexo de est</w:t>
      </w:r>
      <w:r w:rsidR="008F4BE6">
        <w:t>e manual, impreso</w:t>
      </w:r>
      <w:r w:rsidRPr="0046360A">
        <w:t xml:space="preserve"> 3.</w:t>
      </w:r>
    </w:p>
    <w:p w14:paraId="1766CD36" w14:textId="77777777" w:rsidR="008A7B78" w:rsidRPr="0046360A" w:rsidRDefault="008A7B78" w:rsidP="008A7B78">
      <w:pPr>
        <w:pStyle w:val="Listeavsnitt"/>
        <w:numPr>
          <w:ilvl w:val="0"/>
          <w:numId w:val="26"/>
        </w:numPr>
      </w:pPr>
      <w:r w:rsidRPr="0046360A">
        <w:t xml:space="preserve">Los voluntarios deben tener suficiente tiempo para practicar. </w:t>
      </w:r>
    </w:p>
    <w:p w14:paraId="0835A947" w14:textId="5D624201" w:rsidR="008A7B78" w:rsidRPr="0046360A" w:rsidRDefault="008A7B78" w:rsidP="008A7B78"/>
    <w:p w14:paraId="2C73EAC4" w14:textId="70BFBE21" w:rsidR="00C1475F" w:rsidRPr="0046360A" w:rsidRDefault="008A7B78" w:rsidP="001D410B">
      <w:pPr>
        <w:pStyle w:val="Overskrift4"/>
      </w:pPr>
      <w:r w:rsidRPr="0046360A">
        <w:t>Escenario</w:t>
      </w:r>
    </w:p>
    <w:p w14:paraId="760227EF" w14:textId="5A8762E4" w:rsidR="00C1475F" w:rsidRPr="0046360A" w:rsidRDefault="00564461" w:rsidP="00400102">
      <w:pPr>
        <w:pStyle w:val="Listeavsnitt"/>
        <w:numPr>
          <w:ilvl w:val="0"/>
          <w:numId w:val="26"/>
        </w:numPr>
      </w:pPr>
      <w:r w:rsidRPr="0046360A">
        <w:t xml:space="preserve">Luego de algunas conversaciones cortas, el alcalde </w:t>
      </w:r>
      <w:r w:rsidR="00FB7921" w:rsidRPr="0046360A">
        <w:t xml:space="preserve">le </w:t>
      </w:r>
      <w:r w:rsidRPr="0046360A">
        <w:t>dice al director que su solicitud ha sido aceptada</w:t>
      </w:r>
      <w:r w:rsidR="00C1475F" w:rsidRPr="0046360A">
        <w:t xml:space="preserve">. </w:t>
      </w:r>
      <w:r w:rsidR="008F4BE6">
        <w:t>El Concejo ha aceptado</w:t>
      </w:r>
      <w:r w:rsidR="00FB7921" w:rsidRPr="0046360A">
        <w:t xml:space="preserve"> destinar fondos para la con</w:t>
      </w:r>
      <w:r w:rsidR="008F4BE6">
        <w:t>strucción de un n</w:t>
      </w:r>
      <w:r w:rsidR="00FB7921" w:rsidRPr="0046360A">
        <w:t>uevo edificio.</w:t>
      </w:r>
    </w:p>
    <w:p w14:paraId="4BC2E7A5" w14:textId="39140E37" w:rsidR="00C1475F" w:rsidRPr="0046360A" w:rsidRDefault="00FB7921" w:rsidP="00400102">
      <w:pPr>
        <w:pStyle w:val="Listeavsnitt"/>
        <w:numPr>
          <w:ilvl w:val="0"/>
          <w:numId w:val="26"/>
        </w:numPr>
      </w:pPr>
      <w:r w:rsidRPr="0046360A">
        <w:t xml:space="preserve">Todos </w:t>
      </w:r>
      <w:r w:rsidR="008F4BE6" w:rsidRPr="0046360A">
        <w:t>sonríen</w:t>
      </w:r>
      <w:r w:rsidRPr="0046360A">
        <w:t xml:space="preserve"> y </w:t>
      </w:r>
      <w:r w:rsidR="008F4BE6" w:rsidRPr="0046360A">
        <w:t>están</w:t>
      </w:r>
      <w:r w:rsidRPr="0046360A">
        <w:t xml:space="preserve"> contentos</w:t>
      </w:r>
      <w:r w:rsidR="00C1475F" w:rsidRPr="0046360A">
        <w:t xml:space="preserve">, </w:t>
      </w:r>
      <w:r w:rsidRPr="0046360A">
        <w:t>esto es realmente fantástico!</w:t>
      </w:r>
    </w:p>
    <w:p w14:paraId="0F3D8D78" w14:textId="3D7854D2" w:rsidR="00C1475F" w:rsidRPr="0046360A" w:rsidRDefault="008F4BE6" w:rsidP="00400102">
      <w:pPr>
        <w:pStyle w:val="Listeavsnitt"/>
        <w:numPr>
          <w:ilvl w:val="0"/>
          <w:numId w:val="26"/>
        </w:numPr>
      </w:pPr>
      <w:r>
        <w:t>Entonces el alcalde pide</w:t>
      </w:r>
      <w:r w:rsidR="00FB7921" w:rsidRPr="0046360A">
        <w:t xml:space="preserve"> a la secretaria dar las copias del contrato al director y al administrador del proyecto</w:t>
      </w:r>
      <w:r w:rsidR="00C1475F" w:rsidRPr="0046360A">
        <w:t>.</w:t>
      </w:r>
    </w:p>
    <w:p w14:paraId="4768F6FB" w14:textId="1998C9DA" w:rsidR="00C1475F" w:rsidRPr="0046360A" w:rsidRDefault="00FB7921" w:rsidP="00400102">
      <w:pPr>
        <w:pStyle w:val="Listeavsnitt"/>
        <w:numPr>
          <w:ilvl w:val="0"/>
          <w:numId w:val="26"/>
        </w:numPr>
      </w:pPr>
      <w:r w:rsidRPr="0046360A">
        <w:t>El director y el administrador del proyecto</w:t>
      </w:r>
      <w:r w:rsidR="008F4BE6">
        <w:t xml:space="preserve"> leen el documento. E</w:t>
      </w:r>
      <w:r w:rsidRPr="0046360A">
        <w:t xml:space="preserve">ntonces el administrador del proyecto dice que parece que todo está bien, pero que hay un pequeño asunto acerca del pago del dinero. El contrato establece que el dinero será desembolsado al contado, pero las normas de la organización </w:t>
      </w:r>
      <w:r w:rsidR="008F4BE6">
        <w:t>son</w:t>
      </w:r>
      <w:r w:rsidRPr="0046360A">
        <w:t xml:space="preserve"> muy claras al respect</w:t>
      </w:r>
      <w:r w:rsidR="008F4BE6">
        <w:t>o</w:t>
      </w:r>
      <w:r w:rsidRPr="0046360A">
        <w:t>, los montos de dinero mayores a 2</w:t>
      </w:r>
      <w:r w:rsidR="008F4BE6">
        <w:t>.000 Dólares Americanos debe</w:t>
      </w:r>
      <w:r w:rsidRPr="0046360A">
        <w:t xml:space="preserve">n ser </w:t>
      </w:r>
      <w:r w:rsidRPr="0046360A">
        <w:lastRenderedPageBreak/>
        <w:t>pagados por transferencia bancaria.</w:t>
      </w:r>
      <w:r w:rsidR="00C1475F" w:rsidRPr="0046360A">
        <w:t xml:space="preserve"> </w:t>
      </w:r>
      <w:r w:rsidRPr="0046360A">
        <w:t>E</w:t>
      </w:r>
      <w:r w:rsidR="008F4BE6">
        <w:t>ntonces, el director explica que su</w:t>
      </w:r>
      <w:r w:rsidRPr="0046360A">
        <w:t xml:space="preserve"> ONG tiene reglas muy estrictas para evitar la corrupción y que cualquier acto de corrupción debe ser reportado a la policía.</w:t>
      </w:r>
      <w:r w:rsidR="00C1475F" w:rsidRPr="0046360A">
        <w:t xml:space="preserve"> </w:t>
      </w:r>
    </w:p>
    <w:p w14:paraId="20D7D27A" w14:textId="3B0EF8EF" w:rsidR="00C1475F" w:rsidRPr="0046360A" w:rsidRDefault="000C748F" w:rsidP="00400102">
      <w:pPr>
        <w:pStyle w:val="Listeavsnitt"/>
        <w:numPr>
          <w:ilvl w:val="0"/>
          <w:numId w:val="26"/>
        </w:numPr>
      </w:pPr>
      <w:r w:rsidRPr="0046360A">
        <w:t xml:space="preserve">El alcalde </w:t>
      </w:r>
      <w:r w:rsidR="00326F95" w:rsidRPr="0046360A">
        <w:t>sonríe</w:t>
      </w:r>
      <w:r w:rsidRPr="0046360A">
        <w:t xml:space="preserve"> y les dice que esto no es un problema pero que primero debe consultar con el </w:t>
      </w:r>
      <w:r w:rsidR="00326F95" w:rsidRPr="0046360A">
        <w:t>tesorero. Les</w:t>
      </w:r>
      <w:r w:rsidRPr="0046360A">
        <w:t xml:space="preserve"> promete tomar contacto con ellos lo más pronto posible.</w:t>
      </w:r>
      <w:r w:rsidR="00C1475F" w:rsidRPr="0046360A">
        <w:t xml:space="preserve"> </w:t>
      </w:r>
    </w:p>
    <w:p w14:paraId="12B25D40" w14:textId="756AE110" w:rsidR="00C1475F" w:rsidRPr="0046360A" w:rsidRDefault="000C748F" w:rsidP="00400102">
      <w:pPr>
        <w:pStyle w:val="Listeavsnitt"/>
        <w:numPr>
          <w:ilvl w:val="0"/>
          <w:numId w:val="26"/>
        </w:numPr>
      </w:pPr>
      <w:r w:rsidRPr="0046360A">
        <w:t>Se despide de ellos en forma amigable</w:t>
      </w:r>
      <w:r w:rsidR="00C1475F" w:rsidRPr="0046360A">
        <w:t>.</w:t>
      </w:r>
    </w:p>
    <w:p w14:paraId="4B12B220" w14:textId="41C6D80F" w:rsidR="00007EB7" w:rsidRPr="0064323C" w:rsidRDefault="000C748F" w:rsidP="00400102">
      <w:pPr>
        <w:rPr>
          <w:noProof/>
        </w:rPr>
      </w:pPr>
      <w:r w:rsidRPr="0046360A">
        <w:t>Una vez que el director y el administrador del proyecto se han ido, el alcalde y la secretaria se miran asombrados, abriendo los ojos</w:t>
      </w:r>
      <w:r w:rsidR="0046360A" w:rsidRPr="0046360A">
        <w:t>, di</w:t>
      </w:r>
      <w:r w:rsidRPr="0046360A">
        <w:t>ciendo cosas como: “</w:t>
      </w:r>
      <w:r w:rsidR="008F4BE6">
        <w:t>¿</w:t>
      </w:r>
      <w:r w:rsidR="00326F95" w:rsidRPr="0046360A">
        <w:t>Están</w:t>
      </w:r>
      <w:r w:rsidR="0046360A" w:rsidRPr="0046360A">
        <w:t xml:space="preserve"> locos? </w:t>
      </w:r>
      <w:r w:rsidR="008F4BE6">
        <w:t>¿</w:t>
      </w:r>
      <w:r w:rsidR="0046360A" w:rsidRPr="0046360A">
        <w:t xml:space="preserve">No comprenden cómo funciona esto? </w:t>
      </w:r>
      <w:r w:rsidR="008F4BE6">
        <w:t>¿</w:t>
      </w:r>
      <w:r w:rsidR="0046360A" w:rsidRPr="0046360A">
        <w:t xml:space="preserve">Hablan en serio de ir a la </w:t>
      </w:r>
      <w:r w:rsidR="00326F95" w:rsidRPr="0046360A">
        <w:t>policía</w:t>
      </w:r>
      <w:r w:rsidR="0046360A" w:rsidRPr="0046360A">
        <w:t>?” Entonces el al</w:t>
      </w:r>
      <w:r w:rsidR="004A2DF0">
        <w:t xml:space="preserve">calde le dice a la secretaria, </w:t>
      </w:r>
      <w:r w:rsidR="008F4BE6">
        <w:t>¿</w:t>
      </w:r>
      <w:r w:rsidR="0046360A" w:rsidRPr="0046360A">
        <w:t xml:space="preserve">Quieres escribir una carta </w:t>
      </w:r>
      <w:r w:rsidR="00326F95" w:rsidRPr="0046360A">
        <w:t>diciéndoles</w:t>
      </w:r>
      <w:r w:rsidR="0046360A" w:rsidRPr="0046360A">
        <w:t xml:space="preserve"> que lo sentimos mucho, pero los planes ha</w:t>
      </w:r>
      <w:r w:rsidR="008F4BE6">
        <w:t xml:space="preserve">n cambiado, tal vez para el </w:t>
      </w:r>
      <w:r w:rsidR="0046360A" w:rsidRPr="0046360A">
        <w:t>siguiente</w:t>
      </w:r>
      <w:r w:rsidR="008F4BE6">
        <w:t xml:space="preserve"> año</w:t>
      </w:r>
      <w:r w:rsidR="0046360A" w:rsidRPr="0046360A">
        <w:t>, etc.?</w:t>
      </w:r>
      <w:r w:rsidR="0046360A">
        <w:t xml:space="preserve">” </w:t>
      </w:r>
      <w:r w:rsidR="00007EB7" w:rsidRPr="0064323C">
        <w:rPr>
          <w:noProof/>
        </w:rPr>
        <w:br w:type="page"/>
      </w:r>
    </w:p>
    <w:p w14:paraId="4175EF7A" w14:textId="325660EC" w:rsidR="004F1085" w:rsidRPr="00007EB7" w:rsidRDefault="00FF27C6" w:rsidP="00400102">
      <w:r>
        <w:rPr>
          <w:noProof/>
          <w:lang w:val="nb-NO" w:eastAsia="nb-NO"/>
        </w:rPr>
        <w:lastRenderedPageBreak/>
        <w:drawing>
          <wp:inline distT="0" distB="0" distL="0" distR="0" wp14:anchorId="102902C5" wp14:editId="3C958491">
            <wp:extent cx="5759833" cy="3240000"/>
            <wp:effectExtent l="19050" t="19050" r="12700" b="17780"/>
            <wp:docPr id="267" name="Bil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2748578F" w14:textId="47B93413" w:rsidR="004F1085" w:rsidRDefault="002A4815" w:rsidP="003B4DB7">
      <w:pPr>
        <w:pStyle w:val="Overskrift6"/>
      </w:pPr>
      <w:r>
        <w:t>DIAPOSITIVA</w:t>
      </w:r>
      <w:r w:rsidR="004F1085">
        <w:t xml:space="preserve"> </w:t>
      </w:r>
      <w:r w:rsidR="00533485">
        <w:t>42</w:t>
      </w:r>
    </w:p>
    <w:p w14:paraId="1D53CBF0" w14:textId="4F6E714A" w:rsidR="00C4147B" w:rsidRDefault="00C4147B" w:rsidP="00400102">
      <w:pPr>
        <w:pStyle w:val="Listeavsnitt"/>
      </w:pPr>
    </w:p>
    <w:p w14:paraId="58815EDD" w14:textId="77777777" w:rsidR="00C4147B" w:rsidRDefault="00C4147B" w:rsidP="00400102"/>
    <w:p w14:paraId="7621186D" w14:textId="77777777" w:rsidR="00C4147B" w:rsidRDefault="00C4147B" w:rsidP="00400102"/>
    <w:p w14:paraId="660B6475" w14:textId="77777777" w:rsidR="00F737CD" w:rsidRPr="00213B1A" w:rsidRDefault="00FE013E" w:rsidP="00400102">
      <w:r w:rsidRPr="00FE013E">
        <w:br w:type="page"/>
      </w:r>
    </w:p>
    <w:p w14:paraId="05051560" w14:textId="47403D4E" w:rsidR="004F1085" w:rsidRDefault="00FF27C6" w:rsidP="00400102">
      <w:r>
        <w:rPr>
          <w:noProof/>
          <w:lang w:val="nb-NO" w:eastAsia="nb-NO"/>
        </w:rPr>
        <w:lastRenderedPageBreak/>
        <w:drawing>
          <wp:inline distT="0" distB="0" distL="0" distR="0" wp14:anchorId="4C04297D" wp14:editId="7C76A040">
            <wp:extent cx="5759833" cy="3240000"/>
            <wp:effectExtent l="19050" t="19050" r="12700" b="17780"/>
            <wp:docPr id="269" name="Bil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2F11A778" w14:textId="1C8123EA" w:rsidR="00692080" w:rsidRPr="00213B1A" w:rsidRDefault="002A4815" w:rsidP="003B4DB7">
      <w:pPr>
        <w:pStyle w:val="Overskrift6"/>
      </w:pPr>
      <w:r>
        <w:t>DIAPOSITIVA</w:t>
      </w:r>
      <w:r w:rsidR="004F1085">
        <w:t xml:space="preserve"> </w:t>
      </w:r>
      <w:r w:rsidR="00533485">
        <w:t>43</w:t>
      </w:r>
    </w:p>
    <w:p w14:paraId="535264C9" w14:textId="77777777" w:rsidR="00D74EBE" w:rsidRPr="00213B1A" w:rsidRDefault="00D74EBE" w:rsidP="00400102"/>
    <w:p w14:paraId="1AF143B8" w14:textId="77777777" w:rsidR="00D74EBE" w:rsidRPr="00213B1A" w:rsidRDefault="00D74EBE" w:rsidP="00400102"/>
    <w:p w14:paraId="77E56328" w14:textId="49F00CC4" w:rsidR="00B37444" w:rsidRPr="00213B1A" w:rsidRDefault="00FE013E" w:rsidP="00400102">
      <w:r w:rsidRPr="00FE013E">
        <w:br w:type="page"/>
      </w:r>
    </w:p>
    <w:p w14:paraId="3619EF4A" w14:textId="4C3FDA66" w:rsidR="004F1085" w:rsidRDefault="00FF27C6" w:rsidP="00400102">
      <w:r>
        <w:rPr>
          <w:noProof/>
          <w:lang w:val="nb-NO" w:eastAsia="nb-NO"/>
        </w:rPr>
        <w:lastRenderedPageBreak/>
        <w:drawing>
          <wp:inline distT="0" distB="0" distL="0" distR="0" wp14:anchorId="5CAF68CB" wp14:editId="7E82A2CC">
            <wp:extent cx="5759833" cy="3240000"/>
            <wp:effectExtent l="19050" t="19050" r="12700" b="17780"/>
            <wp:docPr id="271" name="Bild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BFDCA2B" w14:textId="67E134D0" w:rsidR="004F1085" w:rsidRPr="00BE02BF" w:rsidRDefault="002A4815" w:rsidP="003B4DB7">
      <w:pPr>
        <w:pStyle w:val="Overskrift6"/>
        <w:rPr>
          <w:lang w:val="es-ES"/>
        </w:rPr>
      </w:pPr>
      <w:r w:rsidRPr="00BE02BF">
        <w:rPr>
          <w:lang w:val="es-ES"/>
        </w:rPr>
        <w:t>DIAPOSITIVA</w:t>
      </w:r>
      <w:r w:rsidR="004F1085" w:rsidRPr="00BE02BF">
        <w:rPr>
          <w:lang w:val="es-ES"/>
        </w:rPr>
        <w:t xml:space="preserve"> </w:t>
      </w:r>
      <w:r w:rsidR="00533485" w:rsidRPr="00BE02BF">
        <w:rPr>
          <w:lang w:val="es-ES"/>
        </w:rPr>
        <w:t>44</w:t>
      </w:r>
    </w:p>
    <w:p w14:paraId="3C2887BA" w14:textId="77777777" w:rsidR="007D779A" w:rsidRPr="00BE02BF" w:rsidRDefault="007D779A" w:rsidP="00400102"/>
    <w:p w14:paraId="5468BE0B" w14:textId="2E639588" w:rsidR="00D80CE7" w:rsidRPr="00BE02BF" w:rsidRDefault="00BE02BF" w:rsidP="00400102">
      <w:pPr>
        <w:pStyle w:val="Listeavsnitt"/>
        <w:numPr>
          <w:ilvl w:val="0"/>
          <w:numId w:val="23"/>
        </w:numPr>
      </w:pPr>
      <w:r w:rsidRPr="00BE02BF">
        <w:t xml:space="preserve">La </w:t>
      </w:r>
      <w:r w:rsidR="008F4BE6">
        <w:t>Parte 2 se lleva generalmente por</w:t>
      </w:r>
      <w:r w:rsidRPr="00BE02BF">
        <w:t xml:space="preserve"> la tarde </w:t>
      </w:r>
      <w:r w:rsidR="008F4BE6">
        <w:t>cuando la gente</w:t>
      </w:r>
      <w:r w:rsidRPr="00BE02BF">
        <w:t xml:space="preserve"> ya está cansada</w:t>
      </w:r>
      <w:r w:rsidR="00FE013E" w:rsidRPr="00BE02BF">
        <w:t>.</w:t>
      </w:r>
      <w:r w:rsidR="008F4BE6">
        <w:t xml:space="preserve"> Introduce</w:t>
      </w:r>
      <w:r w:rsidRPr="00BE02BF">
        <w:t xml:space="preserve"> pausas y actividades “divertidas” para que los participantes mantengan el entusiasmo y la participación</w:t>
      </w:r>
      <w:r w:rsidR="00FE013E" w:rsidRPr="00BE02BF">
        <w:t>.</w:t>
      </w:r>
      <w:r w:rsidR="00D80CE7" w:rsidRPr="00BE02BF">
        <w:t xml:space="preserve"> </w:t>
      </w:r>
    </w:p>
    <w:p w14:paraId="76912916" w14:textId="77777777" w:rsidR="00D80CE7" w:rsidRPr="00BE02BF" w:rsidRDefault="00D80CE7" w:rsidP="00400102">
      <w:pPr>
        <w:pStyle w:val="Listeavsnitt"/>
      </w:pPr>
    </w:p>
    <w:p w14:paraId="0E0352E0" w14:textId="29183AD3" w:rsidR="00C4147B" w:rsidRPr="00BE02BF" w:rsidRDefault="00BE02BF" w:rsidP="00400102">
      <w:pPr>
        <w:pStyle w:val="Listeavsnitt"/>
        <w:numPr>
          <w:ilvl w:val="0"/>
          <w:numId w:val="23"/>
        </w:numPr>
      </w:pPr>
      <w:r w:rsidRPr="00BE02BF">
        <w:t>La Parte 2 es más corta que la parte anterior</w:t>
      </w:r>
      <w:r w:rsidR="00BD5AFA" w:rsidRPr="00BE02BF">
        <w:t xml:space="preserve">. </w:t>
      </w:r>
      <w:r w:rsidRPr="00BE02BF">
        <w:t>Veremos brevemente las maneras cómo se puede prevenir la corrupción.</w:t>
      </w:r>
      <w:r w:rsidR="00BD5AFA" w:rsidRPr="00BE02BF">
        <w:t xml:space="preserve"> </w:t>
      </w:r>
    </w:p>
    <w:p w14:paraId="308F2136" w14:textId="77777777" w:rsidR="00C4147B" w:rsidRPr="00BE02BF" w:rsidRDefault="00C4147B" w:rsidP="00400102">
      <w:pPr>
        <w:pStyle w:val="Listeavsnitt"/>
      </w:pPr>
    </w:p>
    <w:p w14:paraId="7DF9D32E" w14:textId="77777777" w:rsidR="007D779A" w:rsidRPr="00BE02BF" w:rsidRDefault="00FE013E" w:rsidP="00400102">
      <w:r w:rsidRPr="00BE02BF">
        <w:br w:type="page"/>
      </w:r>
    </w:p>
    <w:p w14:paraId="74277F3F" w14:textId="637D2BF5" w:rsidR="004F1085" w:rsidRDefault="00FF27C6" w:rsidP="00400102">
      <w:r>
        <w:rPr>
          <w:noProof/>
          <w:lang w:val="nb-NO" w:eastAsia="nb-NO"/>
        </w:rPr>
        <w:lastRenderedPageBreak/>
        <w:drawing>
          <wp:inline distT="0" distB="0" distL="0" distR="0" wp14:anchorId="14E97FEE" wp14:editId="1FF0B3D1">
            <wp:extent cx="5759833" cy="3240000"/>
            <wp:effectExtent l="19050" t="19050" r="12700" b="17780"/>
            <wp:docPr id="273" name="Bild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2A4997B0" w14:textId="2369B672" w:rsidR="004F1085" w:rsidRPr="00BE02BF" w:rsidRDefault="002A4815" w:rsidP="003B4DB7">
      <w:pPr>
        <w:pStyle w:val="Overskrift6"/>
        <w:rPr>
          <w:b w:val="0"/>
          <w:lang w:val="es-ES"/>
        </w:rPr>
      </w:pPr>
      <w:r w:rsidRPr="00BE02BF">
        <w:rPr>
          <w:rStyle w:val="Overskrift6Tegn"/>
          <w:b/>
          <w:lang w:val="es-ES"/>
        </w:rPr>
        <w:t>DIAPOSITIVA</w:t>
      </w:r>
      <w:r w:rsidR="003B4DB7" w:rsidRPr="00BE02BF">
        <w:rPr>
          <w:rStyle w:val="Overskrift6Tegn"/>
          <w:b/>
          <w:lang w:val="es-ES"/>
        </w:rPr>
        <w:t xml:space="preserve"> 45</w:t>
      </w:r>
    </w:p>
    <w:p w14:paraId="794E888D" w14:textId="77777777" w:rsidR="007D779A" w:rsidRPr="00BE02BF" w:rsidRDefault="007D779A" w:rsidP="00400102"/>
    <w:p w14:paraId="54D98BAC" w14:textId="6F4CA662" w:rsidR="007D779A" w:rsidRPr="00BE02BF" w:rsidRDefault="00BE02BF" w:rsidP="00400102">
      <w:pPr>
        <w:pStyle w:val="Listeavsnitt"/>
        <w:numPr>
          <w:ilvl w:val="0"/>
          <w:numId w:val="15"/>
        </w:numPr>
      </w:pPr>
      <w:r w:rsidRPr="00BE02BF">
        <w:t>Trabajar en grupos pequeños</w:t>
      </w:r>
      <w:r w:rsidR="00FE013E" w:rsidRPr="00BE02BF">
        <w:t>.</w:t>
      </w:r>
    </w:p>
    <w:p w14:paraId="435EE97A" w14:textId="6B2B1835" w:rsidR="00DB5371" w:rsidRPr="00BE02BF" w:rsidRDefault="00BE02BF" w:rsidP="00400102">
      <w:pPr>
        <w:pStyle w:val="Listeavsnitt"/>
        <w:numPr>
          <w:ilvl w:val="0"/>
          <w:numId w:val="15"/>
        </w:numPr>
      </w:pPr>
      <w:r w:rsidRPr="00BE02BF">
        <w:t>Anotar las respuestas en el rotafolio</w:t>
      </w:r>
      <w:r w:rsidR="00FE013E" w:rsidRPr="00BE02BF">
        <w:t xml:space="preserve">. </w:t>
      </w:r>
      <w:r w:rsidR="00FE013E" w:rsidRPr="00BE02BF">
        <w:br w:type="page"/>
      </w:r>
    </w:p>
    <w:p w14:paraId="2B2FCB6F" w14:textId="3E2258A7" w:rsidR="004F1085" w:rsidRDefault="00FF27C6" w:rsidP="00400102">
      <w:r>
        <w:rPr>
          <w:noProof/>
          <w:lang w:val="nb-NO" w:eastAsia="nb-NO"/>
        </w:rPr>
        <w:lastRenderedPageBreak/>
        <w:drawing>
          <wp:inline distT="0" distB="0" distL="0" distR="0" wp14:anchorId="6DF88B69" wp14:editId="48599591">
            <wp:extent cx="5759833" cy="3240000"/>
            <wp:effectExtent l="19050" t="19050" r="12700" b="17780"/>
            <wp:docPr id="275" name="Bild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39C1A31" w14:textId="04002B27" w:rsidR="004F1085" w:rsidRPr="00BE02BF" w:rsidRDefault="002A4815" w:rsidP="003B4DB7">
      <w:pPr>
        <w:pStyle w:val="Overskrift6"/>
        <w:rPr>
          <w:lang w:val="es-ES"/>
        </w:rPr>
      </w:pPr>
      <w:r w:rsidRPr="00BE02BF">
        <w:rPr>
          <w:lang w:val="es-ES"/>
        </w:rPr>
        <w:t>DIAPOSITIVA</w:t>
      </w:r>
      <w:r w:rsidR="00DF3779" w:rsidRPr="00BE02BF">
        <w:rPr>
          <w:lang w:val="es-ES"/>
        </w:rPr>
        <w:t xml:space="preserve"> 46</w:t>
      </w:r>
    </w:p>
    <w:p w14:paraId="507D02F5" w14:textId="77777777" w:rsidR="00C52EB6" w:rsidRPr="00BE02BF" w:rsidRDefault="00C52EB6" w:rsidP="00400102"/>
    <w:p w14:paraId="66E75A47" w14:textId="6FAE7E74" w:rsidR="00C52EB6" w:rsidRPr="00BE02BF" w:rsidRDefault="00BE02BF" w:rsidP="00400102">
      <w:pPr>
        <w:pStyle w:val="Listeavsnitt"/>
        <w:numPr>
          <w:ilvl w:val="0"/>
          <w:numId w:val="15"/>
        </w:numPr>
      </w:pPr>
      <w:r w:rsidRPr="00BE02BF">
        <w:t>Compara los puntos expuestos arriba con las respuestas anotadas en el rotafolio</w:t>
      </w:r>
      <w:r w:rsidR="009701D9" w:rsidRPr="00BE02BF">
        <w:t>.</w:t>
      </w:r>
    </w:p>
    <w:p w14:paraId="547F3780" w14:textId="77777777" w:rsidR="00290277" w:rsidRPr="00BE02BF" w:rsidRDefault="00FE013E" w:rsidP="00400102">
      <w:r w:rsidRPr="00BE02BF">
        <w:br w:type="page"/>
      </w:r>
    </w:p>
    <w:p w14:paraId="64DF9D5F" w14:textId="4D2A5EE6" w:rsidR="00997A88" w:rsidRDefault="00CB3771" w:rsidP="00400102">
      <w:r>
        <w:rPr>
          <w:noProof/>
          <w:lang w:val="nb-NO" w:eastAsia="nb-NO"/>
        </w:rPr>
        <w:lastRenderedPageBreak/>
        <w:drawing>
          <wp:inline distT="0" distB="0" distL="0" distR="0" wp14:anchorId="132301E8" wp14:editId="23686303">
            <wp:extent cx="5759833" cy="3240000"/>
            <wp:effectExtent l="19050" t="19050" r="12700" b="17780"/>
            <wp:docPr id="277" name="Bild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2F80FDF2" w14:textId="07AA4D0B" w:rsidR="00997A88" w:rsidRPr="00CD79B7" w:rsidRDefault="002A4815" w:rsidP="003B4DB7">
      <w:pPr>
        <w:pStyle w:val="Overskrift6"/>
        <w:rPr>
          <w:lang w:val="es-ES"/>
        </w:rPr>
      </w:pPr>
      <w:r w:rsidRPr="00CD79B7">
        <w:rPr>
          <w:lang w:val="es-ES"/>
        </w:rPr>
        <w:t>DIAPOSITIVA</w:t>
      </w:r>
      <w:r w:rsidR="00997A88" w:rsidRPr="00CD79B7">
        <w:rPr>
          <w:lang w:val="es-ES"/>
        </w:rPr>
        <w:t xml:space="preserve"> </w:t>
      </w:r>
      <w:r w:rsidR="00DF3779" w:rsidRPr="00CD79B7">
        <w:rPr>
          <w:lang w:val="es-ES"/>
        </w:rPr>
        <w:t>47</w:t>
      </w:r>
    </w:p>
    <w:p w14:paraId="2C9A0358" w14:textId="77777777" w:rsidR="003B4DB7" w:rsidRPr="00CD79B7" w:rsidRDefault="003B4DB7" w:rsidP="003B4DB7"/>
    <w:p w14:paraId="10501880" w14:textId="31073700" w:rsidR="00674697" w:rsidRPr="00CD79B7" w:rsidRDefault="00BE02BF" w:rsidP="00400102">
      <w:pPr>
        <w:pStyle w:val="Listeavsnitt"/>
        <w:numPr>
          <w:ilvl w:val="0"/>
          <w:numId w:val="15"/>
        </w:numPr>
      </w:pPr>
      <w:r w:rsidRPr="00CD79B7">
        <w:t>Trabaja con el grupo entero.</w:t>
      </w:r>
    </w:p>
    <w:p w14:paraId="60EED6DD" w14:textId="1F269A14" w:rsidR="00CD79B7" w:rsidRPr="00CD79B7" w:rsidRDefault="00CD79B7" w:rsidP="00CD79B7">
      <w:pPr>
        <w:pStyle w:val="Listeavsnitt"/>
        <w:numPr>
          <w:ilvl w:val="0"/>
          <w:numId w:val="15"/>
        </w:numPr>
      </w:pPr>
      <w:r w:rsidRPr="00CD79B7">
        <w:t>Por favor, observa que lo que queremos escuchar es</w:t>
      </w:r>
      <w:r w:rsidR="008F4BE6">
        <w:t>,</w:t>
      </w:r>
      <w:r w:rsidRPr="00CD79B7">
        <w:t xml:space="preserve"> qué hará l</w:t>
      </w:r>
      <w:r w:rsidR="008F4BE6">
        <w:t>a organización para desanimar a su personal a</w:t>
      </w:r>
      <w:r w:rsidRPr="00CD79B7">
        <w:t xml:space="preserve"> cometer actos de corrupción. </w:t>
      </w:r>
    </w:p>
    <w:p w14:paraId="722EFF39" w14:textId="16C88097" w:rsidR="00290277" w:rsidRPr="00CD79B7" w:rsidRDefault="00997A88" w:rsidP="00400102">
      <w:pPr>
        <w:pStyle w:val="Listeavsnitt"/>
        <w:numPr>
          <w:ilvl w:val="0"/>
          <w:numId w:val="15"/>
        </w:numPr>
      </w:pPr>
      <w:r w:rsidRPr="00CD79B7">
        <w:br w:type="page"/>
      </w:r>
    </w:p>
    <w:p w14:paraId="029AFB98" w14:textId="68668FE2" w:rsidR="004F1085" w:rsidRDefault="00CB3771" w:rsidP="00400102">
      <w:r>
        <w:rPr>
          <w:noProof/>
          <w:lang w:val="nb-NO" w:eastAsia="nb-NO"/>
        </w:rPr>
        <w:lastRenderedPageBreak/>
        <w:drawing>
          <wp:inline distT="0" distB="0" distL="0" distR="0" wp14:anchorId="3338E939" wp14:editId="44E18BC3">
            <wp:extent cx="5759833" cy="3240000"/>
            <wp:effectExtent l="19050" t="19050" r="12700" b="17780"/>
            <wp:docPr id="279" name="Bild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EB29F0F" w14:textId="43A1D78D" w:rsidR="00290277" w:rsidRPr="00CD79B7" w:rsidRDefault="002A4815" w:rsidP="003B4DB7">
      <w:pPr>
        <w:pStyle w:val="Overskrift6"/>
        <w:rPr>
          <w:lang w:val="es-ES"/>
        </w:rPr>
      </w:pPr>
      <w:r w:rsidRPr="00CD79B7">
        <w:rPr>
          <w:lang w:val="es-ES"/>
        </w:rPr>
        <w:t>DIAPOSITIVA</w:t>
      </w:r>
      <w:r w:rsidR="004F1085" w:rsidRPr="00CD79B7">
        <w:rPr>
          <w:lang w:val="es-ES"/>
        </w:rPr>
        <w:t xml:space="preserve"> </w:t>
      </w:r>
      <w:r w:rsidR="00DF3779" w:rsidRPr="00CD79B7">
        <w:rPr>
          <w:lang w:val="es-ES"/>
        </w:rPr>
        <w:t>48</w:t>
      </w:r>
    </w:p>
    <w:p w14:paraId="758CB5B3" w14:textId="77777777" w:rsidR="00290277" w:rsidRPr="00CD79B7" w:rsidRDefault="00290277" w:rsidP="00400102"/>
    <w:p w14:paraId="32238E29" w14:textId="251DEE62" w:rsidR="00290277" w:rsidRPr="00CD79B7" w:rsidRDefault="008F4BE6" w:rsidP="00400102">
      <w:pPr>
        <w:pStyle w:val="Listeavsnitt"/>
        <w:numPr>
          <w:ilvl w:val="0"/>
          <w:numId w:val="15"/>
        </w:numPr>
      </w:pPr>
      <w:r>
        <w:t>Compara</w:t>
      </w:r>
      <w:r w:rsidR="00CD79B7" w:rsidRPr="00CD79B7">
        <w:t xml:space="preserve"> las respuestas del rotafolio con las respuestas citadas arriba. </w:t>
      </w:r>
    </w:p>
    <w:p w14:paraId="191197BC" w14:textId="77777777" w:rsidR="001660C2" w:rsidRPr="00CD79B7" w:rsidRDefault="00FE013E" w:rsidP="00400102">
      <w:r w:rsidRPr="00CD79B7">
        <w:br w:type="page"/>
      </w:r>
    </w:p>
    <w:p w14:paraId="52F6BCCB" w14:textId="631DCF43" w:rsidR="004F1085" w:rsidRDefault="00CB3771" w:rsidP="00400102">
      <w:r>
        <w:rPr>
          <w:noProof/>
          <w:lang w:val="nb-NO" w:eastAsia="nb-NO"/>
        </w:rPr>
        <w:lastRenderedPageBreak/>
        <w:drawing>
          <wp:inline distT="0" distB="0" distL="0" distR="0" wp14:anchorId="6FF66343" wp14:editId="0F919ABF">
            <wp:extent cx="5759833" cy="3240000"/>
            <wp:effectExtent l="19050" t="19050" r="12700" b="17780"/>
            <wp:docPr id="280" name="Bild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5EB5AC1C" w14:textId="001D197F" w:rsidR="00290277" w:rsidRPr="00CD79B7" w:rsidRDefault="002A4815" w:rsidP="003B4DB7">
      <w:pPr>
        <w:pStyle w:val="Overskrift6"/>
        <w:rPr>
          <w:lang w:val="es-ES"/>
        </w:rPr>
      </w:pPr>
      <w:r w:rsidRPr="00CD79B7">
        <w:rPr>
          <w:lang w:val="es-ES"/>
        </w:rPr>
        <w:t>DIAPOSITIVA</w:t>
      </w:r>
      <w:r w:rsidR="004F1085" w:rsidRPr="00CD79B7">
        <w:rPr>
          <w:lang w:val="es-ES"/>
        </w:rPr>
        <w:t xml:space="preserve"> </w:t>
      </w:r>
      <w:r w:rsidR="00DF3779" w:rsidRPr="00CD79B7">
        <w:rPr>
          <w:lang w:val="es-ES"/>
        </w:rPr>
        <w:t>49</w:t>
      </w:r>
    </w:p>
    <w:p w14:paraId="29BABC1E" w14:textId="77777777" w:rsidR="003B4DB7" w:rsidRPr="00CD79B7" w:rsidRDefault="003B4DB7" w:rsidP="003B4DB7"/>
    <w:p w14:paraId="790BAB42" w14:textId="08A570C6" w:rsidR="00CD79B7" w:rsidRPr="00CD79B7" w:rsidRDefault="00BD5D1A" w:rsidP="00CD79B7">
      <w:pPr>
        <w:pStyle w:val="Listeavsnitt"/>
        <w:numPr>
          <w:ilvl w:val="0"/>
          <w:numId w:val="15"/>
        </w:numPr>
      </w:pPr>
      <w:r>
        <w:t>Compara</w:t>
      </w:r>
      <w:r w:rsidR="00CD79B7" w:rsidRPr="00CD79B7">
        <w:t xml:space="preserve"> las respuestas del rotafolio con las respuestas citadas arriba. </w:t>
      </w:r>
    </w:p>
    <w:p w14:paraId="492806F1" w14:textId="77777777" w:rsidR="00290277" w:rsidRPr="00CD79B7" w:rsidRDefault="00290277" w:rsidP="00400102"/>
    <w:p w14:paraId="1F9F2B63" w14:textId="77777777" w:rsidR="00290277" w:rsidRPr="00CD79B7" w:rsidRDefault="00FE013E" w:rsidP="00400102">
      <w:r w:rsidRPr="00CD79B7">
        <w:br w:type="page"/>
      </w:r>
    </w:p>
    <w:p w14:paraId="385034A8" w14:textId="0FE0BF77" w:rsidR="004F1085" w:rsidRDefault="00CB3771" w:rsidP="00400102">
      <w:r>
        <w:rPr>
          <w:noProof/>
          <w:lang w:val="nb-NO" w:eastAsia="nb-NO"/>
        </w:rPr>
        <w:lastRenderedPageBreak/>
        <w:drawing>
          <wp:inline distT="0" distB="0" distL="0" distR="0" wp14:anchorId="33CB9B06" wp14:editId="07DB857E">
            <wp:extent cx="5759833" cy="3240000"/>
            <wp:effectExtent l="19050" t="19050" r="12700" b="17780"/>
            <wp:docPr id="281" name="Bild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7800D3A4" w14:textId="668F73A0" w:rsidR="00290277" w:rsidRPr="00CD79B7" w:rsidRDefault="002A4815" w:rsidP="003B4DB7">
      <w:pPr>
        <w:pStyle w:val="Overskrift6"/>
        <w:rPr>
          <w:lang w:val="es-ES"/>
        </w:rPr>
      </w:pPr>
      <w:r w:rsidRPr="00CD79B7">
        <w:rPr>
          <w:lang w:val="es-ES"/>
        </w:rPr>
        <w:t>DIAPOSITIVA</w:t>
      </w:r>
      <w:r w:rsidR="004F1085" w:rsidRPr="00CD79B7">
        <w:rPr>
          <w:lang w:val="es-ES"/>
        </w:rPr>
        <w:t xml:space="preserve"> </w:t>
      </w:r>
      <w:r w:rsidR="00DF3779" w:rsidRPr="00CD79B7">
        <w:rPr>
          <w:lang w:val="es-ES"/>
        </w:rPr>
        <w:t>50</w:t>
      </w:r>
    </w:p>
    <w:p w14:paraId="4A105EDC" w14:textId="77777777" w:rsidR="00892235" w:rsidRPr="00CD79B7" w:rsidRDefault="00892235" w:rsidP="00400102"/>
    <w:p w14:paraId="7113EB18" w14:textId="77777777" w:rsidR="00FF2391" w:rsidRPr="00CD79B7" w:rsidRDefault="00FF2391" w:rsidP="00400102"/>
    <w:p w14:paraId="242EFB5F" w14:textId="008375FB" w:rsidR="00046593" w:rsidRPr="00CD79B7" w:rsidRDefault="00CD79B7" w:rsidP="00400102">
      <w:pPr>
        <w:rPr>
          <w:color w:val="1D1B11" w:themeColor="background2" w:themeShade="1A"/>
        </w:rPr>
      </w:pPr>
      <w:r w:rsidRPr="00CD79B7">
        <w:rPr>
          <w:color w:val="1D1B11" w:themeColor="background2" w:themeShade="1A"/>
        </w:rPr>
        <w:t>Actividad posible</w:t>
      </w:r>
      <w:r w:rsidR="00FE013E" w:rsidRPr="00CD79B7">
        <w:rPr>
          <w:color w:val="1D1B11" w:themeColor="background2" w:themeShade="1A"/>
        </w:rPr>
        <w:t>:</w:t>
      </w:r>
    </w:p>
    <w:p w14:paraId="3399E27B" w14:textId="3F75AB6F" w:rsidR="003B4DB7" w:rsidRPr="00CD79B7" w:rsidRDefault="00BD5D1A" w:rsidP="003B4DB7">
      <w:pPr>
        <w:pStyle w:val="Listeavsnitt"/>
        <w:numPr>
          <w:ilvl w:val="0"/>
          <w:numId w:val="15"/>
        </w:numPr>
        <w:rPr>
          <w:color w:val="1D1B11" w:themeColor="background2" w:themeShade="1A"/>
        </w:rPr>
      </w:pPr>
      <w:r>
        <w:rPr>
          <w:color w:val="1D1B11" w:themeColor="background2" w:themeShade="1A"/>
        </w:rPr>
        <w:t>¿Pueden</w:t>
      </w:r>
      <w:r w:rsidR="00CD79B7" w:rsidRPr="00CD79B7">
        <w:rPr>
          <w:color w:val="1D1B11" w:themeColor="background2" w:themeShade="1A"/>
        </w:rPr>
        <w:t xml:space="preserve"> dar algunos ejemplos de normas</w:t>
      </w:r>
      <w:r w:rsidR="00FE013E" w:rsidRPr="00CD79B7">
        <w:rPr>
          <w:color w:val="1D1B11" w:themeColor="background2" w:themeShade="1A"/>
        </w:rPr>
        <w:t>?</w:t>
      </w:r>
    </w:p>
    <w:p w14:paraId="517C5803" w14:textId="41954403" w:rsidR="001660C2" w:rsidRPr="00CD79B7" w:rsidRDefault="00BD5D1A" w:rsidP="003B4DB7">
      <w:pPr>
        <w:pStyle w:val="Listeavsnitt"/>
        <w:numPr>
          <w:ilvl w:val="0"/>
          <w:numId w:val="15"/>
        </w:numPr>
        <w:rPr>
          <w:color w:val="1D1B11" w:themeColor="background2" w:themeShade="1A"/>
        </w:rPr>
      </w:pPr>
      <w:r>
        <w:rPr>
          <w:color w:val="1D1B11" w:themeColor="background2" w:themeShade="1A"/>
        </w:rPr>
        <w:t>¿Pueden</w:t>
      </w:r>
      <w:r w:rsidR="00CD79B7" w:rsidRPr="00CD79B7">
        <w:rPr>
          <w:color w:val="1D1B11" w:themeColor="background2" w:themeShade="1A"/>
        </w:rPr>
        <w:t xml:space="preserve"> dar algunos ejemplos de procedimientos</w:t>
      </w:r>
      <w:r w:rsidR="00FE013E" w:rsidRPr="00CD79B7">
        <w:rPr>
          <w:color w:val="1D1B11" w:themeColor="background2" w:themeShade="1A"/>
        </w:rPr>
        <w:t>?</w:t>
      </w:r>
    </w:p>
    <w:p w14:paraId="4ECBB212" w14:textId="77777777" w:rsidR="00153E3F" w:rsidRPr="00CD79B7" w:rsidRDefault="00153E3F" w:rsidP="00400102"/>
    <w:p w14:paraId="38578915" w14:textId="77777777" w:rsidR="00D80CE7" w:rsidRPr="00CD79B7" w:rsidRDefault="00D80CE7" w:rsidP="00400102"/>
    <w:p w14:paraId="1132C033" w14:textId="77777777" w:rsidR="00D80CE7" w:rsidRPr="00CD79B7" w:rsidRDefault="00D80CE7" w:rsidP="00400102">
      <w:pPr>
        <w:rPr>
          <w:sz w:val="20"/>
          <w:szCs w:val="20"/>
        </w:rPr>
      </w:pPr>
    </w:p>
    <w:p w14:paraId="2195C84E" w14:textId="7A57D816" w:rsidR="00C47BC0" w:rsidRPr="00CD79B7" w:rsidRDefault="00CD79B7" w:rsidP="00400102">
      <w:pPr>
        <w:rPr>
          <w:sz w:val="20"/>
          <w:szCs w:val="20"/>
        </w:rPr>
      </w:pPr>
      <w:r w:rsidRPr="00CD79B7">
        <w:rPr>
          <w:sz w:val="20"/>
          <w:szCs w:val="20"/>
        </w:rPr>
        <w:t>La información de esta diapositiva es de</w:t>
      </w:r>
      <w:r w:rsidR="00FF68D1" w:rsidRPr="00CD79B7">
        <w:rPr>
          <w:sz w:val="20"/>
          <w:szCs w:val="20"/>
        </w:rPr>
        <w:t>:</w:t>
      </w:r>
      <w:r w:rsidR="00FE013E" w:rsidRPr="00CD79B7">
        <w:rPr>
          <w:sz w:val="20"/>
          <w:szCs w:val="20"/>
        </w:rPr>
        <w:t xml:space="preserve"> </w:t>
      </w:r>
      <w:r w:rsidR="00C47BC0" w:rsidRPr="00CD79B7">
        <w:rPr>
          <w:sz w:val="20"/>
          <w:szCs w:val="20"/>
        </w:rPr>
        <w:t>http://www.volunteer.vic.gov.au/manage-your-volunteers/policies-and-procedures/whats-the-difference-between-policies-and-procedures</w:t>
      </w:r>
    </w:p>
    <w:p w14:paraId="6A412693" w14:textId="5875B95E" w:rsidR="00892235" w:rsidRPr="00CD79B7" w:rsidRDefault="00C47BC0" w:rsidP="00400102">
      <w:r w:rsidRPr="00CD79B7">
        <w:br w:type="page"/>
      </w:r>
    </w:p>
    <w:p w14:paraId="6071C964" w14:textId="6DAC812D" w:rsidR="004F1085" w:rsidRDefault="00CB3771" w:rsidP="00400102">
      <w:r>
        <w:rPr>
          <w:noProof/>
          <w:lang w:val="nb-NO" w:eastAsia="nb-NO"/>
        </w:rPr>
        <w:lastRenderedPageBreak/>
        <w:drawing>
          <wp:inline distT="0" distB="0" distL="0" distR="0" wp14:anchorId="758D177D" wp14:editId="5F9D8636">
            <wp:extent cx="5759833" cy="3240000"/>
            <wp:effectExtent l="19050" t="19050" r="12700" b="17780"/>
            <wp:docPr id="283" name="Bild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847E210" w14:textId="2F57CEC2" w:rsidR="00892235" w:rsidRPr="00267E0F" w:rsidRDefault="002A4815" w:rsidP="003B4DB7">
      <w:pPr>
        <w:pStyle w:val="Overskrift6"/>
        <w:rPr>
          <w:lang w:val="es-ES"/>
        </w:rPr>
      </w:pPr>
      <w:r w:rsidRPr="00267E0F">
        <w:rPr>
          <w:lang w:val="es-ES"/>
        </w:rPr>
        <w:t>DIAPOSITIVA</w:t>
      </w:r>
      <w:r w:rsidR="004F1085" w:rsidRPr="00267E0F">
        <w:rPr>
          <w:lang w:val="es-ES"/>
        </w:rPr>
        <w:t xml:space="preserve"> </w:t>
      </w:r>
      <w:r w:rsidR="00DF3779" w:rsidRPr="00267E0F">
        <w:rPr>
          <w:lang w:val="es-ES"/>
        </w:rPr>
        <w:t>51</w:t>
      </w:r>
    </w:p>
    <w:p w14:paraId="48B84665" w14:textId="77777777" w:rsidR="00FF2391" w:rsidRPr="00267E0F" w:rsidRDefault="00FF2391" w:rsidP="00400102"/>
    <w:p w14:paraId="60716E93" w14:textId="574D87B2" w:rsidR="00FF2391" w:rsidRPr="00267E0F" w:rsidRDefault="00CD79B7" w:rsidP="00400102">
      <w:pPr>
        <w:pStyle w:val="Listeavsnitt"/>
        <w:numPr>
          <w:ilvl w:val="0"/>
          <w:numId w:val="30"/>
        </w:numPr>
      </w:pPr>
      <w:r w:rsidRPr="00267E0F">
        <w:t>Puede ser que haya</w:t>
      </w:r>
      <w:r w:rsidR="00BD5D1A">
        <w:t>n</w:t>
      </w:r>
      <w:r w:rsidRPr="00267E0F">
        <w:t xml:space="preserve"> par</w:t>
      </w:r>
      <w:r w:rsidR="00BD5D1A">
        <w:t>ticipantes que no comprendan qué</w:t>
      </w:r>
      <w:r w:rsidRPr="00267E0F">
        <w:t xml:space="preserve"> es una </w:t>
      </w:r>
      <w:r w:rsidR="00267E0F" w:rsidRPr="00267E0F">
        <w:t>directiva</w:t>
      </w:r>
      <w:r w:rsidRPr="00267E0F">
        <w:t xml:space="preserve">, una breve explicación dibujada en el rotafolio puede ayudarles a comprender. </w:t>
      </w:r>
    </w:p>
    <w:p w14:paraId="7AABEE17" w14:textId="52E22FC7" w:rsidR="00FF2391" w:rsidRPr="00267E0F" w:rsidRDefault="00CD79B7" w:rsidP="00400102">
      <w:pPr>
        <w:pStyle w:val="Listeavsnitt"/>
        <w:numPr>
          <w:ilvl w:val="0"/>
          <w:numId w:val="30"/>
        </w:numPr>
      </w:pPr>
      <w:r w:rsidRPr="00267E0F">
        <w:t>Puede ser que la estructura legal es diferente en algunos países, o para algunos de los participantes</w:t>
      </w:r>
      <w:r w:rsidR="00FF68D1" w:rsidRPr="00267E0F">
        <w:t>.</w:t>
      </w:r>
    </w:p>
    <w:p w14:paraId="33CF7B48" w14:textId="0A7A6703" w:rsidR="00892235" w:rsidRPr="006A3182" w:rsidRDefault="00CD79B7" w:rsidP="00400102">
      <w:pPr>
        <w:pStyle w:val="Listeavsnitt"/>
        <w:numPr>
          <w:ilvl w:val="0"/>
          <w:numId w:val="30"/>
        </w:numPr>
      </w:pPr>
      <w:r w:rsidRPr="00267E0F">
        <w:t>Se debe dejar claro a los particip</w:t>
      </w:r>
      <w:r w:rsidR="00BD5D1A">
        <w:t>antes que al fin y al cabo</w:t>
      </w:r>
      <w:r w:rsidRPr="00267E0F">
        <w:t xml:space="preserve">, la administración es la </w:t>
      </w:r>
      <w:r w:rsidR="00267E0F" w:rsidRPr="00267E0F">
        <w:t>responsa</w:t>
      </w:r>
      <w:r w:rsidRPr="00267E0F">
        <w:t>ble de las buenas normas y procedimientos en una organización</w:t>
      </w:r>
      <w:r w:rsidR="00267E0F" w:rsidRPr="00267E0F">
        <w:t xml:space="preserve">. </w:t>
      </w:r>
      <w:r w:rsidR="00FE013E" w:rsidRPr="006A3182">
        <w:br w:type="page"/>
      </w:r>
    </w:p>
    <w:p w14:paraId="39B94D87" w14:textId="5675D08B" w:rsidR="004F1085" w:rsidRDefault="00CB3771" w:rsidP="00400102">
      <w:r>
        <w:rPr>
          <w:noProof/>
          <w:lang w:val="nb-NO" w:eastAsia="nb-NO"/>
        </w:rPr>
        <w:lastRenderedPageBreak/>
        <w:drawing>
          <wp:inline distT="0" distB="0" distL="0" distR="0" wp14:anchorId="5760FEF2" wp14:editId="643EAE05">
            <wp:extent cx="5759833" cy="3240000"/>
            <wp:effectExtent l="19050" t="19050" r="12700" b="17780"/>
            <wp:docPr id="285" name="Bild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4DFFBC1" w14:textId="6306733C" w:rsidR="00290277" w:rsidRPr="008314C3" w:rsidRDefault="002A4815" w:rsidP="003B4DB7">
      <w:pPr>
        <w:pStyle w:val="Overskrift6"/>
        <w:rPr>
          <w:lang w:val="es-ES"/>
        </w:rPr>
      </w:pPr>
      <w:r w:rsidRPr="008314C3">
        <w:rPr>
          <w:lang w:val="es-ES"/>
        </w:rPr>
        <w:t>DIAPOSITIVA</w:t>
      </w:r>
      <w:r w:rsidR="004F1085" w:rsidRPr="008314C3">
        <w:rPr>
          <w:lang w:val="es-ES"/>
        </w:rPr>
        <w:t xml:space="preserve"> </w:t>
      </w:r>
      <w:r w:rsidR="00DF3779" w:rsidRPr="008314C3">
        <w:rPr>
          <w:lang w:val="es-ES"/>
        </w:rPr>
        <w:t>52</w:t>
      </w:r>
    </w:p>
    <w:p w14:paraId="6FC9C811" w14:textId="77777777" w:rsidR="00892235" w:rsidRPr="008314C3" w:rsidRDefault="00892235" w:rsidP="00400102"/>
    <w:p w14:paraId="2B0D33C8" w14:textId="6A3A36E9" w:rsidR="00892235" w:rsidRPr="008314C3" w:rsidRDefault="0078210F" w:rsidP="00400102">
      <w:pPr>
        <w:pStyle w:val="Listeavsnitt"/>
        <w:numPr>
          <w:ilvl w:val="0"/>
          <w:numId w:val="16"/>
        </w:numPr>
      </w:pPr>
      <w:r w:rsidRPr="008314C3">
        <w:t>E</w:t>
      </w:r>
      <w:r w:rsidR="00CF2F73">
        <w:t>l análisis de e</w:t>
      </w:r>
      <w:r w:rsidRPr="008314C3">
        <w:t>st</w:t>
      </w:r>
      <w:r w:rsidR="00CF2F73">
        <w:t>e estudio de caso no es para</w:t>
      </w:r>
      <w:r w:rsidRPr="008314C3">
        <w:t xml:space="preserve"> escribir una regla, porque la regla ya existe. Se trata que la regla no ha sido cumplida. </w:t>
      </w:r>
    </w:p>
    <w:p w14:paraId="34884005" w14:textId="4B13CB96" w:rsidR="00892235" w:rsidRPr="008314C3" w:rsidRDefault="0078210F" w:rsidP="00400102">
      <w:pPr>
        <w:pStyle w:val="Listeavsnitt"/>
        <w:numPr>
          <w:ilvl w:val="1"/>
          <w:numId w:val="16"/>
        </w:numPr>
      </w:pPr>
      <w:r w:rsidRPr="008314C3">
        <w:t>El jefe del P</w:t>
      </w:r>
      <w:r w:rsidR="00CF2F73">
        <w:t>royecto debería estar consciente de</w:t>
      </w:r>
      <w:r w:rsidRPr="008314C3">
        <w:t xml:space="preserve"> esta regla.</w:t>
      </w:r>
    </w:p>
    <w:p w14:paraId="6A0CDAC7" w14:textId="62AC8FEC" w:rsidR="00892235" w:rsidRPr="008314C3" w:rsidRDefault="0078210F" w:rsidP="00400102">
      <w:pPr>
        <w:pStyle w:val="Listeavsnitt"/>
        <w:numPr>
          <w:ilvl w:val="1"/>
          <w:numId w:val="16"/>
        </w:numPr>
      </w:pPr>
      <w:r w:rsidRPr="008314C3">
        <w:t>El jefe del Proyecto debería haber respetado la regla.</w:t>
      </w:r>
      <w:r w:rsidR="00FE013E" w:rsidRPr="008314C3">
        <w:t xml:space="preserve"> </w:t>
      </w:r>
    </w:p>
    <w:p w14:paraId="0A31F1C4" w14:textId="73505C17" w:rsidR="00892235" w:rsidRPr="008314C3" w:rsidRDefault="0078210F" w:rsidP="00400102">
      <w:pPr>
        <w:pStyle w:val="Listeavsnitt"/>
        <w:numPr>
          <w:ilvl w:val="1"/>
          <w:numId w:val="16"/>
        </w:numPr>
      </w:pPr>
      <w:r w:rsidRPr="008314C3">
        <w:t xml:space="preserve">Podría haber sido muy inteligente de </w:t>
      </w:r>
      <w:r w:rsidR="00CF2F73">
        <w:t>su parte,  si el jefe del Proyecto  informaba</w:t>
      </w:r>
      <w:r w:rsidRPr="008314C3">
        <w:t xml:space="preserve"> de antemano a los</w:t>
      </w:r>
      <w:r w:rsidR="00CF2F73">
        <w:t xml:space="preserve"> participantes que los</w:t>
      </w:r>
      <w:r w:rsidRPr="008314C3">
        <w:t xml:space="preserve"> </w:t>
      </w:r>
      <w:r w:rsidR="006A3182" w:rsidRPr="008314C3">
        <w:t xml:space="preserve">viáticos </w:t>
      </w:r>
      <w:r w:rsidR="00CF2F73">
        <w:t>serían menores ya que la alimentación iba a ser</w:t>
      </w:r>
      <w:r w:rsidR="00772B7F" w:rsidRPr="008314C3">
        <w:t xml:space="preserve"> gratuita.</w:t>
      </w:r>
      <w:r w:rsidRPr="008314C3">
        <w:t xml:space="preserve"> </w:t>
      </w:r>
    </w:p>
    <w:p w14:paraId="3914AE24" w14:textId="08BF7ADD" w:rsidR="00EB590A" w:rsidRPr="008314C3" w:rsidRDefault="00772B7F" w:rsidP="00400102">
      <w:pPr>
        <w:pStyle w:val="Listeavsnitt"/>
        <w:numPr>
          <w:ilvl w:val="0"/>
          <w:numId w:val="16"/>
        </w:numPr>
      </w:pPr>
      <w:r w:rsidRPr="008314C3">
        <w:t xml:space="preserve">Las respuestas posibles están a continuación, pero primero </w:t>
      </w:r>
      <w:r w:rsidR="008314C3">
        <w:t>debe permitirse la máxima r</w:t>
      </w:r>
      <w:r w:rsidRPr="008314C3">
        <w:t>eflexión de los participantes</w:t>
      </w:r>
      <w:r w:rsidR="008314C3">
        <w:t>.</w:t>
      </w:r>
    </w:p>
    <w:p w14:paraId="69696EEC" w14:textId="1D14422D" w:rsidR="00EB590A" w:rsidRPr="008314C3" w:rsidRDefault="00772B7F" w:rsidP="00400102">
      <w:pPr>
        <w:pStyle w:val="Listeavsnitt"/>
        <w:numPr>
          <w:ilvl w:val="1"/>
          <w:numId w:val="16"/>
        </w:numPr>
      </w:pPr>
      <w:r w:rsidRPr="008314C3">
        <w:t>¿Qué es lo que está mal aquí</w:t>
      </w:r>
      <w:r w:rsidR="00FE013E" w:rsidRPr="008314C3">
        <w:t>?</w:t>
      </w:r>
    </w:p>
    <w:p w14:paraId="0CD13764" w14:textId="4097E878" w:rsidR="00EB590A" w:rsidRPr="008314C3" w:rsidRDefault="00772B7F" w:rsidP="00400102">
      <w:pPr>
        <w:pStyle w:val="Listeavsnitt"/>
        <w:numPr>
          <w:ilvl w:val="2"/>
          <w:numId w:val="16"/>
        </w:numPr>
      </w:pPr>
      <w:r w:rsidRPr="008314C3">
        <w:t>En primer lugar, él nunca debía haber pagado de más</w:t>
      </w:r>
      <w:r w:rsidR="00FF68D1" w:rsidRPr="008314C3">
        <w:t>.</w:t>
      </w:r>
    </w:p>
    <w:p w14:paraId="5146C122" w14:textId="6D3172F6" w:rsidR="00EB590A" w:rsidRPr="008314C3" w:rsidRDefault="00772B7F" w:rsidP="00400102">
      <w:pPr>
        <w:pStyle w:val="Listeavsnitt"/>
        <w:numPr>
          <w:ilvl w:val="2"/>
          <w:numId w:val="16"/>
        </w:numPr>
      </w:pPr>
      <w:r w:rsidRPr="008314C3">
        <w:t xml:space="preserve">Diciendo que “nadie se enterará”, da la impresión que está equivocándose deliberadamente, o en otras palabras, actuando corruptamente. </w:t>
      </w:r>
    </w:p>
    <w:p w14:paraId="226C0BF9" w14:textId="4A543898" w:rsidR="0053530B" w:rsidRPr="008314C3" w:rsidRDefault="00FE0ECB" w:rsidP="00400102">
      <w:pPr>
        <w:pStyle w:val="Listeavsnitt"/>
        <w:numPr>
          <w:ilvl w:val="1"/>
          <w:numId w:val="16"/>
        </w:numPr>
      </w:pPr>
      <w:r w:rsidRPr="008314C3">
        <w:t>¿Cuál puede ser el resultado negativo</w:t>
      </w:r>
      <w:r w:rsidR="00FE013E" w:rsidRPr="008314C3">
        <w:t>?</w:t>
      </w:r>
    </w:p>
    <w:p w14:paraId="26140209" w14:textId="7F218DD0" w:rsidR="0053530B" w:rsidRPr="008314C3" w:rsidRDefault="00FE0ECB" w:rsidP="00400102">
      <w:pPr>
        <w:pStyle w:val="Listeavsnitt"/>
        <w:numPr>
          <w:ilvl w:val="2"/>
          <w:numId w:val="16"/>
        </w:numPr>
      </w:pPr>
      <w:r w:rsidRPr="008314C3">
        <w:t>La gente podría perder</w:t>
      </w:r>
      <w:r w:rsidR="00CF2F73">
        <w:t>le el respeto</w:t>
      </w:r>
      <w:r w:rsidRPr="008314C3">
        <w:t>.</w:t>
      </w:r>
    </w:p>
    <w:p w14:paraId="689EDE0C" w14:textId="561D1D26" w:rsidR="0053530B" w:rsidRPr="008314C3" w:rsidRDefault="00CF2F73" w:rsidP="00400102">
      <w:pPr>
        <w:pStyle w:val="Listeavsnitt"/>
        <w:numPr>
          <w:ilvl w:val="2"/>
          <w:numId w:val="16"/>
        </w:numPr>
      </w:pPr>
      <w:r>
        <w:t>Los empleados podrían sentirse</w:t>
      </w:r>
      <w:r w:rsidR="00FE0ECB" w:rsidRPr="008314C3">
        <w:t xml:space="preserve"> libres para actuar en forma deshonesta. </w:t>
      </w:r>
    </w:p>
    <w:p w14:paraId="01D5AE2F" w14:textId="385E9F3C" w:rsidR="008314C3" w:rsidRPr="008314C3" w:rsidRDefault="008314C3" w:rsidP="008314C3">
      <w:pPr>
        <w:pStyle w:val="Listeavsnitt"/>
        <w:numPr>
          <w:ilvl w:val="2"/>
          <w:numId w:val="16"/>
        </w:numPr>
      </w:pPr>
      <w:r w:rsidRPr="008314C3">
        <w:t xml:space="preserve">Las normas y procedimientos no son de utilidad, porque el administrador no los ha cumplido. ¿Por qué otros tendrían que cumplirlos? </w:t>
      </w:r>
    </w:p>
    <w:p w14:paraId="7D87F572" w14:textId="77777777" w:rsidR="008314C3" w:rsidRPr="008314C3" w:rsidRDefault="008314C3" w:rsidP="008314C3"/>
    <w:p w14:paraId="31AEC464" w14:textId="77777777" w:rsidR="0053530B" w:rsidRPr="00213B1A" w:rsidRDefault="0053530B" w:rsidP="00400102"/>
    <w:p w14:paraId="18B10D64" w14:textId="77777777" w:rsidR="0053530B" w:rsidRPr="00213B1A" w:rsidRDefault="0053530B" w:rsidP="00400102"/>
    <w:p w14:paraId="5B5B7FBB" w14:textId="77777777" w:rsidR="0053530B" w:rsidRPr="00213B1A" w:rsidRDefault="00FE013E" w:rsidP="00400102">
      <w:r w:rsidRPr="00FE013E">
        <w:br w:type="page"/>
      </w:r>
    </w:p>
    <w:p w14:paraId="604010EF" w14:textId="5CB337B3" w:rsidR="004F1085" w:rsidRDefault="00CB3771" w:rsidP="00400102">
      <w:r>
        <w:rPr>
          <w:noProof/>
          <w:lang w:val="nb-NO" w:eastAsia="nb-NO"/>
        </w:rPr>
        <w:lastRenderedPageBreak/>
        <w:drawing>
          <wp:inline distT="0" distB="0" distL="0" distR="0" wp14:anchorId="37B135D6" wp14:editId="31FAD779">
            <wp:extent cx="5759833" cy="3240000"/>
            <wp:effectExtent l="19050" t="19050" r="12700" b="17780"/>
            <wp:docPr id="287" name="Bild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3D915AD" w14:textId="026848B3" w:rsidR="0053530B" w:rsidRPr="00D230B3" w:rsidRDefault="002A4815" w:rsidP="003B4DB7">
      <w:pPr>
        <w:pStyle w:val="Overskrift6"/>
        <w:rPr>
          <w:lang w:val="es-ES"/>
        </w:rPr>
      </w:pPr>
      <w:r w:rsidRPr="00D230B3">
        <w:rPr>
          <w:lang w:val="es-ES"/>
        </w:rPr>
        <w:t>DIAPOSITIVA</w:t>
      </w:r>
      <w:r w:rsidR="004F1085" w:rsidRPr="00D230B3">
        <w:rPr>
          <w:lang w:val="es-ES"/>
        </w:rPr>
        <w:t xml:space="preserve"> </w:t>
      </w:r>
      <w:r w:rsidR="00DF3779" w:rsidRPr="00D230B3">
        <w:rPr>
          <w:lang w:val="es-ES"/>
        </w:rPr>
        <w:t>53</w:t>
      </w:r>
    </w:p>
    <w:p w14:paraId="01BE6FB0" w14:textId="77777777" w:rsidR="00D230B3" w:rsidRPr="00D230B3" w:rsidRDefault="00D230B3" w:rsidP="00D230B3"/>
    <w:p w14:paraId="01CF65D1" w14:textId="77777777" w:rsidR="00D230B3" w:rsidRPr="00D230B3" w:rsidRDefault="00D230B3" w:rsidP="00D230B3"/>
    <w:p w14:paraId="3A212FCA" w14:textId="68F36876" w:rsidR="0053530B" w:rsidRPr="00D230B3" w:rsidRDefault="008314C3" w:rsidP="009E2B9D">
      <w:pPr>
        <w:ind w:left="360"/>
      </w:pPr>
      <w:r w:rsidRPr="00D230B3">
        <w:t>Prepara</w:t>
      </w:r>
      <w:r w:rsidR="00FE013E" w:rsidRPr="00D230B3">
        <w:t xml:space="preserve">: </w:t>
      </w:r>
    </w:p>
    <w:p w14:paraId="0C81C338" w14:textId="77777777" w:rsidR="00D230B3" w:rsidRPr="00D230B3" w:rsidRDefault="00D230B3" w:rsidP="009E2B9D">
      <w:pPr>
        <w:ind w:left="360"/>
      </w:pPr>
    </w:p>
    <w:p w14:paraId="26333D17" w14:textId="4E007B03" w:rsidR="006838E1" w:rsidRPr="00D230B3" w:rsidRDefault="008314C3" w:rsidP="009E2B9D">
      <w:pPr>
        <w:pStyle w:val="Listeavsnitt"/>
        <w:numPr>
          <w:ilvl w:val="0"/>
          <w:numId w:val="17"/>
        </w:numPr>
      </w:pPr>
      <w:r w:rsidRPr="00D230B3">
        <w:t>Algo que par</w:t>
      </w:r>
      <w:r w:rsidR="009E2B9D" w:rsidRPr="00D230B3">
        <w:t>e</w:t>
      </w:r>
      <w:r w:rsidRPr="00D230B3">
        <w:t xml:space="preserve">zca el escritorio de un director. </w:t>
      </w:r>
    </w:p>
    <w:p w14:paraId="16BB53A1" w14:textId="30C9AEBA" w:rsidR="006838E1" w:rsidRPr="00D230B3" w:rsidRDefault="009E2B9D" w:rsidP="009E2B9D">
      <w:pPr>
        <w:pStyle w:val="Listeavsnitt"/>
        <w:numPr>
          <w:ilvl w:val="0"/>
          <w:numId w:val="17"/>
        </w:numPr>
      </w:pPr>
      <w:r w:rsidRPr="00D230B3">
        <w:t xml:space="preserve">Una botella </w:t>
      </w:r>
      <w:r w:rsidR="008314C3" w:rsidRPr="00D230B3">
        <w:t xml:space="preserve">de vino/whisky/cerveza llena con agua y </w:t>
      </w:r>
      <w:r w:rsidRPr="00D230B3">
        <w:t xml:space="preserve">oculta en un </w:t>
      </w:r>
      <w:r w:rsidR="008314C3" w:rsidRPr="00D230B3">
        <w:t>caj</w:t>
      </w:r>
      <w:r w:rsidR="00D036B5" w:rsidRPr="00D230B3">
        <w:t>ón/caja/maletín</w:t>
      </w:r>
      <w:r w:rsidR="008314C3" w:rsidRPr="00D230B3">
        <w:t xml:space="preserve">. </w:t>
      </w:r>
    </w:p>
    <w:p w14:paraId="2B840AC7" w14:textId="75477A74" w:rsidR="006838E1" w:rsidRPr="00D230B3" w:rsidRDefault="008314C3" w:rsidP="009E2B9D">
      <w:pPr>
        <w:pStyle w:val="Listeavsnitt"/>
        <w:numPr>
          <w:ilvl w:val="0"/>
          <w:numId w:val="17"/>
        </w:numPr>
      </w:pPr>
      <w:r w:rsidRPr="00D230B3">
        <w:t>Un voluntario</w:t>
      </w:r>
    </w:p>
    <w:p w14:paraId="039E2C1E" w14:textId="0C5DE4ED" w:rsidR="006838E1" w:rsidRPr="00D230B3" w:rsidRDefault="008314C3" w:rsidP="009E2B9D">
      <w:pPr>
        <w:pStyle w:val="Listeavsnitt"/>
        <w:numPr>
          <w:ilvl w:val="0"/>
          <w:numId w:val="17"/>
        </w:numPr>
      </w:pPr>
      <w:r w:rsidRPr="00D230B3">
        <w:t xml:space="preserve">Dar una </w:t>
      </w:r>
      <w:r w:rsidR="00D230B3" w:rsidRPr="00D230B3">
        <w:t xml:space="preserve">corta </w:t>
      </w:r>
      <w:r w:rsidRPr="00D230B3">
        <w:t>pa</w:t>
      </w:r>
      <w:r w:rsidR="00D230B3" w:rsidRPr="00D230B3">
        <w:t>usa</w:t>
      </w:r>
      <w:r w:rsidRPr="00D230B3">
        <w:t xml:space="preserve"> al grupo mientras colocas todas las cosas en el lugar  </w:t>
      </w:r>
    </w:p>
    <w:p w14:paraId="660F3ABC" w14:textId="546D1FD1" w:rsidR="006838E1" w:rsidRPr="00D230B3" w:rsidRDefault="008314C3" w:rsidP="009E2B9D">
      <w:pPr>
        <w:pStyle w:val="Listeavsnitt"/>
        <w:numPr>
          <w:ilvl w:val="0"/>
          <w:numId w:val="17"/>
        </w:numPr>
      </w:pPr>
      <w:r w:rsidRPr="00D230B3">
        <w:t>Tú (el facilitador) harás el papel de director.</w:t>
      </w:r>
      <w:r w:rsidR="00FE013E" w:rsidRPr="00D230B3">
        <w:t xml:space="preserve"> </w:t>
      </w:r>
    </w:p>
    <w:p w14:paraId="692AFFF9" w14:textId="77777777" w:rsidR="00D230B3" w:rsidRPr="00D230B3" w:rsidRDefault="00D230B3" w:rsidP="00D230B3">
      <w:pPr>
        <w:pStyle w:val="Listeavsnitt"/>
      </w:pPr>
    </w:p>
    <w:p w14:paraId="31AAD45C" w14:textId="77777777" w:rsidR="00D230B3" w:rsidRPr="00D230B3" w:rsidRDefault="00D230B3" w:rsidP="00D230B3">
      <w:pPr>
        <w:pStyle w:val="Listeavsnitt"/>
      </w:pPr>
    </w:p>
    <w:p w14:paraId="714D3535" w14:textId="32174D1F" w:rsidR="006838E1" w:rsidRPr="00D230B3" w:rsidRDefault="008314C3" w:rsidP="009E2B9D">
      <w:pPr>
        <w:rPr>
          <w:b/>
        </w:rPr>
      </w:pPr>
      <w:r w:rsidRPr="00D230B3">
        <w:rPr>
          <w:b/>
        </w:rPr>
        <w:t>Es</w:t>
      </w:r>
      <w:r w:rsidR="00B55F2D" w:rsidRPr="00D230B3">
        <w:rPr>
          <w:b/>
        </w:rPr>
        <w:t>cenario:</w:t>
      </w:r>
    </w:p>
    <w:p w14:paraId="01A19A14" w14:textId="77777777" w:rsidR="00D230B3" w:rsidRPr="00D230B3" w:rsidRDefault="00D230B3" w:rsidP="009E2B9D">
      <w:pPr>
        <w:rPr>
          <w:b/>
        </w:rPr>
      </w:pPr>
    </w:p>
    <w:p w14:paraId="39FF1635" w14:textId="72075993" w:rsidR="006838E1" w:rsidRPr="00D230B3" w:rsidRDefault="008314C3" w:rsidP="003B4DB7">
      <w:pPr>
        <w:ind w:left="851"/>
      </w:pPr>
      <w:r w:rsidRPr="00D230B3">
        <w:t>El empleado toca la puerta</w:t>
      </w:r>
      <w:r w:rsidR="00FE013E" w:rsidRPr="00D230B3">
        <w:t>.</w:t>
      </w:r>
    </w:p>
    <w:p w14:paraId="2FA09DC6" w14:textId="77777777" w:rsidR="00D230B3" w:rsidRPr="00D230B3" w:rsidRDefault="00D230B3" w:rsidP="003B4DB7">
      <w:pPr>
        <w:ind w:left="851"/>
      </w:pPr>
    </w:p>
    <w:p w14:paraId="0A03D516" w14:textId="736B05C7" w:rsidR="006838E1" w:rsidRPr="00D230B3" w:rsidRDefault="008314C3" w:rsidP="003B4DB7">
      <w:pPr>
        <w:ind w:left="851"/>
      </w:pPr>
      <w:r w:rsidRPr="00D230B3">
        <w:t xml:space="preserve">El director grita “Pase”, y manda al empleado a sentarse. </w:t>
      </w:r>
      <w:r w:rsidR="00CD09AA" w:rsidRPr="00D230B3">
        <w:t>El director le dice que ha rec</w:t>
      </w:r>
      <w:r w:rsidR="003F2C97">
        <w:t xml:space="preserve">ibido reportes indicando que </w:t>
      </w:r>
      <w:r w:rsidR="00CD09AA" w:rsidRPr="00D230B3">
        <w:t xml:space="preserve">ha estado bebiendo durante horas de trabajo, algo que según las normas de la organización es totalmente prohibido. </w:t>
      </w:r>
    </w:p>
    <w:p w14:paraId="50125AB3" w14:textId="6962678D" w:rsidR="006838E1" w:rsidRPr="00D230B3" w:rsidRDefault="00CD09AA" w:rsidP="003B4DB7">
      <w:pPr>
        <w:ind w:left="851"/>
      </w:pPr>
      <w:r w:rsidRPr="00D230B3">
        <w:t xml:space="preserve">El empleado </w:t>
      </w:r>
      <w:r w:rsidR="009E2B9D" w:rsidRPr="00D230B3">
        <w:t>humilde se sienta</w:t>
      </w:r>
      <w:r w:rsidRPr="00D230B3">
        <w:t xml:space="preserve"> en su silla, vie</w:t>
      </w:r>
      <w:r w:rsidR="009E2B9D" w:rsidRPr="00D230B3">
        <w:t>ndo sus zapatos murmura algo raro</w:t>
      </w:r>
      <w:r w:rsidRPr="00D230B3">
        <w:t>.</w:t>
      </w:r>
    </w:p>
    <w:p w14:paraId="3FD18AB9" w14:textId="77777777" w:rsidR="00D230B3" w:rsidRPr="00D230B3" w:rsidRDefault="00D230B3" w:rsidP="003B4DB7">
      <w:pPr>
        <w:ind w:left="851"/>
      </w:pPr>
    </w:p>
    <w:p w14:paraId="6B2E5739" w14:textId="6A334423" w:rsidR="00717552" w:rsidRPr="00D230B3" w:rsidRDefault="00D036B5" w:rsidP="00D230B3">
      <w:pPr>
        <w:ind w:left="1416"/>
      </w:pPr>
      <w:r w:rsidRPr="00D230B3">
        <w:t>Director:</w:t>
      </w:r>
      <w:r w:rsidR="00FE013E" w:rsidRPr="00D230B3">
        <w:t xml:space="preserve"> “</w:t>
      </w:r>
      <w:r w:rsidR="00D230B3">
        <w:t>¿</w:t>
      </w:r>
      <w:r w:rsidR="00CD09AA" w:rsidRPr="00D230B3">
        <w:t>Qué ha</w:t>
      </w:r>
      <w:r w:rsidR="00D230B3" w:rsidRPr="00D230B3">
        <w:t>s</w:t>
      </w:r>
      <w:r w:rsidR="00CD09AA" w:rsidRPr="00D230B3">
        <w:t xml:space="preserve"> dicho</w:t>
      </w:r>
      <w:r w:rsidR="00FE013E" w:rsidRPr="00D230B3">
        <w:t xml:space="preserve">?” </w:t>
      </w:r>
    </w:p>
    <w:p w14:paraId="449EFC91" w14:textId="77777777" w:rsidR="00D230B3" w:rsidRPr="00D230B3" w:rsidRDefault="00D230B3" w:rsidP="003B4DB7">
      <w:pPr>
        <w:ind w:left="851"/>
      </w:pPr>
    </w:p>
    <w:p w14:paraId="6BD50982" w14:textId="215E6501" w:rsidR="00717552" w:rsidRPr="00D230B3" w:rsidRDefault="00FE013E" w:rsidP="00D230B3">
      <w:pPr>
        <w:ind w:left="1416"/>
      </w:pPr>
      <w:r w:rsidRPr="00D230B3">
        <w:t>Empl</w:t>
      </w:r>
      <w:r w:rsidR="00CD09AA" w:rsidRPr="00D230B3">
        <w:t>eado</w:t>
      </w:r>
      <w:r w:rsidR="00D036B5" w:rsidRPr="00D230B3">
        <w:t xml:space="preserve">: </w:t>
      </w:r>
      <w:r w:rsidRPr="00D230B3">
        <w:t>“</w:t>
      </w:r>
      <w:r w:rsidR="00CD09AA" w:rsidRPr="00D230B3">
        <w:t>Lo siento, no volverá a suceder otra vez</w:t>
      </w:r>
      <w:r w:rsidRPr="00D230B3">
        <w:t>.”</w:t>
      </w:r>
    </w:p>
    <w:p w14:paraId="224C10C8" w14:textId="77777777" w:rsidR="00D230B3" w:rsidRPr="00D230B3" w:rsidRDefault="00D230B3" w:rsidP="003B4DB7">
      <w:pPr>
        <w:ind w:left="851"/>
      </w:pPr>
    </w:p>
    <w:p w14:paraId="70C49154" w14:textId="745B35FE" w:rsidR="005866E3" w:rsidRPr="00D230B3" w:rsidRDefault="00FE013E" w:rsidP="00D230B3">
      <w:pPr>
        <w:ind w:left="1416"/>
      </w:pPr>
      <w:r w:rsidRPr="00D230B3">
        <w:t>Director</w:t>
      </w:r>
      <w:r w:rsidR="00D230B3" w:rsidRPr="00D230B3">
        <w:t>: “</w:t>
      </w:r>
      <w:r w:rsidR="00CD09AA" w:rsidRPr="00D230B3">
        <w:t xml:space="preserve">Es </w:t>
      </w:r>
      <w:r w:rsidR="00D036B5" w:rsidRPr="00D230B3">
        <w:t>me</w:t>
      </w:r>
      <w:r w:rsidR="00CD09AA" w:rsidRPr="00D230B3">
        <w:t xml:space="preserve">jor que así sea, la próxima vez ya no tendré </w:t>
      </w:r>
      <w:r w:rsidR="00D230B3" w:rsidRPr="00D230B3">
        <w:t>más</w:t>
      </w:r>
      <w:r w:rsidR="00CD09AA" w:rsidRPr="00D230B3">
        <w:t xml:space="preserve"> </w:t>
      </w:r>
      <w:r w:rsidR="00D230B3" w:rsidRPr="00D230B3">
        <w:t>op</w:t>
      </w:r>
      <w:r w:rsidR="00CD09AA" w:rsidRPr="00D230B3">
        <w:t xml:space="preserve">ción que despedirte inmediatamente. </w:t>
      </w:r>
      <w:r w:rsidR="00D036B5" w:rsidRPr="00D230B3">
        <w:t>Nuestras normas son claras al respecto. Puedes irte ahora”. (</w:t>
      </w:r>
      <w:r w:rsidR="00D230B3" w:rsidRPr="00D230B3">
        <w:t>Apuntando</w:t>
      </w:r>
      <w:r w:rsidR="00D036B5" w:rsidRPr="00D230B3">
        <w:t xml:space="preserve"> a la puerta). </w:t>
      </w:r>
    </w:p>
    <w:p w14:paraId="64C3BFB9" w14:textId="77777777" w:rsidR="00D230B3" w:rsidRPr="00D230B3" w:rsidRDefault="00D230B3" w:rsidP="009E2B9D">
      <w:pPr>
        <w:ind w:left="851"/>
      </w:pPr>
    </w:p>
    <w:p w14:paraId="7F00E521" w14:textId="6FFD8071" w:rsidR="00DF3779" w:rsidRPr="00D230B3" w:rsidRDefault="00D036B5" w:rsidP="00D230B3">
      <w:pPr>
        <w:ind w:left="1416"/>
      </w:pPr>
      <w:r w:rsidRPr="00D230B3">
        <w:lastRenderedPageBreak/>
        <w:t xml:space="preserve">Inmediatamente que el empleado se ha retirado, el director se recuesta hacia atrás en su silla, pone los pies sobre el escritorio, agarra la botella que estaba oculta en su maletín y toma un trago directamente de la botella. “Ah, </w:t>
      </w:r>
      <w:r w:rsidR="00D230B3">
        <w:t>¿</w:t>
      </w:r>
      <w:r w:rsidRPr="00D230B3">
        <w:t xml:space="preserve">no es la vida bella?” </w:t>
      </w:r>
    </w:p>
    <w:p w14:paraId="5B2C94C8" w14:textId="77777777" w:rsidR="00D230B3" w:rsidRPr="00D230B3" w:rsidRDefault="00D230B3" w:rsidP="009E2B9D">
      <w:pPr>
        <w:ind w:left="851"/>
      </w:pPr>
    </w:p>
    <w:p w14:paraId="5854AB79" w14:textId="54680D12" w:rsidR="00D230B3" w:rsidRPr="00D230B3" w:rsidRDefault="00D036B5" w:rsidP="009E2B9D">
      <w:pPr>
        <w:pStyle w:val="Listeavsnitt"/>
        <w:numPr>
          <w:ilvl w:val="0"/>
          <w:numId w:val="18"/>
        </w:numPr>
      </w:pPr>
      <w:r w:rsidRPr="00D230B3">
        <w:t xml:space="preserve">Dirige al grupo en la discusión. </w:t>
      </w:r>
      <w:r w:rsidR="009E2B9D" w:rsidRPr="00D230B3">
        <w:t xml:space="preserve">El propósito del juego de roles es </w:t>
      </w:r>
      <w:r w:rsidR="00D456BA">
        <w:t>explicar que los directores,</w:t>
      </w:r>
      <w:r w:rsidR="009E2B9D" w:rsidRPr="00D230B3">
        <w:t xml:space="preserve"> miembros de la directiva, etc. no están por encima de la ley. Cuando se tienen normas y procedimientos, tú eres una persona y un líder necesita dar el ejemplo, y asegurar que otras personas también están cumpliendo las leyes. Si no lo haces, tus reglas son inútiles. </w:t>
      </w:r>
    </w:p>
    <w:p w14:paraId="7B5BBA61" w14:textId="77777777" w:rsidR="00D230B3" w:rsidRDefault="00D230B3">
      <w:r>
        <w:br w:type="page"/>
      </w:r>
    </w:p>
    <w:p w14:paraId="3F8C1CDB" w14:textId="77777777" w:rsidR="00D230B3" w:rsidRPr="00D230B3" w:rsidRDefault="00D230B3" w:rsidP="00D230B3">
      <w:pPr>
        <w:pStyle w:val="Listeavsnitt"/>
      </w:pPr>
    </w:p>
    <w:p w14:paraId="6BF33C9C" w14:textId="7AA2DC84" w:rsidR="004F1085" w:rsidRDefault="00CB3771" w:rsidP="00CB3771">
      <w:r>
        <w:rPr>
          <w:noProof/>
          <w:lang w:val="nb-NO" w:eastAsia="nb-NO"/>
        </w:rPr>
        <w:drawing>
          <wp:inline distT="0" distB="0" distL="0" distR="0" wp14:anchorId="33510A62" wp14:editId="66E86A6B">
            <wp:extent cx="5759833" cy="3240000"/>
            <wp:effectExtent l="19050" t="19050" r="12700" b="1778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D69120C" w14:textId="6CEFF8FD" w:rsidR="00897C9D" w:rsidRPr="00163F10" w:rsidRDefault="002A4815" w:rsidP="003B4DB7">
      <w:pPr>
        <w:pStyle w:val="Overskrift6"/>
        <w:rPr>
          <w:lang w:val="es-ES"/>
        </w:rPr>
      </w:pPr>
      <w:r w:rsidRPr="00163F10">
        <w:rPr>
          <w:lang w:val="es-ES"/>
        </w:rPr>
        <w:t>DIAPOSITIVA</w:t>
      </w:r>
      <w:r w:rsidR="004F1085" w:rsidRPr="00163F10">
        <w:rPr>
          <w:lang w:val="es-ES"/>
        </w:rPr>
        <w:t xml:space="preserve"> </w:t>
      </w:r>
      <w:r w:rsidR="00DF3779" w:rsidRPr="00163F10">
        <w:rPr>
          <w:lang w:val="es-ES"/>
        </w:rPr>
        <w:t>54</w:t>
      </w:r>
    </w:p>
    <w:p w14:paraId="72E64D6B" w14:textId="77777777" w:rsidR="00892760" w:rsidRPr="00163F10" w:rsidRDefault="00892760" w:rsidP="00400102"/>
    <w:p w14:paraId="0834F3D7" w14:textId="6E55F8EF" w:rsidR="00BB6963" w:rsidRPr="00163F10" w:rsidRDefault="00D230B3" w:rsidP="003B4DB7">
      <w:pPr>
        <w:pStyle w:val="Overskrift5"/>
      </w:pPr>
      <w:r>
        <w:rPr>
          <w:sz w:val="28"/>
          <w:szCs w:val="28"/>
        </w:rPr>
        <w:t>Por favor tome nota</w:t>
      </w:r>
      <w:r w:rsidR="00FE013E" w:rsidRPr="00163F10">
        <w:t xml:space="preserve">: </w:t>
      </w:r>
      <w:r>
        <w:t>¡</w:t>
      </w:r>
      <w:r w:rsidR="00163F10" w:rsidRPr="00163F10">
        <w:t xml:space="preserve">Solo discutir este </w:t>
      </w:r>
      <w:r>
        <w:t xml:space="preserve">estudio de caso </w:t>
      </w:r>
      <w:r w:rsidR="00163F10" w:rsidRPr="00163F10">
        <w:t>cuando no se pueda mostrar el video de la siguiente diapositiva</w:t>
      </w:r>
      <w:r w:rsidR="00FE013E" w:rsidRPr="00163F10">
        <w:t>!</w:t>
      </w:r>
    </w:p>
    <w:p w14:paraId="727B3D38" w14:textId="2961851A" w:rsidR="00892760" w:rsidRPr="00163F10" w:rsidRDefault="00163F10" w:rsidP="00400102">
      <w:pPr>
        <w:pStyle w:val="Listeavsnitt"/>
        <w:numPr>
          <w:ilvl w:val="0"/>
          <w:numId w:val="18"/>
        </w:numPr>
      </w:pPr>
      <w:r w:rsidRPr="00163F10">
        <w:t>Tra</w:t>
      </w:r>
      <w:r w:rsidR="00D230B3">
        <w:t>baje</w:t>
      </w:r>
      <w:r w:rsidRPr="00163F10">
        <w:t xml:space="preserve"> en grupos pequeños</w:t>
      </w:r>
      <w:r w:rsidR="00FF68D1" w:rsidRPr="00163F10">
        <w:t>.</w:t>
      </w:r>
    </w:p>
    <w:p w14:paraId="7CE87D6F" w14:textId="4560A062" w:rsidR="009D67BB" w:rsidRPr="00163F10" w:rsidRDefault="00C42755" w:rsidP="00400102">
      <w:pPr>
        <w:pStyle w:val="Listeavsnitt"/>
        <w:numPr>
          <w:ilvl w:val="0"/>
          <w:numId w:val="18"/>
        </w:numPr>
      </w:pPr>
      <w:r>
        <w:t>Una persona debe presenta</w:t>
      </w:r>
      <w:r w:rsidR="00163F10" w:rsidRPr="00163F10">
        <w:t>r los resultados</w:t>
      </w:r>
      <w:r w:rsidR="00FF68D1" w:rsidRPr="00163F10">
        <w:t>.</w:t>
      </w:r>
    </w:p>
    <w:p w14:paraId="7E210155" w14:textId="406CDF73" w:rsidR="009D67BB" w:rsidRPr="00163F10" w:rsidRDefault="00163F10" w:rsidP="00400102">
      <w:pPr>
        <w:pStyle w:val="Listeavsnitt"/>
        <w:numPr>
          <w:ilvl w:val="0"/>
          <w:numId w:val="18"/>
        </w:numPr>
      </w:pPr>
      <w:r w:rsidRPr="00163F10">
        <w:t>Los resultados de la discusión pueden ser anotados en el rotafolio</w:t>
      </w:r>
      <w:r w:rsidR="00FF68D1" w:rsidRPr="00163F10">
        <w:t>.</w:t>
      </w:r>
    </w:p>
    <w:p w14:paraId="6A9CE3AF" w14:textId="77777777" w:rsidR="00C4147B" w:rsidRPr="00163F10" w:rsidRDefault="00C4147B" w:rsidP="00400102">
      <w:pPr>
        <w:pStyle w:val="Listeavsnitt"/>
      </w:pPr>
    </w:p>
    <w:p w14:paraId="1FD79B6D" w14:textId="77777777" w:rsidR="003D6AC7" w:rsidRPr="00163F10" w:rsidRDefault="003D6AC7" w:rsidP="00400102"/>
    <w:p w14:paraId="2D7258D3" w14:textId="77777777" w:rsidR="005E1320" w:rsidRPr="00163F10" w:rsidRDefault="00FE013E" w:rsidP="00400102">
      <w:r w:rsidRPr="00163F10">
        <w:br w:type="page"/>
      </w:r>
    </w:p>
    <w:p w14:paraId="16C66149" w14:textId="45110AF6" w:rsidR="004F1085" w:rsidRDefault="00CB3771" w:rsidP="00400102">
      <w:r>
        <w:rPr>
          <w:noProof/>
          <w:lang w:val="nb-NO" w:eastAsia="nb-NO"/>
        </w:rPr>
        <w:lastRenderedPageBreak/>
        <w:drawing>
          <wp:inline distT="0" distB="0" distL="0" distR="0" wp14:anchorId="71AE0389" wp14:editId="1A3AD8B3">
            <wp:extent cx="5759833" cy="3240000"/>
            <wp:effectExtent l="19050" t="19050" r="12700" b="1778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538EDDB3" w14:textId="4155D7C1" w:rsidR="004F1085" w:rsidRDefault="002A4815" w:rsidP="003B4DB7">
      <w:pPr>
        <w:pStyle w:val="Overskrift6"/>
      </w:pPr>
      <w:r>
        <w:t>DIAPOSITIVA</w:t>
      </w:r>
      <w:r w:rsidR="004F1085">
        <w:t xml:space="preserve"> </w:t>
      </w:r>
      <w:r w:rsidR="00BA06CD">
        <w:t>55</w:t>
      </w:r>
    </w:p>
    <w:p w14:paraId="524644E6" w14:textId="77777777" w:rsidR="00736E9F" w:rsidRPr="00213B1A" w:rsidRDefault="00736E9F" w:rsidP="00400102"/>
    <w:p w14:paraId="6CCE0FA8" w14:textId="6CA727F6" w:rsidR="00736E9F" w:rsidRPr="0064323C" w:rsidRDefault="0064323C" w:rsidP="00400102">
      <w:pPr>
        <w:pStyle w:val="Listeavsnitt"/>
        <w:numPr>
          <w:ilvl w:val="0"/>
          <w:numId w:val="31"/>
        </w:numPr>
        <w:rPr>
          <w:b/>
        </w:rPr>
      </w:pPr>
      <w:r w:rsidRPr="0064323C">
        <w:t>Pausa a 5:54 para reflexionar sobre la pregunta en grupos pequeños</w:t>
      </w:r>
      <w:r w:rsidR="009F36CB" w:rsidRPr="0064323C">
        <w:t xml:space="preserve"> </w:t>
      </w:r>
      <w:r w:rsidR="00D230B3" w:rsidRPr="0064323C">
        <w:t>&gt;</w:t>
      </w:r>
      <w:r w:rsidR="00D230B3" w:rsidRPr="00D230B3">
        <w:rPr>
          <w:b/>
        </w:rPr>
        <w:t xml:space="preserve"> ver</w:t>
      </w:r>
      <w:r w:rsidRPr="0064323C">
        <w:rPr>
          <w:b/>
        </w:rPr>
        <w:t xml:space="preserve"> la siguiente diapositiva</w:t>
      </w:r>
      <w:r w:rsidR="009F36CB" w:rsidRPr="0064323C">
        <w:rPr>
          <w:b/>
        </w:rPr>
        <w:t>!</w:t>
      </w:r>
    </w:p>
    <w:p w14:paraId="383B93A5" w14:textId="1DA05392" w:rsidR="00DF3779" w:rsidRPr="0064323C" w:rsidRDefault="0064323C" w:rsidP="00400102">
      <w:pPr>
        <w:pStyle w:val="Listeavsnitt"/>
        <w:numPr>
          <w:ilvl w:val="0"/>
          <w:numId w:val="31"/>
        </w:numPr>
      </w:pPr>
      <w:r w:rsidRPr="0064323C">
        <w:t>Haz una pregunta sorpresa</w:t>
      </w:r>
      <w:r w:rsidR="005C082E" w:rsidRPr="0064323C">
        <w:t xml:space="preserve">: </w:t>
      </w:r>
      <w:r w:rsidR="00D230B3">
        <w:t>¿Qué</w:t>
      </w:r>
      <w:r>
        <w:t xml:space="preserve"> piensan sobre una política</w:t>
      </w:r>
      <w:r w:rsidRPr="0064323C">
        <w:t xml:space="preserve"> estricta contra</w:t>
      </w:r>
      <w:r>
        <w:t xml:space="preserve"> la contratación de familiares</w:t>
      </w:r>
      <w:r w:rsidR="005C082E" w:rsidRPr="0064323C">
        <w:t>?</w:t>
      </w:r>
    </w:p>
    <w:p w14:paraId="041DDE4E" w14:textId="77777777" w:rsidR="00DF3779" w:rsidRPr="0064323C" w:rsidRDefault="00DF3779" w:rsidP="00400102">
      <w:r w:rsidRPr="0064323C">
        <w:br w:type="page"/>
      </w:r>
    </w:p>
    <w:p w14:paraId="243927A2" w14:textId="0716D3B8" w:rsidR="00851E97" w:rsidRPr="00D230B3" w:rsidRDefault="00CB3771" w:rsidP="00400102">
      <w:r>
        <w:rPr>
          <w:noProof/>
          <w:lang w:val="nb-NO" w:eastAsia="nb-NO"/>
        </w:rPr>
        <w:lastRenderedPageBreak/>
        <w:drawing>
          <wp:inline distT="0" distB="0" distL="0" distR="0" wp14:anchorId="78A74E07" wp14:editId="79BA3187">
            <wp:extent cx="5759833" cy="3240000"/>
            <wp:effectExtent l="19050" t="19050" r="12700" b="17780"/>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3E649C9" w14:textId="414CA75B" w:rsidR="00851E97" w:rsidRPr="00D230B3" w:rsidRDefault="0024511D" w:rsidP="003B4DB7">
      <w:pPr>
        <w:pStyle w:val="Overskrift6"/>
        <w:rPr>
          <w:lang w:val="es-ES"/>
        </w:rPr>
      </w:pPr>
      <w:r w:rsidRPr="00D230B3">
        <w:rPr>
          <w:lang w:val="es-ES"/>
        </w:rPr>
        <w:t xml:space="preserve">  </w:t>
      </w:r>
      <w:r w:rsidR="002A4815" w:rsidRPr="00D230B3">
        <w:rPr>
          <w:lang w:val="es-ES"/>
        </w:rPr>
        <w:t>DIAPOSITIVA</w:t>
      </w:r>
      <w:r w:rsidR="00851E97" w:rsidRPr="00D230B3">
        <w:rPr>
          <w:lang w:val="es-ES"/>
        </w:rPr>
        <w:t xml:space="preserve"> 56</w:t>
      </w:r>
    </w:p>
    <w:p w14:paraId="02E6E394" w14:textId="3C37CDFD" w:rsidR="00BA06CD" w:rsidRPr="00D230B3" w:rsidRDefault="00BA06CD" w:rsidP="00400102"/>
    <w:p w14:paraId="609C0545" w14:textId="25A3404F" w:rsidR="001B165A" w:rsidRPr="00D230B3" w:rsidRDefault="001B165A" w:rsidP="00400102"/>
    <w:p w14:paraId="5C830A39" w14:textId="77777777" w:rsidR="00C4147B" w:rsidRPr="00D230B3" w:rsidRDefault="00C4147B" w:rsidP="00400102"/>
    <w:p w14:paraId="2A2C0499" w14:textId="77777777" w:rsidR="00C4147B" w:rsidRPr="00D230B3" w:rsidRDefault="00FE013E" w:rsidP="00400102">
      <w:r w:rsidRPr="00D230B3">
        <w:br w:type="page"/>
      </w:r>
    </w:p>
    <w:p w14:paraId="75B93DE4" w14:textId="72B43D5F" w:rsidR="004F1085" w:rsidRDefault="00CB3771" w:rsidP="00400102">
      <w:r>
        <w:rPr>
          <w:noProof/>
          <w:lang w:val="nb-NO" w:eastAsia="nb-NO"/>
        </w:rPr>
        <w:lastRenderedPageBreak/>
        <w:drawing>
          <wp:inline distT="0" distB="0" distL="0" distR="0" wp14:anchorId="513F66CA" wp14:editId="67AD0F96">
            <wp:extent cx="5759833" cy="3240000"/>
            <wp:effectExtent l="19050" t="19050" r="12700" b="1778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5E884BA3" w14:textId="58B60875" w:rsidR="001B165A" w:rsidRPr="00213B1A" w:rsidRDefault="002A4815" w:rsidP="003B4DB7">
      <w:pPr>
        <w:pStyle w:val="Overskrift6"/>
      </w:pPr>
      <w:r>
        <w:t>DIAPOSITIVA</w:t>
      </w:r>
      <w:r w:rsidR="004F1085">
        <w:t xml:space="preserve"> </w:t>
      </w:r>
      <w:r w:rsidR="00BA06CD">
        <w:t>57</w:t>
      </w:r>
    </w:p>
    <w:p w14:paraId="2DCA9724" w14:textId="77777777" w:rsidR="00736E9F" w:rsidRPr="00213B1A" w:rsidRDefault="00736E9F" w:rsidP="00400102">
      <w:pPr>
        <w:pStyle w:val="Listeavsnitt"/>
      </w:pPr>
    </w:p>
    <w:p w14:paraId="1D46A2FB" w14:textId="77777777" w:rsidR="00736E9F" w:rsidRPr="00213B1A" w:rsidRDefault="00736E9F" w:rsidP="00400102"/>
    <w:p w14:paraId="39E740C4" w14:textId="77777777" w:rsidR="00736E9F" w:rsidRPr="00213B1A" w:rsidRDefault="00736E9F" w:rsidP="00400102"/>
    <w:p w14:paraId="77AC60EA" w14:textId="77777777" w:rsidR="00736E9F" w:rsidRPr="00213B1A" w:rsidRDefault="00736E9F" w:rsidP="00400102"/>
    <w:p w14:paraId="2B0ED650" w14:textId="77777777" w:rsidR="00736E9F" w:rsidRPr="00213B1A" w:rsidRDefault="00736E9F" w:rsidP="00400102"/>
    <w:p w14:paraId="734084B7" w14:textId="77777777" w:rsidR="001B165A" w:rsidRPr="00213B1A" w:rsidRDefault="00FE013E" w:rsidP="00400102">
      <w:r w:rsidRPr="00FE013E">
        <w:br w:type="page"/>
      </w:r>
    </w:p>
    <w:p w14:paraId="0D304F87" w14:textId="380812CF" w:rsidR="004F1085" w:rsidRDefault="00CB3771" w:rsidP="00400102">
      <w:r>
        <w:rPr>
          <w:noProof/>
          <w:lang w:val="nb-NO" w:eastAsia="nb-NO"/>
        </w:rPr>
        <w:lastRenderedPageBreak/>
        <w:drawing>
          <wp:inline distT="0" distB="0" distL="0" distR="0" wp14:anchorId="750C64B3" wp14:editId="5CE743BA">
            <wp:extent cx="5759833" cy="3240000"/>
            <wp:effectExtent l="19050" t="19050" r="12700" b="17780"/>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167A904" w14:textId="7BBD358A" w:rsidR="004F1085" w:rsidRPr="0064323C" w:rsidRDefault="002A4815" w:rsidP="003B4DB7">
      <w:pPr>
        <w:pStyle w:val="Overskrift6"/>
        <w:rPr>
          <w:lang w:val="es-ES"/>
        </w:rPr>
      </w:pPr>
      <w:r w:rsidRPr="0064323C">
        <w:rPr>
          <w:lang w:val="es-ES"/>
        </w:rPr>
        <w:t>DIAPOSITIVA</w:t>
      </w:r>
      <w:r w:rsidR="004F1085" w:rsidRPr="0064323C">
        <w:rPr>
          <w:lang w:val="es-ES"/>
        </w:rPr>
        <w:t xml:space="preserve"> </w:t>
      </w:r>
      <w:r w:rsidR="004C1F94" w:rsidRPr="0064323C">
        <w:rPr>
          <w:lang w:val="es-ES"/>
        </w:rPr>
        <w:t>58</w:t>
      </w:r>
    </w:p>
    <w:p w14:paraId="312DEC5E" w14:textId="77777777" w:rsidR="001B165A" w:rsidRPr="0064323C" w:rsidRDefault="001B165A" w:rsidP="00400102"/>
    <w:p w14:paraId="49D19F79" w14:textId="1C3DC5FD" w:rsidR="00CE4B46" w:rsidRPr="0064323C" w:rsidRDefault="0064323C" w:rsidP="00400102">
      <w:pPr>
        <w:pStyle w:val="Listeavsnitt"/>
        <w:numPr>
          <w:ilvl w:val="0"/>
          <w:numId w:val="21"/>
        </w:numPr>
      </w:pPr>
      <w:r w:rsidRPr="0064323C">
        <w:t>Esta sección trata de la gent</w:t>
      </w:r>
      <w:r>
        <w:t>e</w:t>
      </w:r>
      <w:r w:rsidRPr="0064323C">
        <w:t xml:space="preserve"> común y la gente que </w:t>
      </w:r>
      <w:r w:rsidR="00D456BA">
        <w:t xml:space="preserve">se une para trabajar juntos </w:t>
      </w:r>
      <w:r w:rsidRPr="0064323C">
        <w:t>contra la corrupción</w:t>
      </w:r>
      <w:r w:rsidR="00FF68D1" w:rsidRPr="0064323C">
        <w:t>.</w:t>
      </w:r>
    </w:p>
    <w:p w14:paraId="09DFD02F" w14:textId="77777777" w:rsidR="00DC2F92" w:rsidRPr="0064323C" w:rsidRDefault="00DC2F92" w:rsidP="00400102">
      <w:pPr>
        <w:pStyle w:val="Listeavsnitt"/>
      </w:pPr>
      <w:r w:rsidRPr="0064323C">
        <w:t xml:space="preserve">  </w:t>
      </w:r>
    </w:p>
    <w:p w14:paraId="6A424BC6" w14:textId="77777777" w:rsidR="001B165A" w:rsidRPr="0064323C" w:rsidRDefault="00FE013E" w:rsidP="00400102">
      <w:r w:rsidRPr="0064323C">
        <w:br w:type="page"/>
      </w:r>
    </w:p>
    <w:p w14:paraId="0C61EDAF" w14:textId="3E8886EF" w:rsidR="004F1085" w:rsidRDefault="00CB3771" w:rsidP="00400102">
      <w:r>
        <w:rPr>
          <w:noProof/>
          <w:lang w:val="nb-NO" w:eastAsia="nb-NO"/>
        </w:rPr>
        <w:lastRenderedPageBreak/>
        <w:drawing>
          <wp:inline distT="0" distB="0" distL="0" distR="0" wp14:anchorId="61B6A65C" wp14:editId="3698D712">
            <wp:extent cx="5759833" cy="3240000"/>
            <wp:effectExtent l="19050" t="19050" r="12700" b="1778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23E804A1" w14:textId="5A749592" w:rsidR="004A41FF" w:rsidRPr="00CC7BED" w:rsidRDefault="002A4815" w:rsidP="003B4DB7">
      <w:pPr>
        <w:pStyle w:val="Overskrift6"/>
        <w:rPr>
          <w:lang w:val="es-ES"/>
        </w:rPr>
      </w:pPr>
      <w:r w:rsidRPr="00CC7BED">
        <w:rPr>
          <w:lang w:val="es-ES"/>
        </w:rPr>
        <w:t>DIAPOSITIVA</w:t>
      </w:r>
      <w:r w:rsidR="004F1085" w:rsidRPr="00CC7BED">
        <w:rPr>
          <w:lang w:val="es-ES"/>
        </w:rPr>
        <w:t xml:space="preserve"> </w:t>
      </w:r>
      <w:r w:rsidR="004C1F94" w:rsidRPr="00CC7BED">
        <w:rPr>
          <w:lang w:val="es-ES"/>
        </w:rPr>
        <w:t>59</w:t>
      </w:r>
    </w:p>
    <w:p w14:paraId="170654DB" w14:textId="77777777" w:rsidR="004A41FF" w:rsidRPr="00CC7BED" w:rsidRDefault="004A41FF" w:rsidP="00400102"/>
    <w:p w14:paraId="109AE68A" w14:textId="17B9B0DC" w:rsidR="009F36CB" w:rsidRPr="00CC7BED" w:rsidRDefault="00E405D1" w:rsidP="003B4DB7">
      <w:pPr>
        <w:pStyle w:val="Overskrift5"/>
      </w:pPr>
      <w:r w:rsidRPr="00CC7BED">
        <w:t xml:space="preserve">Posible información de ayuda para cuando se presenta la parte 3 de este curso </w:t>
      </w:r>
    </w:p>
    <w:p w14:paraId="68F20A28" w14:textId="1111D7EC" w:rsidR="00C4147B" w:rsidRPr="00CC7BED" w:rsidRDefault="0042416E" w:rsidP="00400102">
      <w:r w:rsidRPr="00CC7BED">
        <w:t>La corrupción nos afecta a todos.</w:t>
      </w:r>
      <w:r w:rsidR="004A4616" w:rsidRPr="00CC7BED">
        <w:t xml:space="preserve"> </w:t>
      </w:r>
      <w:r w:rsidRPr="00CC7BED">
        <w:t>Los recursos están siendo utili</w:t>
      </w:r>
      <w:r w:rsidR="00D456BA">
        <w:t>zados en propósitos equivocados. E</w:t>
      </w:r>
      <w:r w:rsidRPr="00CC7BED">
        <w:t xml:space="preserve">sto debilita nuestra democracia y </w:t>
      </w:r>
      <w:r w:rsidR="00D456BA">
        <w:t>la confianza en nuestros líderes,</w:t>
      </w:r>
      <w:r w:rsidRPr="00CC7BED">
        <w:t xml:space="preserve"> </w:t>
      </w:r>
      <w:r w:rsidR="00E9787B" w:rsidRPr="00CC7BED">
        <w:t>esto carcome nuestra éti</w:t>
      </w:r>
      <w:r w:rsidR="00D456BA">
        <w:t>ca y corroe nuestra fibra moral. D</w:t>
      </w:r>
      <w:r w:rsidR="00E9787B" w:rsidRPr="00CC7BED">
        <w:t>esalienta a la inversión pública o privada y reduce su eficiencia frenando así el crecimiento y el desarrollo.</w:t>
      </w:r>
    </w:p>
    <w:p w14:paraId="287C8E01" w14:textId="77777777" w:rsidR="00C4147B" w:rsidRPr="00CC7BED" w:rsidRDefault="00C4147B" w:rsidP="00400102"/>
    <w:p w14:paraId="4D607E4D" w14:textId="2EE79DF4" w:rsidR="00C4147B" w:rsidRPr="00CC7BED" w:rsidRDefault="00E9787B" w:rsidP="00400102">
      <w:r w:rsidRPr="00CC7BED">
        <w:t xml:space="preserve">Pero la gente que sufre las consecuencias de la corrupción más crasa son aquellos  quienes dependen de los recursos públicos para su bienestar. </w:t>
      </w:r>
      <w:r w:rsidR="00C76E10" w:rsidRPr="00CC7BED">
        <w:t xml:space="preserve">Ser dependiente del gobierno para la vivienda, salud pública, educación, seguridad y bienestar vuelve a los pobres más vulnerables a la corrupción, </w:t>
      </w:r>
      <w:r w:rsidR="00CC7BED" w:rsidRPr="00CC7BED">
        <w:t xml:space="preserve">la cual puede </w:t>
      </w:r>
      <w:r w:rsidR="00C76E10" w:rsidRPr="00CC7BED">
        <w:t>privarlos de sus derechos constitucionales</w:t>
      </w:r>
      <w:r w:rsidR="004A4616" w:rsidRPr="00CC7BED">
        <w:t>.</w:t>
      </w:r>
    </w:p>
    <w:p w14:paraId="6F2CD9EE" w14:textId="734278E5" w:rsidR="00C4147B" w:rsidRPr="00CC7BED" w:rsidRDefault="00C4147B" w:rsidP="00400102"/>
    <w:p w14:paraId="26B17C71" w14:textId="4214E4EC" w:rsidR="00C4147B" w:rsidRPr="00CC7BED" w:rsidRDefault="00C76E10" w:rsidP="00400102">
      <w:pPr>
        <w:pStyle w:val="Listeavsnitt"/>
        <w:numPr>
          <w:ilvl w:val="0"/>
          <w:numId w:val="52"/>
        </w:numPr>
      </w:pPr>
      <w:r w:rsidRPr="00CC7BED">
        <w:t xml:space="preserve">La corrupción no es solo la responsabilidad de la gente o </w:t>
      </w:r>
      <w:r w:rsidR="00D456BA">
        <w:t xml:space="preserve">de </w:t>
      </w:r>
      <w:r w:rsidRPr="00CC7BED">
        <w:t>las organizaciones que tienen mucho dinero o poder.</w:t>
      </w:r>
      <w:r w:rsidR="002E09E6" w:rsidRPr="00CC7BED">
        <w:t xml:space="preserve"> </w:t>
      </w:r>
      <w:r w:rsidRPr="00CC7BED">
        <w:t>Cada uno tiene la responsabi</w:t>
      </w:r>
      <w:r w:rsidR="00CC7BED" w:rsidRPr="00CC7BED">
        <w:t>lidad de luchar contra</w:t>
      </w:r>
      <w:r w:rsidR="00D456BA">
        <w:t xml:space="preserve"> la corrupción desde donde esté</w:t>
      </w:r>
      <w:r w:rsidR="00CC7BED" w:rsidRPr="00CC7BED">
        <w:t>.</w:t>
      </w:r>
    </w:p>
    <w:p w14:paraId="01FFD3FF" w14:textId="4375DD02" w:rsidR="00C4147B" w:rsidRPr="00CC7BED" w:rsidRDefault="00CC7BED" w:rsidP="00400102">
      <w:pPr>
        <w:pStyle w:val="Listeavsnitt"/>
        <w:numPr>
          <w:ilvl w:val="0"/>
          <w:numId w:val="52"/>
        </w:numPr>
      </w:pPr>
      <w:r w:rsidRPr="00CC7BED">
        <w:t>La parte 3 ayudará a los participantes a ver cómo ellos pueden ser parte en la lucha contra la corrupción.</w:t>
      </w:r>
    </w:p>
    <w:p w14:paraId="66AE1134" w14:textId="1471CE66" w:rsidR="004A41FF" w:rsidRPr="005A3382" w:rsidRDefault="00CC7BED" w:rsidP="00400102">
      <w:pPr>
        <w:pStyle w:val="Listeavsnitt"/>
        <w:numPr>
          <w:ilvl w:val="0"/>
          <w:numId w:val="52"/>
        </w:numPr>
      </w:pPr>
      <w:r w:rsidRPr="00CC7BED">
        <w:t>Luchar contra la corrupción no es fácil</w:t>
      </w:r>
      <w:r w:rsidR="002E09E6" w:rsidRPr="00CC7BED">
        <w:t xml:space="preserve">, </w:t>
      </w:r>
      <w:r w:rsidR="00D456BA">
        <w:t>como facilitador explicará</w:t>
      </w:r>
      <w:r w:rsidRPr="00CC7BED">
        <w:t xml:space="preserve">s también los riesgos que  hay cuando se lucha contra la corrupción. Es algo importante dar a los participantes la oportunidad de compartir sus preocupaciones. </w:t>
      </w:r>
      <w:r w:rsidR="00FE013E" w:rsidRPr="005A3382">
        <w:br w:type="page"/>
      </w:r>
    </w:p>
    <w:p w14:paraId="3ED6D8A0" w14:textId="2C0231BD" w:rsidR="004F1085" w:rsidRDefault="00CB3771" w:rsidP="00400102">
      <w:r>
        <w:rPr>
          <w:noProof/>
          <w:lang w:val="nb-NO" w:eastAsia="nb-NO"/>
        </w:rPr>
        <w:lastRenderedPageBreak/>
        <w:drawing>
          <wp:inline distT="0" distB="0" distL="0" distR="0" wp14:anchorId="4BFBAC65" wp14:editId="520EB616">
            <wp:extent cx="5759833" cy="3240000"/>
            <wp:effectExtent l="19050" t="19050" r="12700" b="17780"/>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82955A5" w14:textId="60E3B90E" w:rsidR="004A41FF" w:rsidRPr="00CC7BED" w:rsidRDefault="002A4815" w:rsidP="003B4DB7">
      <w:pPr>
        <w:pStyle w:val="Overskrift6"/>
        <w:rPr>
          <w:lang w:val="es-ES"/>
        </w:rPr>
      </w:pPr>
      <w:r w:rsidRPr="00CC7BED">
        <w:rPr>
          <w:lang w:val="es-ES"/>
        </w:rPr>
        <w:t>DIAPOSITIVA</w:t>
      </w:r>
      <w:r w:rsidR="004F1085" w:rsidRPr="00CC7BED">
        <w:rPr>
          <w:lang w:val="es-ES"/>
        </w:rPr>
        <w:t xml:space="preserve"> </w:t>
      </w:r>
      <w:r w:rsidR="004C1F94" w:rsidRPr="00CC7BED">
        <w:rPr>
          <w:lang w:val="es-ES"/>
        </w:rPr>
        <w:t>60</w:t>
      </w:r>
    </w:p>
    <w:p w14:paraId="34C73EE8" w14:textId="77777777" w:rsidR="00736E9F" w:rsidRPr="00CC7BED" w:rsidRDefault="00736E9F" w:rsidP="00400102"/>
    <w:p w14:paraId="5AC52B50" w14:textId="0B59F2E0" w:rsidR="00736E9F" w:rsidRPr="00CC7BED" w:rsidRDefault="00D456BA" w:rsidP="00400102">
      <w:pPr>
        <w:pStyle w:val="Listeavsnitt"/>
        <w:numPr>
          <w:ilvl w:val="0"/>
          <w:numId w:val="32"/>
        </w:numPr>
      </w:pPr>
      <w:r>
        <w:t xml:space="preserve">Esto es solo para diversión y </w:t>
      </w:r>
      <w:r w:rsidR="00CC7BED" w:rsidRPr="00CC7BED">
        <w:t>reflexión</w:t>
      </w:r>
    </w:p>
    <w:p w14:paraId="591B7E84" w14:textId="77777777" w:rsidR="004A41FF" w:rsidRPr="00CC7BED" w:rsidRDefault="004A41FF" w:rsidP="00400102"/>
    <w:p w14:paraId="0ED181B8" w14:textId="00E7513F" w:rsidR="004F1085" w:rsidRPr="00CC7BED" w:rsidRDefault="00FE013E" w:rsidP="00400102">
      <w:r w:rsidRPr="00CC7BED">
        <w:br w:type="page"/>
      </w:r>
    </w:p>
    <w:p w14:paraId="166A3BAD" w14:textId="6C81C356" w:rsidR="004F1085" w:rsidRPr="003D2011" w:rsidRDefault="00CB3771" w:rsidP="00CB1172">
      <w:pPr>
        <w:pStyle w:val="Overskrift6"/>
        <w:rPr>
          <w:lang w:val="es-ES"/>
        </w:rPr>
      </w:pPr>
      <w:r>
        <w:rPr>
          <w:lang w:val="nb-NO" w:eastAsia="nb-NO"/>
        </w:rPr>
        <w:lastRenderedPageBreak/>
        <w:drawing>
          <wp:inline distT="0" distB="0" distL="0" distR="0" wp14:anchorId="3014ED35" wp14:editId="4B3C5679">
            <wp:extent cx="5759833" cy="3240000"/>
            <wp:effectExtent l="19050" t="19050" r="12700" b="17780"/>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r w:rsidR="002A4815" w:rsidRPr="003D2011">
        <w:rPr>
          <w:lang w:val="es-ES"/>
        </w:rPr>
        <w:t>DIAPOSITIVA</w:t>
      </w:r>
      <w:r w:rsidR="004F1085" w:rsidRPr="003D2011">
        <w:rPr>
          <w:lang w:val="es-ES"/>
        </w:rPr>
        <w:t xml:space="preserve"> </w:t>
      </w:r>
      <w:r w:rsidR="004C1F94" w:rsidRPr="003D2011">
        <w:rPr>
          <w:lang w:val="es-ES"/>
        </w:rPr>
        <w:t>61</w:t>
      </w:r>
    </w:p>
    <w:p w14:paraId="3ED040B9" w14:textId="77777777" w:rsidR="00BB22F5" w:rsidRPr="003D2011" w:rsidRDefault="00BB22F5" w:rsidP="00400102"/>
    <w:p w14:paraId="564FCE1A" w14:textId="6BA4E164" w:rsidR="00BB22F5" w:rsidRPr="003D2011" w:rsidRDefault="00CC7BED" w:rsidP="00400102">
      <w:pPr>
        <w:pStyle w:val="Listeavsnitt"/>
        <w:numPr>
          <w:ilvl w:val="0"/>
          <w:numId w:val="21"/>
        </w:numPr>
      </w:pPr>
      <w:r w:rsidRPr="003D2011">
        <w:t>Empieza con los pequeños grupos</w:t>
      </w:r>
      <w:r w:rsidR="00BB22F5" w:rsidRPr="003D2011">
        <w:t>.</w:t>
      </w:r>
    </w:p>
    <w:p w14:paraId="4EA28D91" w14:textId="249EE1C9" w:rsidR="00BB22F5" w:rsidRPr="003D2011" w:rsidRDefault="00CC7BED" w:rsidP="00400102">
      <w:pPr>
        <w:pStyle w:val="Listeavsnitt"/>
        <w:numPr>
          <w:ilvl w:val="0"/>
          <w:numId w:val="21"/>
        </w:numPr>
      </w:pPr>
      <w:r w:rsidRPr="003D2011">
        <w:t>Los pequeños grupos tienen que informar en la plenaria</w:t>
      </w:r>
      <w:r w:rsidR="00BB22F5" w:rsidRPr="003D2011">
        <w:t xml:space="preserve">. </w:t>
      </w:r>
    </w:p>
    <w:p w14:paraId="4D1DD083" w14:textId="37451D56" w:rsidR="00BB22F5" w:rsidRPr="003D2011" w:rsidRDefault="003D2011" w:rsidP="00400102">
      <w:pPr>
        <w:pStyle w:val="Listeavsnitt"/>
        <w:numPr>
          <w:ilvl w:val="0"/>
          <w:numId w:val="21"/>
        </w:numPr>
      </w:pPr>
      <w:r w:rsidRPr="003D2011">
        <w:t>Toma tu tiempo</w:t>
      </w:r>
      <w:r w:rsidR="00BB22F5" w:rsidRPr="003D2011">
        <w:t xml:space="preserve">. </w:t>
      </w:r>
      <w:r w:rsidRPr="003D2011">
        <w:t>Pregunta para aclarar cuestiones</w:t>
      </w:r>
      <w:r w:rsidR="00BB22F5" w:rsidRPr="003D2011">
        <w:t>.</w:t>
      </w:r>
    </w:p>
    <w:p w14:paraId="0BD50D75" w14:textId="55A798E9" w:rsidR="00BB22F5" w:rsidRPr="003D2011" w:rsidRDefault="003D2011" w:rsidP="00400102">
      <w:pPr>
        <w:pStyle w:val="Listeavsnitt"/>
        <w:numPr>
          <w:ilvl w:val="0"/>
          <w:numId w:val="21"/>
        </w:numPr>
      </w:pPr>
      <w:r w:rsidRPr="003D2011">
        <w:t>Anota las respuestas en el rotafolio</w:t>
      </w:r>
      <w:r w:rsidR="00C41912" w:rsidRPr="003D2011">
        <w:t>.</w:t>
      </w:r>
    </w:p>
    <w:p w14:paraId="0771E925" w14:textId="56475A9D" w:rsidR="00BB22F5" w:rsidRPr="003D2011" w:rsidRDefault="00BB22F5" w:rsidP="00400102"/>
    <w:p w14:paraId="3809E74A" w14:textId="77777777" w:rsidR="004A41FF" w:rsidRPr="003D2011" w:rsidRDefault="004A41FF" w:rsidP="00400102"/>
    <w:p w14:paraId="6EFADA39" w14:textId="77777777" w:rsidR="00BB22F5" w:rsidRPr="003D2011" w:rsidRDefault="00BB22F5" w:rsidP="00400102"/>
    <w:p w14:paraId="28929C78" w14:textId="77777777" w:rsidR="00BB22F5" w:rsidRPr="003D2011" w:rsidRDefault="00BB22F5" w:rsidP="00400102"/>
    <w:p w14:paraId="1B896078" w14:textId="77777777" w:rsidR="00BB22F5" w:rsidRPr="003D2011" w:rsidRDefault="00BB22F5" w:rsidP="00400102"/>
    <w:p w14:paraId="004689E7" w14:textId="77777777" w:rsidR="00BB22F5" w:rsidRPr="003D2011" w:rsidRDefault="00BB22F5" w:rsidP="00400102"/>
    <w:p w14:paraId="2D252023" w14:textId="77777777" w:rsidR="00BB22F5" w:rsidRPr="003D2011" w:rsidRDefault="00BB22F5" w:rsidP="00400102"/>
    <w:p w14:paraId="044EA18E" w14:textId="77777777" w:rsidR="00BB22F5" w:rsidRPr="003D2011" w:rsidRDefault="00BB22F5" w:rsidP="00400102"/>
    <w:p w14:paraId="57988759" w14:textId="77777777" w:rsidR="00BB22F5" w:rsidRPr="003D2011" w:rsidRDefault="00BB22F5" w:rsidP="00400102"/>
    <w:p w14:paraId="118D351B" w14:textId="77777777" w:rsidR="00BB22F5" w:rsidRPr="003D2011" w:rsidRDefault="00BB22F5" w:rsidP="00400102"/>
    <w:p w14:paraId="713B0321" w14:textId="77777777" w:rsidR="00BB22F5" w:rsidRPr="003D2011" w:rsidRDefault="00BB22F5" w:rsidP="00400102"/>
    <w:p w14:paraId="7FF3FD46" w14:textId="0FFC61FD" w:rsidR="004F1085" w:rsidRDefault="00CB3771" w:rsidP="00400102">
      <w:r>
        <w:rPr>
          <w:noProof/>
          <w:lang w:val="nb-NO" w:eastAsia="nb-NO"/>
        </w:rPr>
        <w:lastRenderedPageBreak/>
        <w:drawing>
          <wp:inline distT="0" distB="0" distL="0" distR="0" wp14:anchorId="539387B4" wp14:editId="1D5A5116">
            <wp:extent cx="5759833" cy="3240000"/>
            <wp:effectExtent l="19050" t="19050" r="12700" b="17780"/>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A0C2CCE" w14:textId="312171C6" w:rsidR="00BB22F5" w:rsidRPr="007E1371" w:rsidRDefault="002A4815" w:rsidP="00CB1172">
      <w:pPr>
        <w:pStyle w:val="Overskrift6"/>
        <w:rPr>
          <w:lang w:val="es-ES"/>
        </w:rPr>
      </w:pPr>
      <w:r w:rsidRPr="007E1371">
        <w:rPr>
          <w:lang w:val="es-ES"/>
        </w:rPr>
        <w:t>DIAPOSITIVA</w:t>
      </w:r>
      <w:r w:rsidR="004F1085" w:rsidRPr="007E1371">
        <w:rPr>
          <w:lang w:val="es-ES"/>
        </w:rPr>
        <w:t xml:space="preserve"> </w:t>
      </w:r>
      <w:r w:rsidR="004C1F94" w:rsidRPr="007E1371">
        <w:rPr>
          <w:lang w:val="es-ES"/>
        </w:rPr>
        <w:t>62</w:t>
      </w:r>
    </w:p>
    <w:p w14:paraId="184DCB3E" w14:textId="77777777" w:rsidR="00CB1172" w:rsidRPr="007E1371" w:rsidRDefault="00CB1172" w:rsidP="00CB1172"/>
    <w:p w14:paraId="7C3CF6B0" w14:textId="6B0E5503" w:rsidR="009F36CB" w:rsidRPr="007E1371" w:rsidRDefault="003D2011" w:rsidP="00CB1172">
      <w:pPr>
        <w:rPr>
          <w:b/>
        </w:rPr>
      </w:pPr>
      <w:r w:rsidRPr="007E1371">
        <w:rPr>
          <w:b/>
        </w:rPr>
        <w:t>Información de antecedentes</w:t>
      </w:r>
    </w:p>
    <w:p w14:paraId="501FC130" w14:textId="14C73872" w:rsidR="00C4147B" w:rsidRPr="007E1371" w:rsidRDefault="003D2011" w:rsidP="00400102">
      <w:pPr>
        <w:pStyle w:val="Listeavsnitt"/>
        <w:numPr>
          <w:ilvl w:val="0"/>
          <w:numId w:val="32"/>
        </w:numPr>
      </w:pPr>
      <w:r w:rsidRPr="007E1371">
        <w:t xml:space="preserve">Existen varios sitios web donde la gente puede compartir sus historias sobre corrupción, ya sea colectivamente, como </w:t>
      </w:r>
      <w:r w:rsidR="00D456BA">
        <w:t xml:space="preserve">en </w:t>
      </w:r>
      <w:r w:rsidRPr="007E1371">
        <w:t>las redes sociales que muestra la diapositiva, o individualmente en lugares como Blogger y</w:t>
      </w:r>
      <w:r w:rsidR="006305B2" w:rsidRPr="007E1371">
        <w:t xml:space="preserve"> </w:t>
      </w:r>
      <w:r w:rsidR="00153E3F" w:rsidRPr="007E1371">
        <w:t>WordPress</w:t>
      </w:r>
      <w:r w:rsidRPr="007E1371">
        <w:t xml:space="preserve"> (</w:t>
      </w:r>
      <w:r w:rsidRPr="007E1371">
        <w:rPr>
          <w:sz w:val="18"/>
          <w:szCs w:val="18"/>
        </w:rPr>
        <w:t>plataformas de publicación personal</w:t>
      </w:r>
      <w:r w:rsidRPr="007E1371">
        <w:t>)</w:t>
      </w:r>
      <w:r w:rsidR="006305B2" w:rsidRPr="007E1371">
        <w:t>.</w:t>
      </w:r>
    </w:p>
    <w:p w14:paraId="6D432CEB" w14:textId="6718243E" w:rsidR="00C4147B" w:rsidRPr="007E1371" w:rsidRDefault="00D456BA" w:rsidP="00400102">
      <w:pPr>
        <w:pStyle w:val="Listeavsnitt"/>
        <w:numPr>
          <w:ilvl w:val="0"/>
          <w:numId w:val="32"/>
        </w:numPr>
      </w:pPr>
      <w:r>
        <w:t>Las redes sociales son</w:t>
      </w:r>
      <w:r w:rsidR="003D2011" w:rsidRPr="007E1371">
        <w:t xml:space="preserve"> los sitio</w:t>
      </w:r>
      <w:r>
        <w:t>s más populares para compartir sus historias con el país y</w:t>
      </w:r>
      <w:r w:rsidR="003D2011" w:rsidRPr="007E1371">
        <w:t xml:space="preserve"> el mundo.</w:t>
      </w:r>
      <w:r w:rsidR="006305B2" w:rsidRPr="007E1371">
        <w:t xml:space="preserve"> </w:t>
      </w:r>
      <w:r w:rsidR="007E1371" w:rsidRPr="007E1371">
        <w:t>Ucrania y Egipto son dos lugares famosos donde T</w:t>
      </w:r>
      <w:r>
        <w:t>witter, Facebook e Instagram han</w:t>
      </w:r>
      <w:r w:rsidR="007E1371" w:rsidRPr="007E1371">
        <w:t xml:space="preserve"> sido usado para alertar </w:t>
      </w:r>
      <w:r>
        <w:t xml:space="preserve">a la gente </w:t>
      </w:r>
      <w:r w:rsidR="007E1371" w:rsidRPr="007E1371">
        <w:t xml:space="preserve">sobre la corrupción. </w:t>
      </w:r>
    </w:p>
    <w:p w14:paraId="451F3572" w14:textId="24334DDE" w:rsidR="00C4147B" w:rsidRPr="007E1371" w:rsidRDefault="00D456BA" w:rsidP="00400102">
      <w:pPr>
        <w:pStyle w:val="Listeavsnitt"/>
        <w:numPr>
          <w:ilvl w:val="1"/>
          <w:numId w:val="32"/>
        </w:numPr>
      </w:pPr>
      <w:r>
        <w:t>¿</w:t>
      </w:r>
      <w:r w:rsidR="007E1371" w:rsidRPr="007E1371">
        <w:t xml:space="preserve">Conoces gente que usa las redes sociales para </w:t>
      </w:r>
      <w:r w:rsidR="007E1371">
        <w:t>contar</w:t>
      </w:r>
      <w:r w:rsidR="007E1371" w:rsidRPr="007E1371">
        <w:t xml:space="preserve"> de sus vidas</w:t>
      </w:r>
      <w:r w:rsidR="006305B2" w:rsidRPr="007E1371">
        <w:t>?</w:t>
      </w:r>
    </w:p>
    <w:p w14:paraId="59523CD7" w14:textId="11FC2D84" w:rsidR="00C4147B" w:rsidRPr="007E1371" w:rsidRDefault="00D456BA" w:rsidP="00400102">
      <w:pPr>
        <w:pStyle w:val="Listeavsnitt"/>
        <w:numPr>
          <w:ilvl w:val="1"/>
          <w:numId w:val="32"/>
        </w:numPr>
      </w:pPr>
      <w:r>
        <w:t>¿</w:t>
      </w:r>
      <w:r w:rsidR="007E1371" w:rsidRPr="007E1371">
        <w:t>Cuáles son las normas de censura en tu país</w:t>
      </w:r>
      <w:r w:rsidR="006305B2" w:rsidRPr="007E1371">
        <w:t xml:space="preserve">? </w:t>
      </w:r>
      <w:r>
        <w:t>¿</w:t>
      </w:r>
      <w:r w:rsidR="007E1371" w:rsidRPr="007E1371">
        <w:t>Es posible compartir tu historia por ésta vía</w:t>
      </w:r>
      <w:r w:rsidR="006305B2" w:rsidRPr="007E1371">
        <w:t>?</w:t>
      </w:r>
    </w:p>
    <w:p w14:paraId="42F4E98F" w14:textId="77777777" w:rsidR="00BB22F5" w:rsidRPr="007E1371" w:rsidRDefault="00BB22F5" w:rsidP="00400102"/>
    <w:p w14:paraId="48B0EA8A" w14:textId="77777777" w:rsidR="006305B2" w:rsidRPr="007E1371" w:rsidRDefault="006305B2" w:rsidP="00400102"/>
    <w:p w14:paraId="462296EF" w14:textId="77777777" w:rsidR="006305B2" w:rsidRPr="007E1371" w:rsidRDefault="006305B2" w:rsidP="00400102"/>
    <w:p w14:paraId="380530C2" w14:textId="77777777" w:rsidR="006305B2" w:rsidRPr="007E1371" w:rsidRDefault="006305B2" w:rsidP="00400102"/>
    <w:p w14:paraId="3A2C4577" w14:textId="77777777" w:rsidR="006305B2" w:rsidRPr="007E1371" w:rsidRDefault="006305B2" w:rsidP="00400102"/>
    <w:p w14:paraId="4F71A88B" w14:textId="77777777" w:rsidR="006305B2" w:rsidRPr="007E1371" w:rsidRDefault="006305B2" w:rsidP="00400102"/>
    <w:p w14:paraId="565BACD1" w14:textId="77777777" w:rsidR="006305B2" w:rsidRPr="007E1371" w:rsidRDefault="006305B2" w:rsidP="00400102"/>
    <w:p w14:paraId="1601C357" w14:textId="77777777" w:rsidR="006305B2" w:rsidRPr="007E1371" w:rsidRDefault="006305B2" w:rsidP="00400102"/>
    <w:p w14:paraId="5CAFAC48" w14:textId="77777777" w:rsidR="006305B2" w:rsidRPr="007E1371" w:rsidRDefault="006305B2" w:rsidP="00400102"/>
    <w:p w14:paraId="5A713187" w14:textId="77777777" w:rsidR="006305B2" w:rsidRPr="007E1371" w:rsidRDefault="006305B2" w:rsidP="00400102"/>
    <w:p w14:paraId="4385ED0C" w14:textId="77777777" w:rsidR="006305B2" w:rsidRPr="007E1371" w:rsidRDefault="006305B2" w:rsidP="00400102"/>
    <w:p w14:paraId="03E3B982" w14:textId="77777777" w:rsidR="006305B2" w:rsidRPr="007E1371" w:rsidRDefault="006305B2" w:rsidP="00400102"/>
    <w:p w14:paraId="52506307" w14:textId="6C4A5389" w:rsidR="004F1085" w:rsidRDefault="00CB3771" w:rsidP="00400102">
      <w:r>
        <w:rPr>
          <w:noProof/>
          <w:lang w:val="nb-NO" w:eastAsia="nb-NO"/>
        </w:rPr>
        <w:lastRenderedPageBreak/>
        <w:drawing>
          <wp:inline distT="0" distB="0" distL="0" distR="0" wp14:anchorId="61ED5F60" wp14:editId="63B830D9">
            <wp:extent cx="5759833" cy="3240000"/>
            <wp:effectExtent l="19050" t="19050" r="12700" b="1778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70F3E339" w14:textId="5BB0453F" w:rsidR="004A41FF" w:rsidRPr="00213B1A" w:rsidRDefault="002A4815" w:rsidP="00CB1172">
      <w:pPr>
        <w:pStyle w:val="Overskrift6"/>
      </w:pPr>
      <w:r>
        <w:t>DIAPOSITIVA</w:t>
      </w:r>
      <w:r w:rsidR="004F1085">
        <w:t xml:space="preserve"> </w:t>
      </w:r>
      <w:r w:rsidR="004C1F94">
        <w:t>63</w:t>
      </w:r>
    </w:p>
    <w:p w14:paraId="5761002F" w14:textId="77777777" w:rsidR="00736E9F" w:rsidRPr="007D0ED6" w:rsidRDefault="00736E9F" w:rsidP="00400102">
      <w:pPr>
        <w:rPr>
          <w:vertAlign w:val="superscript"/>
        </w:rPr>
      </w:pPr>
    </w:p>
    <w:p w14:paraId="6798BDEB" w14:textId="6C1F451C" w:rsidR="009F36CB" w:rsidRPr="00D456BA" w:rsidRDefault="007E1371" w:rsidP="00400102">
      <w:pPr>
        <w:rPr>
          <w:b/>
        </w:rPr>
      </w:pPr>
      <w:r w:rsidRPr="00D456BA">
        <w:rPr>
          <w:b/>
        </w:rPr>
        <w:t>Antecedentes</w:t>
      </w:r>
    </w:p>
    <w:p w14:paraId="675C9821" w14:textId="4B49DA85" w:rsidR="003D161C" w:rsidRPr="00D456BA" w:rsidRDefault="007E1371" w:rsidP="00400102">
      <w:pPr>
        <w:pStyle w:val="Listeavsnitt"/>
        <w:numPr>
          <w:ilvl w:val="0"/>
          <w:numId w:val="32"/>
        </w:numPr>
      </w:pPr>
      <w:r w:rsidRPr="00D456BA">
        <w:t xml:space="preserve">La parte interesante de esta historia es </w:t>
      </w:r>
      <w:r w:rsidR="0041721A" w:rsidRPr="00D456BA">
        <w:t>que se encontr</w:t>
      </w:r>
      <w:r w:rsidR="00B53461">
        <w:t xml:space="preserve">ó una página web </w:t>
      </w:r>
      <w:r w:rsidR="0041721A" w:rsidRPr="00D456BA">
        <w:t xml:space="preserve">donde </w:t>
      </w:r>
      <w:r w:rsidR="00B53461">
        <w:t xml:space="preserve">la gente </w:t>
      </w:r>
      <w:r w:rsidR="0041721A" w:rsidRPr="00D456BA">
        <w:t xml:space="preserve">puede escribir sus historias. </w:t>
      </w:r>
    </w:p>
    <w:p w14:paraId="20EB8E55" w14:textId="41DD140F" w:rsidR="00C4147B" w:rsidRPr="00B53461" w:rsidRDefault="0041721A" w:rsidP="00400102">
      <w:pPr>
        <w:pStyle w:val="Listeavsnitt"/>
        <w:numPr>
          <w:ilvl w:val="1"/>
          <w:numId w:val="32"/>
        </w:numPr>
        <w:rPr>
          <w:u w:val="single"/>
        </w:rPr>
      </w:pPr>
      <w:r w:rsidRPr="00D456BA">
        <w:t>Esta historia fue encontrada en el sitio web</w:t>
      </w:r>
      <w:r w:rsidR="00FE013E" w:rsidRPr="00D456BA">
        <w:t xml:space="preserve"> “I paid a bribe”</w:t>
      </w:r>
      <w:r w:rsidRPr="00D456BA">
        <w:t xml:space="preserve"> (“</w:t>
      </w:r>
      <w:r w:rsidRPr="00D456BA">
        <w:rPr>
          <w:sz w:val="18"/>
          <w:szCs w:val="18"/>
        </w:rPr>
        <w:t>Yo pagué un soborno”</w:t>
      </w:r>
      <w:r w:rsidRPr="00D456BA">
        <w:t>)</w:t>
      </w:r>
      <w:r w:rsidR="008301EE">
        <w:t xml:space="preserve">: </w:t>
      </w:r>
      <w:r w:rsidR="00B53461" w:rsidRPr="00B53461">
        <w:rPr>
          <w:u w:val="single"/>
        </w:rPr>
        <w:t>http://ipaidabribe.com</w:t>
      </w:r>
      <w:r w:rsidR="00FE013E" w:rsidRPr="00B53461">
        <w:rPr>
          <w:u w:val="single"/>
        </w:rPr>
        <w:t xml:space="preserve"> </w:t>
      </w:r>
    </w:p>
    <w:p w14:paraId="27D80089" w14:textId="4D1B9C65" w:rsidR="003D161C" w:rsidRPr="00D456BA" w:rsidRDefault="0041721A" w:rsidP="00400102">
      <w:pPr>
        <w:pStyle w:val="Listeavsnitt"/>
      </w:pPr>
      <w:r w:rsidRPr="00D456BA">
        <w:t>Otras historias se encuentran en</w:t>
      </w:r>
    </w:p>
    <w:p w14:paraId="47FFD261" w14:textId="7B3B1FF2" w:rsidR="00CB1172" w:rsidRPr="00D456BA" w:rsidRDefault="00B868A9" w:rsidP="00CB1172">
      <w:pPr>
        <w:pStyle w:val="Listeavsnitt"/>
        <w:numPr>
          <w:ilvl w:val="1"/>
          <w:numId w:val="32"/>
        </w:numPr>
      </w:pPr>
      <w:hyperlink r:id="rId82" w:history="1">
        <w:r w:rsidR="00CB1172" w:rsidRPr="00D456BA">
          <w:rPr>
            <w:rStyle w:val="Hyperkobling"/>
          </w:rPr>
          <w:t>http://www.bribenigeria.com/</w:t>
        </w:r>
      </w:hyperlink>
    </w:p>
    <w:p w14:paraId="6F78436E" w14:textId="1209354C" w:rsidR="00C4147B" w:rsidRPr="00D456BA" w:rsidRDefault="00B868A9" w:rsidP="00400102">
      <w:pPr>
        <w:pStyle w:val="Listeavsnitt"/>
        <w:numPr>
          <w:ilvl w:val="1"/>
          <w:numId w:val="32"/>
        </w:numPr>
        <w:rPr>
          <w:rStyle w:val="Hyperkobling"/>
          <w:color w:val="auto"/>
          <w:u w:val="none"/>
        </w:rPr>
      </w:pPr>
      <w:hyperlink r:id="rId83" w:history="1">
        <w:r w:rsidR="00EC5EEB" w:rsidRPr="00D456BA">
          <w:rPr>
            <w:rStyle w:val="Hyperkobling"/>
          </w:rPr>
          <w:t>https://www.facebook.com/StopCorruptionInPakistan</w:t>
        </w:r>
      </w:hyperlink>
    </w:p>
    <w:p w14:paraId="3A2AA46C" w14:textId="77777777" w:rsidR="009F36CB" w:rsidRPr="00D456BA" w:rsidRDefault="009F36CB" w:rsidP="00400102"/>
    <w:p w14:paraId="6740C6A7" w14:textId="72066958" w:rsidR="009F36CB" w:rsidRPr="00D456BA" w:rsidRDefault="0041721A" w:rsidP="00400102">
      <w:pPr>
        <w:rPr>
          <w:b/>
        </w:rPr>
      </w:pPr>
      <w:r w:rsidRPr="00D456BA">
        <w:rPr>
          <w:b/>
        </w:rPr>
        <w:t>Posibles preguntas para la discusión en plenaria</w:t>
      </w:r>
    </w:p>
    <w:p w14:paraId="5F6EBEED" w14:textId="6B50ED91" w:rsidR="00EC5EEB" w:rsidRPr="00D456BA" w:rsidRDefault="00B53461" w:rsidP="00400102">
      <w:pPr>
        <w:pStyle w:val="Listeavsnitt"/>
        <w:numPr>
          <w:ilvl w:val="0"/>
          <w:numId w:val="32"/>
        </w:numPr>
      </w:pPr>
      <w:r>
        <w:t>¿</w:t>
      </w:r>
      <w:r w:rsidR="0041721A" w:rsidRPr="00D456BA">
        <w:t>Qué pien</w:t>
      </w:r>
      <w:r w:rsidR="00120343" w:rsidRPr="00D456BA">
        <w:t>s</w:t>
      </w:r>
      <w:r w:rsidR="0041721A" w:rsidRPr="00D456BA">
        <w:t>an los participantes de esta historia</w:t>
      </w:r>
      <w:r w:rsidR="00EC5EEB" w:rsidRPr="00D456BA">
        <w:t>?</w:t>
      </w:r>
    </w:p>
    <w:p w14:paraId="73BFD2DC" w14:textId="4977A003" w:rsidR="00736E9F" w:rsidRPr="00D456BA" w:rsidRDefault="00120343" w:rsidP="00400102">
      <w:pPr>
        <w:pStyle w:val="Listeavsnitt"/>
        <w:numPr>
          <w:ilvl w:val="0"/>
          <w:numId w:val="32"/>
        </w:numPr>
      </w:pPr>
      <w:r w:rsidRPr="00D456BA">
        <w:t xml:space="preserve">En </w:t>
      </w:r>
      <w:r w:rsidR="00DE37EC" w:rsidRPr="00D456BA">
        <w:t>esta historia la persona decidió</w:t>
      </w:r>
      <w:r w:rsidRPr="00D456BA">
        <w:t xml:space="preserve"> no pagar un soborno. Es una historia positiva. Pregunta a los participantes si ellos conocen algún sitio web donde pueden compartir su historia.</w:t>
      </w:r>
    </w:p>
    <w:p w14:paraId="21094486" w14:textId="45F293CF" w:rsidR="00C4147B" w:rsidRPr="00D456BA" w:rsidRDefault="00DE37EC" w:rsidP="00400102">
      <w:pPr>
        <w:pStyle w:val="Listeavsnitt"/>
        <w:numPr>
          <w:ilvl w:val="1"/>
          <w:numId w:val="32"/>
        </w:numPr>
      </w:pPr>
      <w:r w:rsidRPr="00D456BA">
        <w:t>¿</w:t>
      </w:r>
      <w:r w:rsidR="002D5A20" w:rsidRPr="00D456BA">
        <w:t>Se sienten seguros al hacerlo</w:t>
      </w:r>
      <w:r w:rsidR="006305B2" w:rsidRPr="00D456BA">
        <w:t>?</w:t>
      </w:r>
    </w:p>
    <w:p w14:paraId="7B96933B" w14:textId="0DAB36BD" w:rsidR="00C4147B" w:rsidRPr="00D456BA" w:rsidRDefault="00DE37EC" w:rsidP="00400102">
      <w:pPr>
        <w:pStyle w:val="Listeavsnitt"/>
        <w:numPr>
          <w:ilvl w:val="1"/>
          <w:numId w:val="32"/>
        </w:numPr>
      </w:pPr>
      <w:r w:rsidRPr="00D456BA">
        <w:t>¿</w:t>
      </w:r>
      <w:r w:rsidR="002D5A20" w:rsidRPr="00D456BA">
        <w:t xml:space="preserve">Sienten </w:t>
      </w:r>
      <w:r w:rsidRPr="00D456BA">
        <w:t xml:space="preserve">que esto ayudaría a otra gente? </w:t>
      </w:r>
    </w:p>
    <w:p w14:paraId="7DEB2692" w14:textId="70CBE1BB" w:rsidR="004A41FF" w:rsidRPr="00DE37EC" w:rsidRDefault="00DE37EC" w:rsidP="005A3382">
      <w:pPr>
        <w:pStyle w:val="Listeavsnitt"/>
        <w:numPr>
          <w:ilvl w:val="1"/>
          <w:numId w:val="32"/>
        </w:numPr>
      </w:pPr>
      <w:r w:rsidRPr="00D456BA">
        <w:t xml:space="preserve">¿Cuáles son los riesgos de contar públicamente tu historia? </w:t>
      </w:r>
    </w:p>
    <w:p w14:paraId="4133B4C9" w14:textId="3919D801" w:rsidR="00D60C72" w:rsidRPr="00DE37EC" w:rsidRDefault="00D60C72" w:rsidP="00400102">
      <w:pPr>
        <w:rPr>
          <w:noProof/>
        </w:rPr>
      </w:pPr>
      <w:r w:rsidRPr="00DE37EC">
        <w:rPr>
          <w:noProof/>
        </w:rPr>
        <w:br w:type="page"/>
      </w:r>
    </w:p>
    <w:p w14:paraId="4D5B9CAB" w14:textId="6C47C8BF" w:rsidR="004F1085" w:rsidRDefault="00CB3771" w:rsidP="00400102">
      <w:r>
        <w:rPr>
          <w:noProof/>
          <w:lang w:val="nb-NO" w:eastAsia="nb-NO"/>
        </w:rPr>
        <w:lastRenderedPageBreak/>
        <w:drawing>
          <wp:inline distT="0" distB="0" distL="0" distR="0" wp14:anchorId="05255279" wp14:editId="40FE2BF5">
            <wp:extent cx="5759833" cy="3240000"/>
            <wp:effectExtent l="19050" t="19050" r="12700" b="1778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77AB65B2" w14:textId="5E6C2B08" w:rsidR="004F1085" w:rsidRDefault="002A4815" w:rsidP="00CB1172">
      <w:pPr>
        <w:pStyle w:val="Overskrift6"/>
      </w:pPr>
      <w:r>
        <w:t>DIAPOSITIVA</w:t>
      </w:r>
      <w:r w:rsidR="004F1085">
        <w:t xml:space="preserve"> </w:t>
      </w:r>
      <w:r w:rsidR="004C1F94">
        <w:t>64</w:t>
      </w:r>
    </w:p>
    <w:p w14:paraId="62635612" w14:textId="77777777" w:rsidR="003579E1" w:rsidRPr="00213B1A" w:rsidRDefault="003579E1" w:rsidP="00400102"/>
    <w:p w14:paraId="17E9D1A6" w14:textId="04BA5FB5" w:rsidR="003579E1" w:rsidRPr="00DE37EC" w:rsidRDefault="00DE37EC" w:rsidP="00400102">
      <w:pPr>
        <w:pStyle w:val="Listeavsnitt"/>
        <w:numPr>
          <w:ilvl w:val="0"/>
          <w:numId w:val="35"/>
        </w:numPr>
      </w:pPr>
      <w:r w:rsidRPr="00DE37EC">
        <w:t>Trabaja con el grupo entero.</w:t>
      </w:r>
    </w:p>
    <w:p w14:paraId="4E313811" w14:textId="171A7C10" w:rsidR="003579E1" w:rsidRPr="005A3382" w:rsidRDefault="00B53461" w:rsidP="00DE37EC">
      <w:pPr>
        <w:pStyle w:val="Listeavsnitt"/>
        <w:numPr>
          <w:ilvl w:val="0"/>
          <w:numId w:val="35"/>
        </w:numPr>
      </w:pPr>
      <w:r>
        <w:t>Compara</w:t>
      </w:r>
      <w:r w:rsidR="00DE37EC" w:rsidRPr="00DE37EC">
        <w:t xml:space="preserve"> los puntos con los escritos en el rotafolio. </w:t>
      </w:r>
    </w:p>
    <w:p w14:paraId="5140CDE6" w14:textId="77777777" w:rsidR="003579E1" w:rsidRPr="005A3382" w:rsidRDefault="003579E1" w:rsidP="00400102">
      <w:r w:rsidRPr="005A3382">
        <w:br w:type="page"/>
      </w:r>
    </w:p>
    <w:p w14:paraId="3E27D5B5" w14:textId="44A17289" w:rsidR="007F072E" w:rsidRDefault="00CB3771" w:rsidP="00400102">
      <w:r>
        <w:rPr>
          <w:noProof/>
          <w:lang w:val="nb-NO" w:eastAsia="nb-NO"/>
        </w:rPr>
        <w:lastRenderedPageBreak/>
        <w:drawing>
          <wp:inline distT="0" distB="0" distL="0" distR="0" wp14:anchorId="646A7F75" wp14:editId="7BC847DE">
            <wp:extent cx="5759833" cy="3240000"/>
            <wp:effectExtent l="19050" t="19050" r="12700" b="1778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93E62D6" w14:textId="1ADAB77D" w:rsidR="004F1085" w:rsidRPr="00382B4F" w:rsidRDefault="002A4815" w:rsidP="00CB1172">
      <w:pPr>
        <w:pStyle w:val="Overskrift6"/>
        <w:rPr>
          <w:lang w:val="es-ES"/>
        </w:rPr>
      </w:pPr>
      <w:r w:rsidRPr="00382B4F">
        <w:rPr>
          <w:lang w:val="es-ES"/>
        </w:rPr>
        <w:t>DIAPOSITIVA</w:t>
      </w:r>
      <w:r w:rsidR="007F072E" w:rsidRPr="00382B4F">
        <w:rPr>
          <w:lang w:val="es-ES"/>
        </w:rPr>
        <w:t xml:space="preserve"> </w:t>
      </w:r>
      <w:r w:rsidR="004C1F94" w:rsidRPr="00382B4F">
        <w:rPr>
          <w:lang w:val="es-ES"/>
        </w:rPr>
        <w:t>65</w:t>
      </w:r>
    </w:p>
    <w:p w14:paraId="413E36E0" w14:textId="77777777" w:rsidR="004C6441" w:rsidRPr="00382B4F" w:rsidRDefault="004C6441" w:rsidP="00400102"/>
    <w:p w14:paraId="573C949B" w14:textId="08829980" w:rsidR="00E954F2" w:rsidRPr="00382B4F" w:rsidRDefault="00DE37EC" w:rsidP="00400102">
      <w:pPr>
        <w:pStyle w:val="Listeavsnitt"/>
        <w:numPr>
          <w:ilvl w:val="0"/>
          <w:numId w:val="33"/>
        </w:numPr>
      </w:pPr>
      <w:r w:rsidRPr="00382B4F">
        <w:rPr>
          <w:u w:val="single"/>
        </w:rPr>
        <w:t>Sugerencia</w:t>
      </w:r>
      <w:r w:rsidR="00E954F2" w:rsidRPr="00382B4F">
        <w:t xml:space="preserve">: </w:t>
      </w:r>
      <w:r w:rsidR="006B6968" w:rsidRPr="00382B4F">
        <w:t>imprime esta promesa</w:t>
      </w:r>
      <w:r w:rsidR="00E954F2" w:rsidRPr="00382B4F">
        <w:t xml:space="preserve"> </w:t>
      </w:r>
      <w:r w:rsidR="006B6968" w:rsidRPr="00382B4F">
        <w:t xml:space="preserve">junto al Código de Conducta de la próxima diapositiva y entrega a los participantes una copia. </w:t>
      </w:r>
      <w:r w:rsidR="00E954F2" w:rsidRPr="00382B4F">
        <w:t xml:space="preserve"> </w:t>
      </w:r>
      <w:r w:rsidR="00D60C72" w:rsidRPr="00382B4F">
        <w:t>&gt;</w:t>
      </w:r>
      <w:r w:rsidR="006B6968" w:rsidRPr="00382B4F">
        <w:t xml:space="preserve"> ver anexo al final del manual</w:t>
      </w:r>
      <w:r w:rsidR="00D60C72" w:rsidRPr="00382B4F">
        <w:t>.</w:t>
      </w:r>
    </w:p>
    <w:p w14:paraId="0ACBF762" w14:textId="0FC23F4D" w:rsidR="004C6441" w:rsidRPr="00382B4F" w:rsidRDefault="00B53461" w:rsidP="00400102">
      <w:pPr>
        <w:pStyle w:val="Listeavsnitt"/>
        <w:numPr>
          <w:ilvl w:val="0"/>
          <w:numId w:val="33"/>
        </w:numPr>
      </w:pPr>
      <w:r>
        <w:t>L</w:t>
      </w:r>
      <w:r w:rsidR="006B6968" w:rsidRPr="00382B4F">
        <w:t xml:space="preserve">a idea de </w:t>
      </w:r>
      <w:r>
        <w:t xml:space="preserve">esta </w:t>
      </w:r>
      <w:r w:rsidR="006B6968" w:rsidRPr="00382B4F">
        <w:t xml:space="preserve">promesa viene de Corruption Watch de </w:t>
      </w:r>
      <w:r w:rsidR="00382B4F" w:rsidRPr="00382B4F">
        <w:t>Sudáfrica</w:t>
      </w:r>
      <w:r w:rsidR="006B6968" w:rsidRPr="00382B4F">
        <w:t>.</w:t>
      </w:r>
      <w:r w:rsidR="00FE013E" w:rsidRPr="00382B4F">
        <w:t xml:space="preserve">: </w:t>
      </w:r>
      <w:hyperlink r:id="rId86" w:history="1">
        <w:r w:rsidR="00FE013E" w:rsidRPr="00382B4F">
          <w:rPr>
            <w:rStyle w:val="Hyperkobling"/>
          </w:rPr>
          <w:t>http://www.corruptionwatch.org.za</w:t>
        </w:r>
      </w:hyperlink>
      <w:r w:rsidR="00FE013E" w:rsidRPr="00382B4F">
        <w:t xml:space="preserve"> </w:t>
      </w:r>
      <w:r w:rsidR="00FE013E" w:rsidRPr="00382B4F">
        <w:rPr>
          <w:rFonts w:ascii="Arial" w:eastAsia="+mn-ea" w:hAnsi="Arial" w:cs="Arial"/>
          <w:color w:val="000000"/>
          <w:kern w:val="24"/>
          <w:sz w:val="18"/>
          <w:szCs w:val="18"/>
        </w:rPr>
        <w:t>.</w:t>
      </w:r>
      <w:r w:rsidR="00FE013E" w:rsidRPr="00382B4F">
        <w:t xml:space="preserve"> </w:t>
      </w:r>
      <w:r w:rsidR="00FE013E" w:rsidRPr="00382B4F">
        <w:rPr>
          <w:rFonts w:eastAsia="+mn-ea" w:cs="Arial"/>
          <w:color w:val="000000"/>
          <w:kern w:val="24"/>
        </w:rPr>
        <w:t>Corruption Watch</w:t>
      </w:r>
      <w:r>
        <w:rPr>
          <w:rFonts w:eastAsia="+mn-ea" w:cs="Arial"/>
          <w:color w:val="000000"/>
          <w:kern w:val="24"/>
        </w:rPr>
        <w:t xml:space="preserve"> (Vigilante de la corrupción)</w:t>
      </w:r>
      <w:r w:rsidR="00FE013E" w:rsidRPr="00382B4F">
        <w:rPr>
          <w:rFonts w:eastAsia="+mn-ea" w:cs="Arial"/>
          <w:color w:val="000000"/>
          <w:kern w:val="24"/>
        </w:rPr>
        <w:t xml:space="preserve"> </w:t>
      </w:r>
      <w:r w:rsidR="006B6968" w:rsidRPr="00382B4F">
        <w:rPr>
          <w:rFonts w:eastAsia="+mn-ea" w:cs="Arial"/>
          <w:color w:val="000000"/>
          <w:kern w:val="24"/>
        </w:rPr>
        <w:t xml:space="preserve">es una organización de la sociedad civil que </w:t>
      </w:r>
      <w:r w:rsidR="00382B4F" w:rsidRPr="00382B4F">
        <w:rPr>
          <w:rFonts w:eastAsia="+mn-ea" w:cs="Arial"/>
          <w:color w:val="000000"/>
          <w:kern w:val="24"/>
        </w:rPr>
        <w:t>reúne</w:t>
      </w:r>
      <w:r w:rsidR="006B6968" w:rsidRPr="00382B4F">
        <w:rPr>
          <w:rFonts w:eastAsia="+mn-ea" w:cs="Arial"/>
          <w:color w:val="000000"/>
          <w:kern w:val="24"/>
        </w:rPr>
        <w:t xml:space="preserve">, analiza y </w:t>
      </w:r>
      <w:r w:rsidR="00382B4F" w:rsidRPr="00382B4F">
        <w:rPr>
          <w:rFonts w:eastAsia="+mn-ea" w:cs="Arial"/>
          <w:color w:val="000000"/>
          <w:kern w:val="24"/>
        </w:rPr>
        <w:t>distribuye</w:t>
      </w:r>
      <w:r w:rsidR="006B6968" w:rsidRPr="00382B4F">
        <w:rPr>
          <w:rFonts w:eastAsia="+mn-ea" w:cs="Arial"/>
          <w:color w:val="000000"/>
          <w:kern w:val="24"/>
        </w:rPr>
        <w:t xml:space="preserve"> información sobre la corrupción en </w:t>
      </w:r>
      <w:r w:rsidR="00382B4F" w:rsidRPr="00382B4F">
        <w:rPr>
          <w:rFonts w:eastAsia="+mn-ea" w:cs="Arial"/>
          <w:color w:val="000000"/>
          <w:kern w:val="24"/>
        </w:rPr>
        <w:t>Sudáfrica</w:t>
      </w:r>
      <w:r w:rsidR="006B6968" w:rsidRPr="00382B4F">
        <w:rPr>
          <w:rFonts w:eastAsia="+mn-ea" w:cs="Arial"/>
          <w:color w:val="000000"/>
          <w:kern w:val="24"/>
        </w:rPr>
        <w:t xml:space="preserve">. </w:t>
      </w:r>
    </w:p>
    <w:p w14:paraId="4DDE336E" w14:textId="09A8ACEF" w:rsidR="004A41FF" w:rsidRPr="00382B4F" w:rsidRDefault="006B6968" w:rsidP="00400102">
      <w:pPr>
        <w:pStyle w:val="Listeavsnitt"/>
        <w:numPr>
          <w:ilvl w:val="0"/>
          <w:numId w:val="33"/>
        </w:numPr>
      </w:pPr>
      <w:r w:rsidRPr="00382B4F">
        <w:t xml:space="preserve">No es el objetivo que la gente haga la promesa citada durante este curso, se trata más bien de recordarles </w:t>
      </w:r>
      <w:r w:rsidR="00382B4F" w:rsidRPr="00382B4F">
        <w:t>que uno no debe ser parte del problema. La promesa contiene un</w:t>
      </w:r>
      <w:r w:rsidR="00B53461">
        <w:t>a</w:t>
      </w:r>
      <w:r w:rsidR="00382B4F" w:rsidRPr="00382B4F">
        <w:t xml:space="preserve"> </w:t>
      </w:r>
      <w:r w:rsidR="00B53461">
        <w:t>serie</w:t>
      </w:r>
      <w:r w:rsidR="00382B4F" w:rsidRPr="00382B4F">
        <w:t xml:space="preserve"> de aspectos para reflexionar.</w:t>
      </w:r>
      <w:r w:rsidR="00FE013E" w:rsidRPr="00382B4F">
        <w:t xml:space="preserve"> </w:t>
      </w:r>
    </w:p>
    <w:p w14:paraId="6067F214" w14:textId="6B814017" w:rsidR="0040254D" w:rsidRPr="00382B4F" w:rsidRDefault="00382B4F" w:rsidP="00400102">
      <w:pPr>
        <w:pStyle w:val="Listeavsnitt"/>
        <w:numPr>
          <w:ilvl w:val="0"/>
          <w:numId w:val="33"/>
        </w:numPr>
      </w:pPr>
      <w:r w:rsidRPr="00382B4F">
        <w:t>La toma de la promesa puede ser de varias formas</w:t>
      </w:r>
      <w:r w:rsidR="0040254D" w:rsidRPr="00382B4F">
        <w:t>:</w:t>
      </w:r>
    </w:p>
    <w:p w14:paraId="0EBED16B" w14:textId="1EE1E54B" w:rsidR="00C4147B" w:rsidRPr="00382B4F" w:rsidRDefault="00382B4F" w:rsidP="00400102">
      <w:pPr>
        <w:pStyle w:val="Listeavsnitt"/>
        <w:numPr>
          <w:ilvl w:val="1"/>
          <w:numId w:val="33"/>
        </w:numPr>
      </w:pPr>
      <w:r w:rsidRPr="00382B4F">
        <w:t>Públicamente</w:t>
      </w:r>
    </w:p>
    <w:p w14:paraId="4974BBC7" w14:textId="657D531D" w:rsidR="00C4147B" w:rsidRPr="00382B4F" w:rsidRDefault="00382B4F" w:rsidP="00400102">
      <w:pPr>
        <w:pStyle w:val="Listeavsnitt"/>
        <w:numPr>
          <w:ilvl w:val="1"/>
          <w:numId w:val="33"/>
        </w:numPr>
      </w:pPr>
      <w:r w:rsidRPr="00382B4F">
        <w:t>Privadamente</w:t>
      </w:r>
    </w:p>
    <w:p w14:paraId="1E54AD31" w14:textId="215F3EF2" w:rsidR="00C4147B" w:rsidRPr="00382B4F" w:rsidRDefault="00382B4F" w:rsidP="00400102">
      <w:pPr>
        <w:pStyle w:val="Listeavsnitt"/>
        <w:numPr>
          <w:ilvl w:val="1"/>
          <w:numId w:val="33"/>
        </w:numPr>
      </w:pPr>
      <w:r w:rsidRPr="00382B4F">
        <w:t>Junto con un grupo de colegas o amigos</w:t>
      </w:r>
    </w:p>
    <w:p w14:paraId="3184F9DB" w14:textId="77777777" w:rsidR="00C4147B" w:rsidRPr="00382B4F" w:rsidRDefault="0040254D" w:rsidP="00400102">
      <w:pPr>
        <w:pStyle w:val="Listeavsnitt"/>
        <w:numPr>
          <w:ilvl w:val="1"/>
          <w:numId w:val="33"/>
        </w:numPr>
      </w:pPr>
      <w:r w:rsidRPr="00382B4F">
        <w:t>Etc.</w:t>
      </w:r>
    </w:p>
    <w:p w14:paraId="55722438" w14:textId="77777777" w:rsidR="00C4147B" w:rsidRPr="00382B4F" w:rsidRDefault="00C4147B" w:rsidP="00400102">
      <w:pPr>
        <w:pStyle w:val="Listeavsnitt"/>
      </w:pPr>
    </w:p>
    <w:p w14:paraId="507C6362" w14:textId="77777777" w:rsidR="007B7719" w:rsidRDefault="00B13ED2" w:rsidP="00400102">
      <w:r>
        <w:t xml:space="preserve">  </w:t>
      </w:r>
    </w:p>
    <w:p w14:paraId="4EFD87EF" w14:textId="77777777" w:rsidR="007B7719" w:rsidRDefault="007B7719" w:rsidP="00400102"/>
    <w:p w14:paraId="6F54B3CA" w14:textId="77777777" w:rsidR="004A41FF" w:rsidRDefault="007B7719" w:rsidP="00400102">
      <w:r>
        <w:t xml:space="preserve">  </w:t>
      </w:r>
      <w:r w:rsidR="00FE013E" w:rsidRPr="00FE013E">
        <w:br w:type="page"/>
      </w:r>
    </w:p>
    <w:p w14:paraId="1F822FAA" w14:textId="7B722A54" w:rsidR="004F1085" w:rsidRDefault="00CB3771" w:rsidP="00400102">
      <w:r>
        <w:rPr>
          <w:noProof/>
          <w:lang w:val="nb-NO" w:eastAsia="nb-NO"/>
        </w:rPr>
        <w:lastRenderedPageBreak/>
        <w:drawing>
          <wp:inline distT="0" distB="0" distL="0" distR="0" wp14:anchorId="4267CB9F" wp14:editId="44811A8F">
            <wp:extent cx="5759833" cy="3240000"/>
            <wp:effectExtent l="19050" t="19050" r="12700" b="1778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06B5A28" w14:textId="3B1554DB" w:rsidR="00B13ED2" w:rsidRPr="00382B4F" w:rsidRDefault="002A4815" w:rsidP="00CB1172">
      <w:pPr>
        <w:pStyle w:val="Overskrift6"/>
        <w:rPr>
          <w:lang w:val="es-ES"/>
        </w:rPr>
      </w:pPr>
      <w:r w:rsidRPr="00382B4F">
        <w:rPr>
          <w:lang w:val="es-ES"/>
        </w:rPr>
        <w:t>DIAPOSITIVA</w:t>
      </w:r>
      <w:r w:rsidR="004F1085" w:rsidRPr="00382B4F">
        <w:rPr>
          <w:lang w:val="es-ES"/>
        </w:rPr>
        <w:t xml:space="preserve"> </w:t>
      </w:r>
      <w:r w:rsidR="004C1F94" w:rsidRPr="00382B4F">
        <w:rPr>
          <w:lang w:val="es-ES"/>
        </w:rPr>
        <w:t>66</w:t>
      </w:r>
    </w:p>
    <w:p w14:paraId="116EA2BA" w14:textId="77777777" w:rsidR="00D7765C" w:rsidRPr="00382B4F" w:rsidRDefault="00D7765C" w:rsidP="00400102"/>
    <w:p w14:paraId="5C656627" w14:textId="25EADDA8" w:rsidR="00C4147B" w:rsidRPr="00382B4F" w:rsidRDefault="00382B4F" w:rsidP="00400102">
      <w:pPr>
        <w:pStyle w:val="Listeavsnitt"/>
        <w:numPr>
          <w:ilvl w:val="0"/>
          <w:numId w:val="53"/>
        </w:numPr>
      </w:pPr>
      <w:r w:rsidRPr="00382B4F">
        <w:t>Esta es una buena oportunidad para discutir, qué tipo de opciones son asequibles para los individuos que trabajan en una organización.</w:t>
      </w:r>
      <w:r w:rsidR="00D7765C" w:rsidRPr="00382B4F">
        <w:t xml:space="preserve"> </w:t>
      </w:r>
      <w:r w:rsidRPr="00382B4F">
        <w:t>Algunas preguntas que puedes hacer</w:t>
      </w:r>
      <w:r w:rsidR="00D7765C" w:rsidRPr="00382B4F">
        <w:t>:</w:t>
      </w:r>
    </w:p>
    <w:p w14:paraId="390CC2EE" w14:textId="7BA65CDE" w:rsidR="00C4147B" w:rsidRPr="00382B4F" w:rsidRDefault="00382B4F" w:rsidP="00400102">
      <w:pPr>
        <w:pStyle w:val="Listeavsnitt"/>
        <w:numPr>
          <w:ilvl w:val="1"/>
          <w:numId w:val="53"/>
        </w:numPr>
      </w:pPr>
      <w:r w:rsidRPr="00382B4F">
        <w:t>¿Qué tipo de normas o procedimientos existen en la organización en la que trabajas</w:t>
      </w:r>
      <w:r w:rsidR="00D7765C" w:rsidRPr="00382B4F">
        <w:t>?</w:t>
      </w:r>
      <w:r w:rsidRPr="00382B4F">
        <w:t xml:space="preserve"> ¿Son </w:t>
      </w:r>
      <w:r w:rsidR="00EB476F">
        <w:t xml:space="preserve">estas </w:t>
      </w:r>
      <w:r w:rsidRPr="00382B4F">
        <w:t xml:space="preserve">conocidas y respetadas </w:t>
      </w:r>
      <w:r w:rsidR="00EB476F">
        <w:t>por todos los trabajadores de su</w:t>
      </w:r>
      <w:r w:rsidRPr="00382B4F">
        <w:t xml:space="preserve"> organización</w:t>
      </w:r>
      <w:r w:rsidR="00D60C72" w:rsidRPr="00382B4F">
        <w:t>?</w:t>
      </w:r>
    </w:p>
    <w:p w14:paraId="22D0EA2F" w14:textId="047A3729" w:rsidR="00C4147B" w:rsidRPr="00382B4F" w:rsidRDefault="00382B4F" w:rsidP="00400102">
      <w:pPr>
        <w:pStyle w:val="Listeavsnitt"/>
        <w:numPr>
          <w:ilvl w:val="1"/>
          <w:numId w:val="53"/>
        </w:numPr>
      </w:pPr>
      <w:r w:rsidRPr="00382B4F">
        <w:t>¿Puedes sugerir que tu organización adopte un Código de Conducta anticorrupción</w:t>
      </w:r>
      <w:r w:rsidR="00D7765C" w:rsidRPr="00382B4F">
        <w:t>?</w:t>
      </w:r>
    </w:p>
    <w:p w14:paraId="43B4C38C" w14:textId="77777777" w:rsidR="00D7765C" w:rsidRPr="00382B4F" w:rsidRDefault="00D7765C" w:rsidP="00400102"/>
    <w:p w14:paraId="08BEADBA" w14:textId="77777777" w:rsidR="00D7765C" w:rsidRPr="00382B4F" w:rsidRDefault="00D7765C" w:rsidP="00400102"/>
    <w:p w14:paraId="161B6036" w14:textId="77777777" w:rsidR="00D7765C" w:rsidRPr="00382B4F" w:rsidRDefault="00D7765C" w:rsidP="00400102"/>
    <w:p w14:paraId="3346AE77" w14:textId="77777777" w:rsidR="00D7765C" w:rsidRPr="00382B4F" w:rsidRDefault="00D7765C" w:rsidP="00400102"/>
    <w:p w14:paraId="399FE392" w14:textId="77777777" w:rsidR="00D7765C" w:rsidRPr="00382B4F" w:rsidRDefault="00D7765C" w:rsidP="00400102"/>
    <w:p w14:paraId="45EA37CC" w14:textId="77777777" w:rsidR="00D7765C" w:rsidRPr="00382B4F" w:rsidRDefault="00D7765C" w:rsidP="00400102"/>
    <w:p w14:paraId="456B6C32" w14:textId="77777777" w:rsidR="00D7765C" w:rsidRPr="00382B4F" w:rsidRDefault="00D7765C" w:rsidP="00400102"/>
    <w:p w14:paraId="452280E5" w14:textId="77777777" w:rsidR="00D7765C" w:rsidRPr="00382B4F" w:rsidRDefault="00D7765C" w:rsidP="00400102"/>
    <w:p w14:paraId="57B7BD03" w14:textId="77777777" w:rsidR="00D7765C" w:rsidRPr="00382B4F" w:rsidRDefault="00D7765C" w:rsidP="00400102"/>
    <w:p w14:paraId="3EDB048A" w14:textId="77777777" w:rsidR="00D7765C" w:rsidRPr="00382B4F" w:rsidRDefault="00D7765C" w:rsidP="00400102"/>
    <w:p w14:paraId="734A03E9" w14:textId="77777777" w:rsidR="00D7765C" w:rsidRPr="00382B4F" w:rsidRDefault="00D7765C" w:rsidP="00400102"/>
    <w:p w14:paraId="7985036B" w14:textId="77777777" w:rsidR="00D7765C" w:rsidRPr="00382B4F" w:rsidRDefault="00D7765C" w:rsidP="00400102"/>
    <w:p w14:paraId="7EE110C9" w14:textId="621A493B" w:rsidR="004F1085" w:rsidRDefault="00CB3771" w:rsidP="00400102">
      <w:r>
        <w:rPr>
          <w:noProof/>
          <w:lang w:val="nb-NO" w:eastAsia="nb-NO"/>
        </w:rPr>
        <w:lastRenderedPageBreak/>
        <w:drawing>
          <wp:inline distT="0" distB="0" distL="0" distR="0" wp14:anchorId="34604B84" wp14:editId="511C26CD">
            <wp:extent cx="5759833" cy="3240000"/>
            <wp:effectExtent l="19050" t="19050" r="12700" b="1778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B4DE509" w14:textId="11F1E10E" w:rsidR="004F1085" w:rsidRPr="004D08D1" w:rsidRDefault="002A4815" w:rsidP="00CB1172">
      <w:pPr>
        <w:pStyle w:val="Overskrift6"/>
        <w:rPr>
          <w:lang w:val="es-ES"/>
        </w:rPr>
      </w:pPr>
      <w:r w:rsidRPr="004D08D1">
        <w:rPr>
          <w:lang w:val="es-ES"/>
        </w:rPr>
        <w:t>DIAPOSITIVA</w:t>
      </w:r>
      <w:r w:rsidR="004F1085" w:rsidRPr="004D08D1">
        <w:rPr>
          <w:lang w:val="es-ES"/>
        </w:rPr>
        <w:t xml:space="preserve"> </w:t>
      </w:r>
      <w:r w:rsidR="00F62578" w:rsidRPr="004D08D1">
        <w:rPr>
          <w:lang w:val="es-ES"/>
        </w:rPr>
        <w:t>67</w:t>
      </w:r>
    </w:p>
    <w:p w14:paraId="52C4145E" w14:textId="77777777" w:rsidR="004B13DB" w:rsidRPr="004D08D1" w:rsidRDefault="004B13DB" w:rsidP="00400102"/>
    <w:p w14:paraId="12F0AD4C" w14:textId="0ABC5A7B" w:rsidR="00E954F2" w:rsidRPr="004D08D1" w:rsidRDefault="00EB476F" w:rsidP="00400102">
      <w:pPr>
        <w:pStyle w:val="Listeavsnitt"/>
        <w:numPr>
          <w:ilvl w:val="0"/>
          <w:numId w:val="34"/>
        </w:numPr>
      </w:pPr>
      <w:r>
        <w:t>El impreso</w:t>
      </w:r>
      <w:r w:rsidR="00127D80" w:rsidRPr="004D08D1">
        <w:t xml:space="preserve"> del Código de Conducta Anticorrupción está en la parte final de este manual, en el anexo 1. Por </w:t>
      </w:r>
      <w:r w:rsidR="004D08D1">
        <w:t>favo</w:t>
      </w:r>
      <w:r w:rsidR="00127D80" w:rsidRPr="004D08D1">
        <w:t xml:space="preserve">r, muéstralo y que circule entre los participantes. </w:t>
      </w:r>
    </w:p>
    <w:p w14:paraId="474E3E07" w14:textId="70F0C829" w:rsidR="00F302EE" w:rsidRPr="004D08D1" w:rsidRDefault="00127D80" w:rsidP="00400102">
      <w:pPr>
        <w:pStyle w:val="Listeavsnitt"/>
        <w:numPr>
          <w:ilvl w:val="0"/>
          <w:numId w:val="34"/>
        </w:numPr>
      </w:pPr>
      <w:r w:rsidRPr="004D08D1">
        <w:t>Est</w:t>
      </w:r>
      <w:r w:rsidR="004D08D1" w:rsidRPr="004D08D1">
        <w:t>e es un sencillo pero efectivo código de c</w:t>
      </w:r>
      <w:r w:rsidRPr="004D08D1">
        <w:t>onducta</w:t>
      </w:r>
      <w:r w:rsidR="00FE013E" w:rsidRPr="004D08D1">
        <w:t xml:space="preserve">. </w:t>
      </w:r>
      <w:r w:rsidR="004D08D1" w:rsidRPr="004D08D1">
        <w:t xml:space="preserve">Está pensado para las organizaciones, pero habla de cómo nosotros como individuos deberíamos comportarnos de forma que evitemos o luchemos contra la corrupción. </w:t>
      </w:r>
    </w:p>
    <w:p w14:paraId="1FAE7141" w14:textId="03AA6864" w:rsidR="004B13DB" w:rsidRPr="004D08D1" w:rsidRDefault="004D08D1" w:rsidP="00400102">
      <w:pPr>
        <w:pStyle w:val="Listeavsnitt"/>
        <w:numPr>
          <w:ilvl w:val="0"/>
          <w:numId w:val="34"/>
        </w:numPr>
      </w:pPr>
      <w:r w:rsidRPr="004D08D1">
        <w:t>Cuando una organización tiene un códig</w:t>
      </w:r>
      <w:r>
        <w:t>o</w:t>
      </w:r>
      <w:r w:rsidRPr="004D08D1">
        <w:t xml:space="preserve"> de con</w:t>
      </w:r>
      <w:r w:rsidR="00EB476F">
        <w:t xml:space="preserve">ducta como este, los trabajadores </w:t>
      </w:r>
      <w:r w:rsidRPr="004D08D1">
        <w:t>conocen las reglas</w:t>
      </w:r>
      <w:r w:rsidR="00EB476F">
        <w:t xml:space="preserve"> claramente. También </w:t>
      </w:r>
      <w:r w:rsidRPr="004D08D1">
        <w:t>pueden hacer referencia a las reglas cuando la gente trata de envolverlos en actos de corrupción: “Lo siento mucho, pero no me está permitido hacer eso porque he firmado un código de conducta anticorrupción</w:t>
      </w:r>
      <w:r w:rsidR="00EB476F">
        <w:t>”.</w:t>
      </w:r>
    </w:p>
    <w:p w14:paraId="023B94DF" w14:textId="77777777" w:rsidR="004A41FF" w:rsidRPr="004D08D1" w:rsidRDefault="004A41FF" w:rsidP="00400102"/>
    <w:p w14:paraId="2A9110C2" w14:textId="2DD5BB45" w:rsidR="00C55EEB" w:rsidRPr="004D08D1" w:rsidRDefault="00FE013E" w:rsidP="00400102">
      <w:r w:rsidRPr="004D08D1">
        <w:br w:type="page"/>
      </w:r>
    </w:p>
    <w:p w14:paraId="12F7CD09" w14:textId="16885B35" w:rsidR="0033149F" w:rsidRPr="00834CD7" w:rsidRDefault="00CB3771" w:rsidP="00400102">
      <w:r>
        <w:rPr>
          <w:noProof/>
          <w:lang w:val="nb-NO" w:eastAsia="nb-NO"/>
        </w:rPr>
        <w:lastRenderedPageBreak/>
        <w:drawing>
          <wp:inline distT="0" distB="0" distL="0" distR="0" wp14:anchorId="36F81DCC" wp14:editId="106953E1">
            <wp:extent cx="5759833" cy="3240000"/>
            <wp:effectExtent l="19050" t="19050" r="12700" b="1778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42277EC" w14:textId="2D778C77" w:rsidR="005F4426" w:rsidRPr="004D08D1" w:rsidRDefault="002A4815" w:rsidP="00CB1172">
      <w:pPr>
        <w:pStyle w:val="Overskrift6"/>
        <w:rPr>
          <w:lang w:val="es-ES"/>
        </w:rPr>
      </w:pPr>
      <w:r w:rsidRPr="004D08D1">
        <w:rPr>
          <w:lang w:val="es-ES"/>
        </w:rPr>
        <w:t>DIAPOSITIVA</w:t>
      </w:r>
      <w:r w:rsidR="0033149F" w:rsidRPr="004D08D1">
        <w:rPr>
          <w:lang w:val="es-ES"/>
        </w:rPr>
        <w:t xml:space="preserve"> </w:t>
      </w:r>
      <w:r w:rsidR="00F62578" w:rsidRPr="004D08D1">
        <w:rPr>
          <w:lang w:val="es-ES"/>
        </w:rPr>
        <w:t>68</w:t>
      </w:r>
    </w:p>
    <w:p w14:paraId="582D47BE" w14:textId="77777777" w:rsidR="00834CD7" w:rsidRPr="004D08D1" w:rsidRDefault="00834CD7" w:rsidP="00CB1172"/>
    <w:p w14:paraId="195F92CC" w14:textId="3A552B34" w:rsidR="005F4426" w:rsidRPr="004D08D1" w:rsidRDefault="004D08D1" w:rsidP="00400102">
      <w:pPr>
        <w:pStyle w:val="Listeavsnitt"/>
        <w:numPr>
          <w:ilvl w:val="0"/>
          <w:numId w:val="37"/>
        </w:numPr>
      </w:pPr>
      <w:r w:rsidRPr="004D08D1">
        <w:t>Discutan este tema en plenaria</w:t>
      </w:r>
    </w:p>
    <w:p w14:paraId="028F4B78" w14:textId="3B737362" w:rsidR="005F4426" w:rsidRPr="004D08D1" w:rsidRDefault="00EB476F" w:rsidP="00400102">
      <w:pPr>
        <w:pStyle w:val="Listeavsnitt"/>
        <w:numPr>
          <w:ilvl w:val="1"/>
          <w:numId w:val="37"/>
        </w:numPr>
      </w:pPr>
      <w:r>
        <w:t>¿</w:t>
      </w:r>
      <w:r w:rsidR="004D08D1" w:rsidRPr="004D08D1">
        <w:t>Han escuchado acerca de esto</w:t>
      </w:r>
      <w:r w:rsidR="00FE013E" w:rsidRPr="004D08D1">
        <w:t>?</w:t>
      </w:r>
    </w:p>
    <w:p w14:paraId="4E4EE647" w14:textId="1B3B4DEA" w:rsidR="005F4426" w:rsidRPr="004D08D1" w:rsidRDefault="00EB476F" w:rsidP="00400102">
      <w:pPr>
        <w:pStyle w:val="Listeavsnitt"/>
        <w:numPr>
          <w:ilvl w:val="1"/>
          <w:numId w:val="37"/>
        </w:numPr>
      </w:pPr>
      <w:r>
        <w:t>¿Usarían este tipo de método? S</w:t>
      </w:r>
      <w:r w:rsidR="004D08D1" w:rsidRPr="004D08D1">
        <w:t xml:space="preserve">i </w:t>
      </w:r>
      <w:r>
        <w:t>la respuesta es sí:</w:t>
      </w:r>
      <w:r w:rsidRPr="004D08D1">
        <w:t xml:space="preserve"> ¿</w:t>
      </w:r>
      <w:r>
        <w:t>por qué?  Y si no: ¿</w:t>
      </w:r>
      <w:r w:rsidR="004D08D1" w:rsidRPr="004D08D1">
        <w:t xml:space="preserve">por qué no? </w:t>
      </w:r>
    </w:p>
    <w:p w14:paraId="43E507AA" w14:textId="72E54337" w:rsidR="005F4426" w:rsidRPr="004D08D1" w:rsidRDefault="00EB476F" w:rsidP="00400102">
      <w:pPr>
        <w:pStyle w:val="Listeavsnitt"/>
        <w:numPr>
          <w:ilvl w:val="1"/>
          <w:numId w:val="37"/>
        </w:numPr>
      </w:pPr>
      <w:r>
        <w:t>¿</w:t>
      </w:r>
      <w:r w:rsidR="004D08D1" w:rsidRPr="004D08D1">
        <w:t xml:space="preserve">Son procedimientos seguros en </w:t>
      </w:r>
      <w:r>
        <w:t>tu</w:t>
      </w:r>
      <w:r w:rsidR="004D08D1" w:rsidRPr="004D08D1">
        <w:t xml:space="preserve"> país</w:t>
      </w:r>
      <w:r w:rsidR="006E35FB" w:rsidRPr="004D08D1">
        <w:t>?</w:t>
      </w:r>
    </w:p>
    <w:p w14:paraId="4463D561" w14:textId="6050793C" w:rsidR="005F4426" w:rsidRPr="004D08D1" w:rsidRDefault="00EB476F" w:rsidP="00400102">
      <w:pPr>
        <w:pStyle w:val="Listeavsnitt"/>
        <w:numPr>
          <w:ilvl w:val="1"/>
          <w:numId w:val="37"/>
        </w:numPr>
      </w:pPr>
      <w:r>
        <w:t>¿</w:t>
      </w:r>
      <w:r w:rsidR="004D08D1" w:rsidRPr="004D08D1">
        <w:t>Qué otra cosa pueden hacer cuando sospechan de corrupción en su organización</w:t>
      </w:r>
      <w:r w:rsidR="00FE013E" w:rsidRPr="004D08D1">
        <w:t>?</w:t>
      </w:r>
    </w:p>
    <w:p w14:paraId="44FDD529" w14:textId="77777777" w:rsidR="004A41FF" w:rsidRPr="004D08D1" w:rsidRDefault="004A41FF" w:rsidP="00400102"/>
    <w:p w14:paraId="58E76773" w14:textId="77777777" w:rsidR="006D496A" w:rsidRPr="004D08D1" w:rsidRDefault="006D496A" w:rsidP="00400102"/>
    <w:p w14:paraId="2A1DE5A5" w14:textId="77777777" w:rsidR="00834CD7" w:rsidRPr="004D08D1" w:rsidRDefault="00834CD7" w:rsidP="00400102">
      <w:r w:rsidRPr="004D08D1">
        <w:br/>
      </w:r>
    </w:p>
    <w:p w14:paraId="0513F90C" w14:textId="77777777" w:rsidR="00834CD7" w:rsidRPr="004D08D1" w:rsidRDefault="00834CD7" w:rsidP="00400102">
      <w:r w:rsidRPr="004D08D1">
        <w:br w:type="page"/>
      </w:r>
    </w:p>
    <w:p w14:paraId="47C08299" w14:textId="242C8009" w:rsidR="00834CD7" w:rsidRDefault="00CB3771" w:rsidP="00400102">
      <w:r>
        <w:rPr>
          <w:noProof/>
          <w:lang w:val="nb-NO" w:eastAsia="nb-NO"/>
        </w:rPr>
        <w:lastRenderedPageBreak/>
        <w:drawing>
          <wp:inline distT="0" distB="0" distL="0" distR="0" wp14:anchorId="48E66692" wp14:editId="773C6668">
            <wp:extent cx="5759833" cy="3240000"/>
            <wp:effectExtent l="19050" t="19050" r="12700" b="1778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5B2F6E4" w14:textId="6A515B43" w:rsidR="00834CD7" w:rsidRPr="00A41962" w:rsidRDefault="002A4815" w:rsidP="00CB1172">
      <w:pPr>
        <w:pStyle w:val="Overskrift6"/>
        <w:rPr>
          <w:lang w:val="es-ES"/>
        </w:rPr>
      </w:pPr>
      <w:r w:rsidRPr="00A41962">
        <w:rPr>
          <w:lang w:val="es-ES"/>
        </w:rPr>
        <w:t>DIAPOSITIVA</w:t>
      </w:r>
      <w:r w:rsidR="00834CD7" w:rsidRPr="00A41962">
        <w:rPr>
          <w:lang w:val="es-ES"/>
        </w:rPr>
        <w:t xml:space="preserve"> 69</w:t>
      </w:r>
    </w:p>
    <w:p w14:paraId="5480E9F3" w14:textId="77777777" w:rsidR="00834CD7" w:rsidRPr="00A41962" w:rsidRDefault="00834CD7" w:rsidP="00400102"/>
    <w:p w14:paraId="235B9DD7" w14:textId="7925BBA4" w:rsidR="0092296C" w:rsidRPr="00A41962" w:rsidRDefault="00A41962" w:rsidP="008E2B96">
      <w:pPr>
        <w:pStyle w:val="Listeavsnitt"/>
        <w:numPr>
          <w:ilvl w:val="0"/>
          <w:numId w:val="69"/>
        </w:numPr>
      </w:pPr>
      <w:r w:rsidRPr="00A41962">
        <w:t>Desafortunadamente</w:t>
      </w:r>
      <w:r w:rsidR="00EB476F">
        <w:t xml:space="preserve"> en muchos países </w:t>
      </w:r>
      <w:r w:rsidR="005B1678" w:rsidRPr="00A41962">
        <w:t>no existen</w:t>
      </w:r>
      <w:r w:rsidR="00EB476F">
        <w:t xml:space="preserve"> o hay escasos</w:t>
      </w:r>
      <w:r w:rsidR="005B1678" w:rsidRPr="00A41962">
        <w:t xml:space="preserve"> procedimientos de denuncia de irregularidades</w:t>
      </w:r>
      <w:r w:rsidRPr="00A41962">
        <w:t xml:space="preserve">. </w:t>
      </w:r>
    </w:p>
    <w:p w14:paraId="40C48803" w14:textId="12B8E43E" w:rsidR="006D496A" w:rsidRPr="00A41962" w:rsidRDefault="0092296C" w:rsidP="00400102">
      <w:r w:rsidRPr="00A41962">
        <w:br w:type="page"/>
      </w:r>
    </w:p>
    <w:p w14:paraId="6669B130" w14:textId="111FFE00" w:rsidR="0033149F" w:rsidRDefault="00CB3771" w:rsidP="00400102">
      <w:r>
        <w:rPr>
          <w:noProof/>
          <w:lang w:val="nb-NO" w:eastAsia="nb-NO"/>
        </w:rPr>
        <w:lastRenderedPageBreak/>
        <w:drawing>
          <wp:inline distT="0" distB="0" distL="0" distR="0" wp14:anchorId="3F61D13A" wp14:editId="4193BE6E">
            <wp:extent cx="5759833" cy="3240000"/>
            <wp:effectExtent l="19050" t="19050" r="12700" b="1778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3457014" w14:textId="4CDDBD3D" w:rsidR="009972C1" w:rsidRPr="00A41962" w:rsidRDefault="002A4815" w:rsidP="00CB1172">
      <w:pPr>
        <w:pStyle w:val="Overskrift6"/>
        <w:rPr>
          <w:lang w:val="es-ES"/>
        </w:rPr>
      </w:pPr>
      <w:r w:rsidRPr="00A41962">
        <w:rPr>
          <w:lang w:val="es-ES"/>
        </w:rPr>
        <w:t>DIAPOSITIVA</w:t>
      </w:r>
      <w:r w:rsidR="0033149F" w:rsidRPr="00A41962">
        <w:rPr>
          <w:lang w:val="es-ES"/>
        </w:rPr>
        <w:t xml:space="preserve"> </w:t>
      </w:r>
      <w:r w:rsidR="0092296C" w:rsidRPr="00A41962">
        <w:rPr>
          <w:lang w:val="es-ES"/>
        </w:rPr>
        <w:t>70</w:t>
      </w:r>
    </w:p>
    <w:p w14:paraId="3D07D40E" w14:textId="77777777" w:rsidR="00C4147B" w:rsidRPr="00A41962" w:rsidRDefault="00C4147B" w:rsidP="00400102"/>
    <w:p w14:paraId="5A3CE062" w14:textId="6B32C902" w:rsidR="00D60C72" w:rsidRPr="00A41962" w:rsidRDefault="00A41962" w:rsidP="00400102">
      <w:pPr>
        <w:pStyle w:val="Listeavsnitt"/>
        <w:numPr>
          <w:ilvl w:val="0"/>
          <w:numId w:val="37"/>
        </w:numPr>
      </w:pPr>
      <w:r w:rsidRPr="00A41962">
        <w:t>Discusión en pequeños grupos</w:t>
      </w:r>
    </w:p>
    <w:p w14:paraId="4365D48D" w14:textId="1C0747E5" w:rsidR="00C4147B" w:rsidRPr="00A41962" w:rsidRDefault="00A41962" w:rsidP="005A3382">
      <w:pPr>
        <w:pStyle w:val="Listeavsnitt"/>
        <w:numPr>
          <w:ilvl w:val="0"/>
          <w:numId w:val="37"/>
        </w:numPr>
      </w:pPr>
      <w:r w:rsidRPr="00A41962">
        <w:t xml:space="preserve">Anotar </w:t>
      </w:r>
      <w:r w:rsidR="00D9503C">
        <w:t xml:space="preserve">en el rotafolio </w:t>
      </w:r>
      <w:r w:rsidRPr="00A41962">
        <w:t>las sugerencias de los grupos para una a</w:t>
      </w:r>
      <w:r w:rsidR="00D9503C">
        <w:t>cción colectiva</w:t>
      </w:r>
      <w:r w:rsidRPr="00A41962">
        <w:t xml:space="preserve">. </w:t>
      </w:r>
    </w:p>
    <w:p w14:paraId="3497FB64" w14:textId="77777777" w:rsidR="00C4147B" w:rsidRPr="005A3382" w:rsidRDefault="00C4147B" w:rsidP="00400102"/>
    <w:p w14:paraId="459400D2" w14:textId="77777777" w:rsidR="00C4147B" w:rsidRPr="005A3382" w:rsidRDefault="00C4147B" w:rsidP="00400102"/>
    <w:p w14:paraId="59F05BCB" w14:textId="77777777" w:rsidR="00C4147B" w:rsidRPr="005A3382" w:rsidRDefault="00C4147B" w:rsidP="00400102"/>
    <w:p w14:paraId="74FE5CF9" w14:textId="77777777" w:rsidR="00C4147B" w:rsidRPr="005A3382" w:rsidRDefault="00C4147B" w:rsidP="00400102"/>
    <w:p w14:paraId="5D41C1AE" w14:textId="77777777" w:rsidR="00C4147B" w:rsidRPr="005A3382" w:rsidRDefault="00C4147B" w:rsidP="00400102"/>
    <w:p w14:paraId="3EB0088D" w14:textId="77777777" w:rsidR="00C4147B" w:rsidRPr="005A3382" w:rsidRDefault="00C4147B" w:rsidP="00400102"/>
    <w:p w14:paraId="0244E8FC" w14:textId="77777777" w:rsidR="00C4147B" w:rsidRPr="005A3382" w:rsidRDefault="00C4147B" w:rsidP="00400102"/>
    <w:p w14:paraId="28AAC445" w14:textId="77777777" w:rsidR="00C4147B" w:rsidRPr="005A3382" w:rsidRDefault="00C4147B" w:rsidP="00400102"/>
    <w:p w14:paraId="3A3851CD" w14:textId="77777777" w:rsidR="00C4147B" w:rsidRPr="005A3382" w:rsidRDefault="00C4147B" w:rsidP="00400102"/>
    <w:p w14:paraId="1DA701F0" w14:textId="77777777" w:rsidR="00C4147B" w:rsidRPr="005A3382" w:rsidRDefault="00C4147B" w:rsidP="00400102"/>
    <w:p w14:paraId="2B020D36" w14:textId="77777777" w:rsidR="00C4147B" w:rsidRPr="005A3382" w:rsidRDefault="00C4147B" w:rsidP="00400102"/>
    <w:p w14:paraId="08C18CDD" w14:textId="77777777" w:rsidR="00C4147B" w:rsidRPr="005A3382" w:rsidRDefault="00C4147B" w:rsidP="00400102"/>
    <w:p w14:paraId="0445AF43" w14:textId="0BE3309D" w:rsidR="00C4147B" w:rsidRPr="005A3382" w:rsidRDefault="00C4147B" w:rsidP="00400102"/>
    <w:p w14:paraId="5FF4C475" w14:textId="22B68E65" w:rsidR="0033149F" w:rsidRDefault="00CB3771" w:rsidP="00400102">
      <w:r>
        <w:rPr>
          <w:noProof/>
          <w:lang w:val="nb-NO" w:eastAsia="nb-NO"/>
        </w:rPr>
        <w:lastRenderedPageBreak/>
        <w:drawing>
          <wp:inline distT="0" distB="0" distL="0" distR="0" wp14:anchorId="0BA847CA" wp14:editId="7F0304BB">
            <wp:extent cx="5759833" cy="3240000"/>
            <wp:effectExtent l="19050" t="19050" r="12700" b="1778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7DB6DBC7" w14:textId="45B15012" w:rsidR="009972C1" w:rsidRPr="00E35A0F" w:rsidRDefault="002A4815" w:rsidP="00CB1172">
      <w:pPr>
        <w:pStyle w:val="Overskrift6"/>
        <w:rPr>
          <w:lang w:val="es-ES"/>
        </w:rPr>
      </w:pPr>
      <w:r w:rsidRPr="00E35A0F">
        <w:rPr>
          <w:lang w:val="es-ES"/>
        </w:rPr>
        <w:t>DIAPOSITIVA</w:t>
      </w:r>
      <w:r w:rsidR="0033149F" w:rsidRPr="00E35A0F">
        <w:rPr>
          <w:lang w:val="es-ES"/>
        </w:rPr>
        <w:t xml:space="preserve"> </w:t>
      </w:r>
      <w:r w:rsidR="0092296C" w:rsidRPr="00E35A0F">
        <w:rPr>
          <w:lang w:val="es-ES"/>
        </w:rPr>
        <w:t>71</w:t>
      </w:r>
    </w:p>
    <w:p w14:paraId="32D037CB" w14:textId="77777777" w:rsidR="005F4426" w:rsidRPr="00E35A0F" w:rsidRDefault="005F4426" w:rsidP="00400102"/>
    <w:p w14:paraId="78F93C76" w14:textId="30578DE8" w:rsidR="00901131" w:rsidRPr="00E35A0F" w:rsidRDefault="00D9503C" w:rsidP="00400102">
      <w:pPr>
        <w:pStyle w:val="Listeavsnitt"/>
        <w:numPr>
          <w:ilvl w:val="0"/>
          <w:numId w:val="38"/>
        </w:numPr>
      </w:pPr>
      <w:r>
        <w:t>¿</w:t>
      </w:r>
      <w:r w:rsidR="00CB547B" w:rsidRPr="00E35A0F">
        <w:t xml:space="preserve">Hay alguno </w:t>
      </w:r>
      <w:r>
        <w:t>de los primeros pasos anotado</w:t>
      </w:r>
      <w:r w:rsidR="00022430" w:rsidRPr="00E35A0F">
        <w:t xml:space="preserve"> en el rotafolio</w:t>
      </w:r>
      <w:r w:rsidR="00FE013E" w:rsidRPr="00E35A0F">
        <w:t>?</w:t>
      </w:r>
    </w:p>
    <w:p w14:paraId="0C9181AB" w14:textId="51FA0D83" w:rsidR="005F4426" w:rsidRPr="00E35A0F" w:rsidRDefault="00022430" w:rsidP="00400102">
      <w:pPr>
        <w:pStyle w:val="Listeavsnitt"/>
        <w:numPr>
          <w:ilvl w:val="0"/>
          <w:numId w:val="38"/>
        </w:numPr>
      </w:pPr>
      <w:r w:rsidRPr="00E35A0F">
        <w:t xml:space="preserve">El sitio web del Transparencia Internacional </w:t>
      </w:r>
      <w:r w:rsidR="00D9503C">
        <w:t xml:space="preserve">(TI) </w:t>
      </w:r>
      <w:r w:rsidRPr="00E35A0F">
        <w:t>es un</w:t>
      </w:r>
      <w:r w:rsidR="006A0CD4" w:rsidRPr="00E35A0F">
        <w:t>a</w:t>
      </w:r>
      <w:r w:rsidRPr="00E35A0F">
        <w:t xml:space="preserve"> fuente muy útil</w:t>
      </w:r>
      <w:r w:rsidR="00FE013E" w:rsidRPr="00E35A0F">
        <w:t xml:space="preserve"> </w:t>
      </w:r>
      <w:r w:rsidRPr="00E35A0F">
        <w:t>para ti como facilitador.</w:t>
      </w:r>
      <w:r w:rsidR="0088152F" w:rsidRPr="00E35A0F">
        <w:t xml:space="preserve"> </w:t>
      </w:r>
      <w:r w:rsidRPr="00E35A0F">
        <w:t>Si tienes</w:t>
      </w:r>
      <w:r w:rsidR="006A0CD4" w:rsidRPr="00E35A0F">
        <w:t xml:space="preserve"> bastante</w:t>
      </w:r>
      <w:r w:rsidRPr="00E35A0F">
        <w:t xml:space="preserve"> tiempo durante la preparación </w:t>
      </w:r>
      <w:r w:rsidR="006A0CD4" w:rsidRPr="00E35A0F">
        <w:t>del curso, puedes explorar el kit de herramientas prácticas de TI</w:t>
      </w:r>
      <w:r w:rsidR="0088152F" w:rsidRPr="00E35A0F">
        <w:t xml:space="preserve">: </w:t>
      </w:r>
    </w:p>
    <w:p w14:paraId="452827E8" w14:textId="72F1CFF1" w:rsidR="005F4426" w:rsidRPr="00E35A0F" w:rsidRDefault="00B868A9" w:rsidP="00400102">
      <w:hyperlink r:id="rId93" w:history="1">
        <w:r w:rsidR="00FE013E" w:rsidRPr="00E35A0F">
          <w:rPr>
            <w:rStyle w:val="Hyperkobling"/>
          </w:rPr>
          <w:t>http://www.transparency.org/whatwedo/tools/corruption_fighters_toolkits_introduction/2/</w:t>
        </w:r>
      </w:hyperlink>
      <w:r w:rsidR="00FE013E" w:rsidRPr="00E35A0F">
        <w:t xml:space="preserve"> </w:t>
      </w:r>
    </w:p>
    <w:p w14:paraId="308FBE42" w14:textId="77777777" w:rsidR="005F4426" w:rsidRPr="00E35A0F" w:rsidRDefault="000B5056" w:rsidP="00400102">
      <w:pPr>
        <w:pStyle w:val="Listeavsnitt"/>
      </w:pPr>
      <w:r w:rsidRPr="00E35A0F">
        <w:t xml:space="preserve">  </w:t>
      </w:r>
    </w:p>
    <w:p w14:paraId="1582AEB0" w14:textId="77777777" w:rsidR="005F4426" w:rsidRPr="00E35A0F" w:rsidRDefault="005F4426" w:rsidP="00400102"/>
    <w:p w14:paraId="51745F11" w14:textId="77777777" w:rsidR="004A41FF" w:rsidRPr="00E35A0F" w:rsidRDefault="004A41FF" w:rsidP="00400102"/>
    <w:p w14:paraId="786FF3CD" w14:textId="77777777" w:rsidR="004A41FF" w:rsidRPr="00E35A0F" w:rsidRDefault="00FE013E" w:rsidP="00400102">
      <w:pPr>
        <w:pStyle w:val="Listeavsnitt"/>
        <w:numPr>
          <w:ilvl w:val="0"/>
          <w:numId w:val="36"/>
        </w:numPr>
      </w:pPr>
      <w:r w:rsidRPr="00E35A0F">
        <w:br w:type="page"/>
      </w:r>
    </w:p>
    <w:p w14:paraId="4E9B3C6B" w14:textId="39665520" w:rsidR="0033149F" w:rsidRDefault="00CB3771" w:rsidP="00400102">
      <w:r>
        <w:rPr>
          <w:noProof/>
          <w:lang w:val="nb-NO" w:eastAsia="nb-NO"/>
        </w:rPr>
        <w:lastRenderedPageBreak/>
        <w:drawing>
          <wp:inline distT="0" distB="0" distL="0" distR="0" wp14:anchorId="3638A3D6" wp14:editId="0F3898C7">
            <wp:extent cx="5759833" cy="3240000"/>
            <wp:effectExtent l="19050" t="19050" r="12700" b="17780"/>
            <wp:docPr id="289" name="Bil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738E094D" w14:textId="0F668030" w:rsidR="009972C1" w:rsidRPr="00E35A0F" w:rsidRDefault="002A4815" w:rsidP="00CB1172">
      <w:pPr>
        <w:pStyle w:val="Overskrift6"/>
        <w:rPr>
          <w:lang w:val="es-ES"/>
        </w:rPr>
      </w:pPr>
      <w:r w:rsidRPr="00E35A0F">
        <w:rPr>
          <w:lang w:val="es-ES"/>
        </w:rPr>
        <w:t>DIAPOSITIVA</w:t>
      </w:r>
      <w:r w:rsidR="0033149F" w:rsidRPr="00E35A0F">
        <w:rPr>
          <w:lang w:val="es-ES"/>
        </w:rPr>
        <w:t xml:space="preserve"> </w:t>
      </w:r>
      <w:r w:rsidR="0092296C" w:rsidRPr="00E35A0F">
        <w:rPr>
          <w:lang w:val="es-ES"/>
        </w:rPr>
        <w:t>72</w:t>
      </w:r>
    </w:p>
    <w:p w14:paraId="7A52056B" w14:textId="77777777" w:rsidR="00901131" w:rsidRPr="00E35A0F" w:rsidRDefault="00901131" w:rsidP="00400102"/>
    <w:p w14:paraId="37A6C5B2" w14:textId="0D8BAF84" w:rsidR="00901131" w:rsidRPr="00E35A0F" w:rsidRDefault="00E35A0F" w:rsidP="00400102">
      <w:pPr>
        <w:pStyle w:val="Listeavsnitt"/>
        <w:numPr>
          <w:ilvl w:val="0"/>
          <w:numId w:val="38"/>
        </w:numPr>
      </w:pPr>
      <w:r w:rsidRPr="00E35A0F">
        <w:t>Preguntar si alguien en el grupo ha tenido experiencias en organizar eventos como estos. ¿Esta ella/el dispuesta/o a compartir su experiencia con el grupo</w:t>
      </w:r>
      <w:r w:rsidR="00FE013E" w:rsidRPr="00E35A0F">
        <w:t>?</w:t>
      </w:r>
    </w:p>
    <w:p w14:paraId="13FAFFD4" w14:textId="1427F35E" w:rsidR="00901131" w:rsidRPr="00E35A0F" w:rsidRDefault="00E35A0F" w:rsidP="00400102">
      <w:pPr>
        <w:pStyle w:val="Listeavsnitt"/>
        <w:numPr>
          <w:ilvl w:val="0"/>
          <w:numId w:val="38"/>
        </w:numPr>
      </w:pPr>
      <w:r w:rsidRPr="00E35A0F">
        <w:t>¿Hay comentarios, preocupaciones o preguntas</w:t>
      </w:r>
      <w:r w:rsidR="00FE013E" w:rsidRPr="00E35A0F">
        <w:t>?</w:t>
      </w:r>
    </w:p>
    <w:p w14:paraId="10DD8D6A" w14:textId="77777777" w:rsidR="004A41FF" w:rsidRPr="00E35A0F" w:rsidRDefault="00FE013E" w:rsidP="00400102">
      <w:pPr>
        <w:pStyle w:val="Listeavsnitt"/>
        <w:numPr>
          <w:ilvl w:val="0"/>
          <w:numId w:val="38"/>
        </w:numPr>
      </w:pPr>
      <w:r w:rsidRPr="00E35A0F">
        <w:br w:type="page"/>
      </w:r>
    </w:p>
    <w:p w14:paraId="7C09C0CC" w14:textId="775B1DD4" w:rsidR="009972C1" w:rsidRPr="00AB3AF8" w:rsidRDefault="00CB3771" w:rsidP="00216060">
      <w:pPr>
        <w:pStyle w:val="Overskrift6"/>
        <w:rPr>
          <w:lang w:val="es-ES"/>
        </w:rPr>
      </w:pPr>
      <w:r>
        <w:rPr>
          <w:lang w:val="nb-NO" w:eastAsia="nb-NO"/>
        </w:rPr>
        <w:lastRenderedPageBreak/>
        <w:drawing>
          <wp:inline distT="0" distB="0" distL="0" distR="0" wp14:anchorId="49FA915F" wp14:editId="65408B60">
            <wp:extent cx="5759833" cy="3240000"/>
            <wp:effectExtent l="19050" t="19050" r="12700" b="17780"/>
            <wp:docPr id="291" name="Bil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r w:rsidR="002A4815" w:rsidRPr="00AB3AF8">
        <w:rPr>
          <w:lang w:val="es-ES"/>
        </w:rPr>
        <w:t>DIAPOSITIVA</w:t>
      </w:r>
      <w:r w:rsidR="0033149F" w:rsidRPr="00AB3AF8">
        <w:rPr>
          <w:lang w:val="es-ES"/>
        </w:rPr>
        <w:t xml:space="preserve"> </w:t>
      </w:r>
      <w:r w:rsidR="008450E5" w:rsidRPr="00AB3AF8">
        <w:rPr>
          <w:lang w:val="es-ES"/>
        </w:rPr>
        <w:t>7</w:t>
      </w:r>
      <w:r w:rsidR="0092296C" w:rsidRPr="00AB3AF8">
        <w:rPr>
          <w:lang w:val="es-ES"/>
        </w:rPr>
        <w:t>3</w:t>
      </w:r>
    </w:p>
    <w:p w14:paraId="36D8F309" w14:textId="77777777" w:rsidR="00901131" w:rsidRPr="00AB3AF8" w:rsidRDefault="00901131" w:rsidP="00400102"/>
    <w:p w14:paraId="3BF0764A" w14:textId="64FBF0DF" w:rsidR="005D2E55" w:rsidRPr="00AB3AF8" w:rsidRDefault="00D9503C" w:rsidP="00400102">
      <w:pPr>
        <w:pStyle w:val="Listeavsnitt"/>
        <w:numPr>
          <w:ilvl w:val="0"/>
          <w:numId w:val="39"/>
        </w:numPr>
      </w:pPr>
      <w:r>
        <w:t>¿Está</w:t>
      </w:r>
      <w:r w:rsidR="00E35A0F" w:rsidRPr="00AB3AF8">
        <w:t xml:space="preserve"> alguna</w:t>
      </w:r>
      <w:r>
        <w:t xml:space="preserve"> de las actividades de las</w:t>
      </w:r>
      <w:r w:rsidR="00E35A0F" w:rsidRPr="00AB3AF8">
        <w:t xml:space="preserve"> foto</w:t>
      </w:r>
      <w:r>
        <w:t>s</w:t>
      </w:r>
      <w:r w:rsidR="00E35A0F" w:rsidRPr="00AB3AF8">
        <w:t xml:space="preserve"> representada en el rotafolio</w:t>
      </w:r>
      <w:r w:rsidR="00FE013E" w:rsidRPr="00AB3AF8">
        <w:t>?</w:t>
      </w:r>
      <w:r w:rsidR="005D2E55" w:rsidRPr="00AB3AF8">
        <w:rPr>
          <w:rFonts w:ascii="Arial" w:eastAsia="Calibri" w:hAnsi="Arial" w:cs="Arial"/>
          <w:color w:val="000000"/>
          <w:kern w:val="24"/>
          <w:sz w:val="48"/>
          <w:szCs w:val="48"/>
          <w:lang w:eastAsia="nl-BE"/>
        </w:rPr>
        <w:t xml:space="preserve"> </w:t>
      </w:r>
    </w:p>
    <w:p w14:paraId="12F6BC71" w14:textId="4229E01A" w:rsidR="005D2E55" w:rsidRPr="00AB3AF8" w:rsidRDefault="00E35A0F" w:rsidP="00400102">
      <w:pPr>
        <w:pStyle w:val="Listeavsnitt"/>
        <w:numPr>
          <w:ilvl w:val="0"/>
          <w:numId w:val="39"/>
        </w:numPr>
      </w:pPr>
      <w:r w:rsidRPr="00AB3AF8">
        <w:t>Algunas de las actividades que puedes sugerir incluye lo siguiente</w:t>
      </w:r>
      <w:r w:rsidR="00C41912" w:rsidRPr="00AB3AF8">
        <w:t>:</w:t>
      </w:r>
    </w:p>
    <w:p w14:paraId="1EA80070" w14:textId="13BF98F6" w:rsidR="00C4147B" w:rsidRPr="00AB3AF8" w:rsidRDefault="00B42186" w:rsidP="00400102">
      <w:pPr>
        <w:pStyle w:val="Listeavsnitt"/>
        <w:numPr>
          <w:ilvl w:val="1"/>
          <w:numId w:val="39"/>
        </w:numPr>
      </w:pPr>
      <w:r w:rsidRPr="00AB3AF8">
        <w:t xml:space="preserve">Exponer a aquellos que han cometido  un acto criminal o ilegal. </w:t>
      </w:r>
    </w:p>
    <w:p w14:paraId="2E2583CF" w14:textId="0934B2A6" w:rsidR="00C4147B" w:rsidRPr="00AB3AF8" w:rsidRDefault="00B42186" w:rsidP="00400102">
      <w:pPr>
        <w:pStyle w:val="Listeavsnitt"/>
        <w:numPr>
          <w:ilvl w:val="1"/>
          <w:numId w:val="39"/>
        </w:numPr>
      </w:pPr>
      <w:r w:rsidRPr="00AB3AF8">
        <w:t xml:space="preserve">Hacer manifestaciones </w:t>
      </w:r>
    </w:p>
    <w:p w14:paraId="703E5BBC" w14:textId="30548BEE" w:rsidR="00C4147B" w:rsidRPr="00AB3AF8" w:rsidRDefault="00B42186" w:rsidP="00400102">
      <w:pPr>
        <w:pStyle w:val="Listeavsnitt"/>
        <w:numPr>
          <w:ilvl w:val="1"/>
          <w:numId w:val="39"/>
        </w:numPr>
      </w:pPr>
      <w:r w:rsidRPr="00AB3AF8">
        <w:t>Concierto</w:t>
      </w:r>
      <w:r w:rsidR="00D9503C">
        <w:t>s</w:t>
      </w:r>
    </w:p>
    <w:p w14:paraId="23523CB3" w14:textId="6FD03567" w:rsidR="00C4147B" w:rsidRPr="00AB3AF8" w:rsidRDefault="00B42186" w:rsidP="00400102">
      <w:pPr>
        <w:pStyle w:val="Listeavsnitt"/>
        <w:numPr>
          <w:ilvl w:val="1"/>
          <w:numId w:val="39"/>
        </w:numPr>
      </w:pPr>
      <w:r w:rsidRPr="00AB3AF8">
        <w:t>Maratones</w:t>
      </w:r>
    </w:p>
    <w:p w14:paraId="24EF6D2E" w14:textId="1E91377A" w:rsidR="00C4147B" w:rsidRPr="00AB3AF8" w:rsidRDefault="00AB3AF8" w:rsidP="00400102">
      <w:pPr>
        <w:pStyle w:val="Listeavsnitt"/>
        <w:numPr>
          <w:ilvl w:val="1"/>
          <w:numId w:val="39"/>
        </w:numPr>
      </w:pPr>
      <w:r w:rsidRPr="00AB3AF8">
        <w:t>Hacer teatros, drama y bailes</w:t>
      </w:r>
    </w:p>
    <w:p w14:paraId="103C4280" w14:textId="04306170" w:rsidR="00C4147B" w:rsidRPr="00AB3AF8" w:rsidRDefault="00AB3AF8" w:rsidP="00400102">
      <w:pPr>
        <w:pStyle w:val="Listeavsnitt"/>
        <w:numPr>
          <w:ilvl w:val="1"/>
          <w:numId w:val="39"/>
        </w:numPr>
      </w:pPr>
      <w:r w:rsidRPr="00AB3AF8">
        <w:t>Juegos y eventos deportivos</w:t>
      </w:r>
    </w:p>
    <w:p w14:paraId="72CFD23B" w14:textId="451D24B8" w:rsidR="00C4147B" w:rsidRPr="00AB3AF8" w:rsidRDefault="00AB3AF8" w:rsidP="00400102">
      <w:pPr>
        <w:pStyle w:val="Listeavsnitt"/>
        <w:numPr>
          <w:ilvl w:val="1"/>
          <w:numId w:val="39"/>
        </w:numPr>
      </w:pPr>
      <w:r w:rsidRPr="00AB3AF8">
        <w:t>Campaña de Tol</w:t>
      </w:r>
      <w:r>
        <w:t>e</w:t>
      </w:r>
      <w:r w:rsidRPr="00AB3AF8">
        <w:t>rancia Cero</w:t>
      </w:r>
      <w:r w:rsidR="005D2E55" w:rsidRPr="00AB3AF8">
        <w:t xml:space="preserve"> (</w:t>
      </w:r>
      <w:r w:rsidRPr="00AB3AF8">
        <w:t>ver siguiente diapositiva</w:t>
      </w:r>
      <w:r w:rsidR="005D2E55" w:rsidRPr="00AB3AF8">
        <w:t>)</w:t>
      </w:r>
    </w:p>
    <w:p w14:paraId="29C1284E" w14:textId="2E3A6417" w:rsidR="00C4147B" w:rsidRPr="00AB3AF8" w:rsidRDefault="00D9503C" w:rsidP="00400102">
      <w:pPr>
        <w:pStyle w:val="Listeavsnitt"/>
        <w:numPr>
          <w:ilvl w:val="1"/>
          <w:numId w:val="39"/>
        </w:numPr>
      </w:pPr>
      <w:r>
        <w:t>Crear grupos vigilantes</w:t>
      </w:r>
      <w:r w:rsidR="00AB3AF8" w:rsidRPr="00AB3AF8">
        <w:t>, donde tú y otros puedan alentarse unos a otros  para hacer lo correcto</w:t>
      </w:r>
      <w:r w:rsidR="005D2E55" w:rsidRPr="00AB3AF8">
        <w:t xml:space="preserve">! </w:t>
      </w:r>
    </w:p>
    <w:p w14:paraId="72341060" w14:textId="3F1C8B6A" w:rsidR="00B83CFA" w:rsidRPr="00AB3AF8" w:rsidRDefault="00AB3AF8" w:rsidP="00400102">
      <w:pPr>
        <w:pStyle w:val="Listeavsnitt"/>
        <w:numPr>
          <w:ilvl w:val="0"/>
          <w:numId w:val="39"/>
        </w:numPr>
      </w:pPr>
      <w:r w:rsidRPr="00AB3AF8">
        <w:t>Pregunta al grupo que piensan acerca de estas sugerencias</w:t>
      </w:r>
      <w:r w:rsidR="00FE013E" w:rsidRPr="00AB3AF8">
        <w:t>.</w:t>
      </w:r>
    </w:p>
    <w:p w14:paraId="52651D1F" w14:textId="77777777" w:rsidR="004A41FF" w:rsidRPr="00AB3AF8" w:rsidRDefault="004A41FF" w:rsidP="00400102"/>
    <w:p w14:paraId="0C1B1DFC" w14:textId="77777777" w:rsidR="004A41FF" w:rsidRPr="00AB3AF8" w:rsidRDefault="00FE013E" w:rsidP="00400102">
      <w:r w:rsidRPr="00AB3AF8">
        <w:br w:type="page"/>
      </w:r>
    </w:p>
    <w:p w14:paraId="2910F9EF" w14:textId="3CB36015" w:rsidR="0033149F" w:rsidRDefault="00CB3771" w:rsidP="00400102">
      <w:r>
        <w:rPr>
          <w:noProof/>
          <w:lang w:val="nb-NO" w:eastAsia="nb-NO"/>
        </w:rPr>
        <w:lastRenderedPageBreak/>
        <w:drawing>
          <wp:inline distT="0" distB="0" distL="0" distR="0" wp14:anchorId="0095EB25" wp14:editId="060055F6">
            <wp:extent cx="5759833" cy="3240000"/>
            <wp:effectExtent l="0" t="0" r="0" b="0"/>
            <wp:docPr id="293" name="Bil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pic:spPr>
                </pic:pic>
              </a:graphicData>
            </a:graphic>
          </wp:inline>
        </w:drawing>
      </w:r>
    </w:p>
    <w:p w14:paraId="5BD79F8B" w14:textId="04DC8DF2" w:rsidR="009972C1" w:rsidRPr="00856841" w:rsidRDefault="002A4815" w:rsidP="00CB1172">
      <w:pPr>
        <w:pStyle w:val="Overskrift6"/>
        <w:rPr>
          <w:lang w:val="es-ES"/>
        </w:rPr>
      </w:pPr>
      <w:r w:rsidRPr="00856841">
        <w:rPr>
          <w:lang w:val="es-ES"/>
        </w:rPr>
        <w:t>DIAPOSITIVA</w:t>
      </w:r>
      <w:r w:rsidR="0033149F" w:rsidRPr="00856841">
        <w:rPr>
          <w:lang w:val="es-ES"/>
        </w:rPr>
        <w:t xml:space="preserve"> </w:t>
      </w:r>
      <w:r w:rsidR="008450E5" w:rsidRPr="00856841">
        <w:rPr>
          <w:lang w:val="es-ES"/>
        </w:rPr>
        <w:t>74</w:t>
      </w:r>
    </w:p>
    <w:p w14:paraId="21BFE35D" w14:textId="77777777" w:rsidR="004A41FF" w:rsidRPr="00856841" w:rsidRDefault="004A41FF" w:rsidP="00400102"/>
    <w:p w14:paraId="59822F51" w14:textId="3D2F2379" w:rsidR="002F3C0F" w:rsidRPr="00856841" w:rsidRDefault="00856841" w:rsidP="00400102">
      <w:r w:rsidRPr="00856841">
        <w:t>Conviértete</w:t>
      </w:r>
      <w:r w:rsidR="00BA5307" w:rsidRPr="00856841">
        <w:t xml:space="preserve"> en un </w:t>
      </w:r>
      <w:r w:rsidRPr="00856841">
        <w:t>Héroe</w:t>
      </w:r>
      <w:r w:rsidR="00BA5307" w:rsidRPr="00856841">
        <w:t xml:space="preserve"> Cero</w:t>
      </w:r>
      <w:r w:rsidR="005258BA">
        <w:t>:</w:t>
      </w:r>
      <w:r w:rsidR="00FE013E" w:rsidRPr="00856841">
        <w:t xml:space="preserve"> </w:t>
      </w:r>
      <w:r w:rsidR="00BA5307" w:rsidRPr="00856841">
        <w:t>Un arma no violenta de No colaboración contra la corrupción</w:t>
      </w:r>
    </w:p>
    <w:p w14:paraId="725E09AB" w14:textId="77777777" w:rsidR="005B24B2" w:rsidRPr="00856841" w:rsidRDefault="005B24B2" w:rsidP="00400102"/>
    <w:p w14:paraId="0D611098" w14:textId="7F07DE46" w:rsidR="00B30391" w:rsidRPr="00856841" w:rsidRDefault="00856841" w:rsidP="00CB1172">
      <w:pPr>
        <w:pStyle w:val="Overskrift5"/>
      </w:pPr>
      <w:r w:rsidRPr="00856841">
        <w:t>Información</w:t>
      </w:r>
      <w:r w:rsidR="00D9503C">
        <w:t xml:space="preserve"> de a</w:t>
      </w:r>
      <w:r w:rsidR="00BA5307" w:rsidRPr="00856841">
        <w:t>ntecedentes</w:t>
      </w:r>
    </w:p>
    <w:p w14:paraId="1CA5DDC2" w14:textId="59F5CAB2" w:rsidR="002F3C0F" w:rsidRPr="00856841" w:rsidRDefault="00702B47" w:rsidP="00400102">
      <w:r w:rsidRPr="00856841">
        <w:t>Un billete de Cero rupi</w:t>
      </w:r>
      <w:r w:rsidR="00856841">
        <w:t>a</w:t>
      </w:r>
      <w:r w:rsidRPr="00856841">
        <w:t>s es una moneda imaginaria usada en la India como símbolo de ayuda a la lucha contra la corrupción política sistémica</w:t>
      </w:r>
      <w:r w:rsidR="00FE013E" w:rsidRPr="00856841">
        <w:t xml:space="preserve">. </w:t>
      </w:r>
      <w:r w:rsidRPr="00856841">
        <w:t>Se paga con es</w:t>
      </w:r>
      <w:r w:rsidR="00E11306">
        <w:t>t</w:t>
      </w:r>
      <w:r w:rsidRPr="00856841">
        <w:t>os billetes</w:t>
      </w:r>
      <w:r w:rsidR="00BC5202">
        <w:t>,</w:t>
      </w:r>
      <w:r w:rsidRPr="00856841">
        <w:t xml:space="preserve"> como una protesta</w:t>
      </w:r>
      <w:r w:rsidR="00E11306">
        <w:t xml:space="preserve"> de ciudadanos e</w:t>
      </w:r>
      <w:r w:rsidRPr="00856841">
        <w:t>nojado</w:t>
      </w:r>
      <w:r w:rsidR="00D9503C">
        <w:t>s</w:t>
      </w:r>
      <w:r w:rsidR="00BC5202">
        <w:t>, a</w:t>
      </w:r>
      <w:r w:rsidRPr="00856841">
        <w:t xml:space="preserve"> los funcionarios gubernamentales</w:t>
      </w:r>
      <w:r w:rsidR="00BC5202">
        <w:t xml:space="preserve"> que piden sobornos por</w:t>
      </w:r>
      <w:r w:rsidRPr="00856841">
        <w:t xml:space="preserve"> </w:t>
      </w:r>
      <w:r w:rsidR="00E11306">
        <w:t xml:space="preserve">dar </w:t>
      </w:r>
      <w:r w:rsidRPr="00856841">
        <w:t>servicios</w:t>
      </w:r>
      <w:r w:rsidR="00BC5202">
        <w:t xml:space="preserve">, </w:t>
      </w:r>
      <w:r w:rsidRPr="00856841">
        <w:t xml:space="preserve">que en realidad son gratuitos. </w:t>
      </w:r>
      <w:r w:rsidR="00856841">
        <w:t>Los billetes de Cero rupia</w:t>
      </w:r>
      <w:r w:rsidR="00BC5202">
        <w:t xml:space="preserve">s, son </w:t>
      </w:r>
      <w:r w:rsidRPr="00856841">
        <w:t>copia</w:t>
      </w:r>
      <w:r w:rsidR="00BC5202">
        <w:t>s</w:t>
      </w:r>
      <w:r w:rsidRPr="00856841">
        <w:t xml:space="preserve"> del billete</w:t>
      </w:r>
      <w:r w:rsidR="00856841" w:rsidRPr="00856841">
        <w:t xml:space="preserve"> </w:t>
      </w:r>
      <w:r w:rsidR="00856841">
        <w:t>de 50 rupia</w:t>
      </w:r>
      <w:r w:rsidR="00D9503C">
        <w:t>s de la India y</w:t>
      </w:r>
      <w:r w:rsidR="00856841" w:rsidRPr="00856841">
        <w:t xml:space="preserve"> es una </w:t>
      </w:r>
      <w:r w:rsidR="00BC5202">
        <w:t>iniciativa</w:t>
      </w:r>
      <w:r w:rsidR="00856841" w:rsidRPr="00856841">
        <w:t xml:space="preserve"> de una organización no gubernamental conocida como la Quinta Columna (</w:t>
      </w:r>
      <w:r w:rsidR="00FE013E" w:rsidRPr="00856841">
        <w:t>5th Pillar</w:t>
      </w:r>
      <w:r w:rsidR="00856841" w:rsidRPr="00856841">
        <w:t>)</w:t>
      </w:r>
      <w:r w:rsidR="00E11306">
        <w:t>. Ya han</w:t>
      </w:r>
      <w:r w:rsidR="00856841" w:rsidRPr="00856841">
        <w:t xml:space="preserve"> sido distribuido</w:t>
      </w:r>
      <w:r w:rsidR="00E11306">
        <w:t>s</w:t>
      </w:r>
      <w:r w:rsidR="00BC5202">
        <w:t xml:space="preserve"> </w:t>
      </w:r>
      <w:r w:rsidR="00856841" w:rsidRPr="00856841">
        <w:t>una cantidad de más de 1.3 millones de piezas desde su aparición en 2007</w:t>
      </w:r>
      <w:r w:rsidR="00FE013E" w:rsidRPr="00856841">
        <w:t>.</w:t>
      </w:r>
      <w:r w:rsidR="00856841" w:rsidRPr="00856841">
        <w:t xml:space="preserve"> Los billetes de Cero rupias </w:t>
      </w:r>
      <w:r w:rsidR="00BC5202">
        <w:t>han sido emitidos en cinco de lo</w:t>
      </w:r>
      <w:r w:rsidR="00856841" w:rsidRPr="00856841">
        <w:t xml:space="preserve">s </w:t>
      </w:r>
      <w:r w:rsidR="00E11306">
        <w:t>22 idiomas nativos</w:t>
      </w:r>
      <w:r w:rsidR="00856841" w:rsidRPr="00856841">
        <w:t xml:space="preserve"> de la India: Tamil, Hindi, Kannada, Malayalam y </w:t>
      </w:r>
      <w:r w:rsidR="00FE013E" w:rsidRPr="00856841">
        <w:t xml:space="preserve"> Telugu.</w:t>
      </w:r>
    </w:p>
    <w:p w14:paraId="2239200A" w14:textId="728F9756" w:rsidR="002F3C0F" w:rsidRPr="00856841" w:rsidRDefault="00856841" w:rsidP="00400102">
      <w:r w:rsidRPr="00856841">
        <w:t>Este mismo concepto de lucha contra la corrupción que empezó en la India, está siendo uti</w:t>
      </w:r>
      <w:r w:rsidR="00E11306">
        <w:t>lizado o bien considerado en</w:t>
      </w:r>
      <w:r w:rsidRPr="00856841">
        <w:t xml:space="preserve"> naciones que sufren problemas endémicos de sobornos gubernamentales: México</w:t>
      </w:r>
      <w:r w:rsidR="00FE013E" w:rsidRPr="00856841">
        <w:t>, Nepal</w:t>
      </w:r>
      <w:r w:rsidRPr="00856841">
        <w:t xml:space="preserve">, Argentina, Benín, Malaysia y </w:t>
      </w:r>
      <w:r w:rsidR="00FE013E" w:rsidRPr="00856841">
        <w:t>Yemen.</w:t>
      </w:r>
    </w:p>
    <w:p w14:paraId="048EDAD5" w14:textId="77777777" w:rsidR="002F3C0F" w:rsidRPr="00856841" w:rsidRDefault="002F3C0F" w:rsidP="00400102"/>
    <w:p w14:paraId="776DBD85" w14:textId="2CC09258" w:rsidR="004A41FF" w:rsidRPr="00856841" w:rsidRDefault="00FE013E" w:rsidP="00400102">
      <w:r w:rsidRPr="00856841">
        <w:t>(</w:t>
      </w:r>
      <w:r w:rsidR="00856841" w:rsidRPr="00856841">
        <w:t>Fuente</w:t>
      </w:r>
      <w:r w:rsidRPr="00856841">
        <w:t>: http://en.wikipedia.org/wiki/Zero_rupee_note) </w:t>
      </w:r>
      <w:r w:rsidRPr="00856841">
        <w:br w:type="page"/>
      </w:r>
    </w:p>
    <w:p w14:paraId="3CFFDB0E" w14:textId="48B50495" w:rsidR="0033149F" w:rsidRDefault="00CB3771" w:rsidP="00400102">
      <w:r>
        <w:rPr>
          <w:noProof/>
          <w:lang w:val="nb-NO" w:eastAsia="nb-NO"/>
        </w:rPr>
        <w:lastRenderedPageBreak/>
        <w:drawing>
          <wp:inline distT="0" distB="0" distL="0" distR="0" wp14:anchorId="1C18036F" wp14:editId="35F25873">
            <wp:extent cx="5759833" cy="3240000"/>
            <wp:effectExtent l="19050" t="19050" r="12700" b="17780"/>
            <wp:docPr id="295" name="Bil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80C9499" w14:textId="173B105E" w:rsidR="004A41FF" w:rsidRPr="00C46CF2" w:rsidRDefault="002A4815" w:rsidP="00CB1172">
      <w:pPr>
        <w:pStyle w:val="Overskrift6"/>
        <w:rPr>
          <w:lang w:val="es-ES"/>
        </w:rPr>
      </w:pPr>
      <w:r w:rsidRPr="00C46CF2">
        <w:rPr>
          <w:lang w:val="es-ES"/>
        </w:rPr>
        <w:t>DIAPOSITIVA</w:t>
      </w:r>
      <w:r w:rsidR="0033149F" w:rsidRPr="00C46CF2">
        <w:rPr>
          <w:lang w:val="es-ES"/>
        </w:rPr>
        <w:t xml:space="preserve"> </w:t>
      </w:r>
      <w:r w:rsidR="008450E5" w:rsidRPr="00C46CF2">
        <w:rPr>
          <w:lang w:val="es-ES"/>
        </w:rPr>
        <w:t>75</w:t>
      </w:r>
    </w:p>
    <w:p w14:paraId="25AD8009" w14:textId="77777777" w:rsidR="004A41FF" w:rsidRPr="00C46CF2" w:rsidRDefault="004A41FF" w:rsidP="00400102"/>
    <w:p w14:paraId="0C159391" w14:textId="5AA1C89A" w:rsidR="00B83CFA" w:rsidRPr="00C46CF2" w:rsidRDefault="00FE013E" w:rsidP="00400102">
      <w:r w:rsidRPr="00C46CF2">
        <w:t>•</w:t>
      </w:r>
      <w:r w:rsidRPr="00C46CF2">
        <w:tab/>
      </w:r>
      <w:r w:rsidR="00E56473">
        <w:t>¿</w:t>
      </w:r>
      <w:r w:rsidR="00C46CF2" w:rsidRPr="00C46CF2">
        <w:t>Hay alguno de estos citados en el rotafolio</w:t>
      </w:r>
      <w:r w:rsidRPr="00C46CF2">
        <w:t>?</w:t>
      </w:r>
    </w:p>
    <w:p w14:paraId="32CAE14B" w14:textId="24BFAC55" w:rsidR="007B6A80" w:rsidRPr="00C46CF2" w:rsidRDefault="00FE013E" w:rsidP="00400102">
      <w:r w:rsidRPr="00C46CF2">
        <w:t>•</w:t>
      </w:r>
      <w:r w:rsidRPr="00C46CF2">
        <w:tab/>
      </w:r>
      <w:r w:rsidR="00C46CF2" w:rsidRPr="00C46CF2">
        <w:t>Pregunta al grupo qué piensan de estas sugerencias</w:t>
      </w:r>
      <w:r w:rsidRPr="00C46CF2">
        <w:t>.</w:t>
      </w:r>
    </w:p>
    <w:p w14:paraId="2C31B5E4" w14:textId="77777777" w:rsidR="007B6A80" w:rsidRPr="00C46CF2" w:rsidRDefault="007B6A80" w:rsidP="00400102">
      <w:r w:rsidRPr="00C46CF2">
        <w:t xml:space="preserve"> </w:t>
      </w:r>
    </w:p>
    <w:p w14:paraId="64199E35" w14:textId="5F28816B" w:rsidR="007B6A80" w:rsidRPr="00C46CF2" w:rsidRDefault="007B6A80" w:rsidP="00400102">
      <w:r w:rsidRPr="00C46CF2">
        <w:t xml:space="preserve">  </w:t>
      </w:r>
      <w:r w:rsidR="00FE013E" w:rsidRPr="00C46CF2">
        <w:br w:type="page"/>
      </w:r>
    </w:p>
    <w:p w14:paraId="19038EB1" w14:textId="1F694D66" w:rsidR="00CF5950" w:rsidRDefault="00CB3771" w:rsidP="00400102">
      <w:r>
        <w:rPr>
          <w:noProof/>
          <w:lang w:val="nb-NO" w:eastAsia="nb-NO"/>
        </w:rPr>
        <w:lastRenderedPageBreak/>
        <w:drawing>
          <wp:inline distT="0" distB="0" distL="0" distR="0" wp14:anchorId="7BF20360" wp14:editId="41FD23CB">
            <wp:extent cx="5759833" cy="3240000"/>
            <wp:effectExtent l="19050" t="19050" r="12700" b="17780"/>
            <wp:docPr id="297" name="Bil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A225D12" w14:textId="3749D0C3" w:rsidR="009972C1" w:rsidRPr="00C46CF2" w:rsidRDefault="002A4815" w:rsidP="00CB1172">
      <w:pPr>
        <w:pStyle w:val="Overskrift6"/>
        <w:rPr>
          <w:lang w:val="es-ES"/>
        </w:rPr>
      </w:pPr>
      <w:r w:rsidRPr="00C46CF2">
        <w:rPr>
          <w:lang w:val="es-ES"/>
        </w:rPr>
        <w:t>DIAPOSITIVA</w:t>
      </w:r>
      <w:r w:rsidR="00CF5950" w:rsidRPr="00C46CF2">
        <w:rPr>
          <w:lang w:val="es-ES"/>
        </w:rPr>
        <w:t xml:space="preserve"> </w:t>
      </w:r>
      <w:r w:rsidR="008450E5" w:rsidRPr="00C46CF2">
        <w:rPr>
          <w:lang w:val="es-ES"/>
        </w:rPr>
        <w:t>76</w:t>
      </w:r>
    </w:p>
    <w:p w14:paraId="6FE444F3" w14:textId="77777777" w:rsidR="00CE4B46" w:rsidRPr="00C46CF2" w:rsidRDefault="00CE4B46" w:rsidP="00400102"/>
    <w:p w14:paraId="12A4EA4B" w14:textId="705E1028" w:rsidR="00C46CF2" w:rsidRPr="00C46CF2" w:rsidRDefault="00E56473" w:rsidP="008E2B96">
      <w:pPr>
        <w:pStyle w:val="Listeavsnitt"/>
        <w:numPr>
          <w:ilvl w:val="0"/>
          <w:numId w:val="69"/>
        </w:numPr>
      </w:pPr>
      <w:r>
        <w:t>¿</w:t>
      </w:r>
      <w:r w:rsidR="00C46CF2" w:rsidRPr="00C46CF2">
        <w:t>Hay alguno de estos citados en el rotafolio?</w:t>
      </w:r>
    </w:p>
    <w:p w14:paraId="567D8BC3" w14:textId="77777777" w:rsidR="00C46CF2" w:rsidRPr="00C46CF2" w:rsidRDefault="00C46CF2" w:rsidP="008E2B96">
      <w:pPr>
        <w:pStyle w:val="Listeavsnitt"/>
        <w:numPr>
          <w:ilvl w:val="0"/>
          <w:numId w:val="69"/>
        </w:numPr>
      </w:pPr>
      <w:r w:rsidRPr="00C46CF2">
        <w:t>Pregunta al grupo qué piensan de estas sugerencias.</w:t>
      </w:r>
    </w:p>
    <w:p w14:paraId="6EC62038" w14:textId="35E013A2" w:rsidR="00C4147B" w:rsidRPr="00C46CF2" w:rsidRDefault="00E56473" w:rsidP="008E2B96">
      <w:pPr>
        <w:pStyle w:val="Listeavsnitt"/>
        <w:numPr>
          <w:ilvl w:val="0"/>
          <w:numId w:val="69"/>
        </w:numPr>
      </w:pPr>
      <w:r>
        <w:t>¡</w:t>
      </w:r>
      <w:r w:rsidR="00C46CF2" w:rsidRPr="00C46CF2">
        <w:t>Discute sobre los riesgos que podrían emerger con una actitud tan pública</w:t>
      </w:r>
      <w:r w:rsidR="00D775F9" w:rsidRPr="00C46CF2">
        <w:t>!</w:t>
      </w:r>
    </w:p>
    <w:p w14:paraId="41CF0512" w14:textId="77777777" w:rsidR="00CE4B46" w:rsidRPr="00C46CF2" w:rsidRDefault="00F3039B" w:rsidP="00400102">
      <w:r w:rsidRPr="00C46CF2">
        <w:t xml:space="preserve">  </w:t>
      </w:r>
      <w:r w:rsidR="00FE013E" w:rsidRPr="00C46CF2">
        <w:br w:type="page"/>
      </w:r>
    </w:p>
    <w:p w14:paraId="43774E4A" w14:textId="1F0191A8" w:rsidR="00CF5950" w:rsidRPr="009835E3" w:rsidRDefault="00DE6BC6" w:rsidP="00400102">
      <w:pPr>
        <w:rPr>
          <w:lang w:val="en-US"/>
        </w:rPr>
      </w:pPr>
      <w:r>
        <w:rPr>
          <w:noProof/>
          <w:lang w:val="nb-NO" w:eastAsia="nb-NO"/>
        </w:rPr>
        <w:lastRenderedPageBreak/>
        <w:drawing>
          <wp:inline distT="0" distB="0" distL="0" distR="0" wp14:anchorId="55F40BCE" wp14:editId="6933823C">
            <wp:extent cx="5759833" cy="3240000"/>
            <wp:effectExtent l="19050" t="19050" r="12700" b="17780"/>
            <wp:docPr id="299" name="Bil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3B5961DE" w14:textId="4DB714DE" w:rsidR="009972C1" w:rsidRPr="00C46CF2" w:rsidRDefault="002A4815" w:rsidP="00CB1172">
      <w:pPr>
        <w:pStyle w:val="Overskrift6"/>
        <w:rPr>
          <w:lang w:val="es-ES"/>
        </w:rPr>
      </w:pPr>
      <w:r w:rsidRPr="00C46CF2">
        <w:rPr>
          <w:lang w:val="es-ES"/>
        </w:rPr>
        <w:t>DIAPOSITIVA</w:t>
      </w:r>
      <w:r w:rsidR="00CF5950" w:rsidRPr="00C46CF2">
        <w:rPr>
          <w:lang w:val="es-ES"/>
        </w:rPr>
        <w:t xml:space="preserve"> </w:t>
      </w:r>
      <w:r w:rsidR="008450E5" w:rsidRPr="00C46CF2">
        <w:rPr>
          <w:lang w:val="es-ES"/>
        </w:rPr>
        <w:t>77</w:t>
      </w:r>
    </w:p>
    <w:p w14:paraId="3E025FC7" w14:textId="587AC011" w:rsidR="002F3C0F" w:rsidRPr="00C46CF2" w:rsidRDefault="002F3C0F" w:rsidP="00400102"/>
    <w:p w14:paraId="7C211FC5" w14:textId="77777777" w:rsidR="002F3C0F" w:rsidRPr="00213B1A" w:rsidRDefault="002F3C0F" w:rsidP="00400102"/>
    <w:p w14:paraId="1DCCB78A" w14:textId="2176B575" w:rsidR="002F3C0F" w:rsidRPr="00213B1A" w:rsidRDefault="00FE013E" w:rsidP="00400102">
      <w:r w:rsidRPr="00FE013E">
        <w:br w:type="page"/>
      </w:r>
    </w:p>
    <w:p w14:paraId="7CD89AB3" w14:textId="29FA35D8" w:rsidR="00CF5950" w:rsidRDefault="00DE6BC6" w:rsidP="00400102">
      <w:r>
        <w:rPr>
          <w:noProof/>
          <w:lang w:val="nb-NO" w:eastAsia="nb-NO"/>
        </w:rPr>
        <w:lastRenderedPageBreak/>
        <w:drawing>
          <wp:inline distT="0" distB="0" distL="0" distR="0" wp14:anchorId="03C6A105" wp14:editId="66CFE6E2">
            <wp:extent cx="5759833" cy="3240000"/>
            <wp:effectExtent l="0" t="0" r="0" b="0"/>
            <wp:docPr id="301" name="Bil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pic:spPr>
                </pic:pic>
              </a:graphicData>
            </a:graphic>
          </wp:inline>
        </w:drawing>
      </w:r>
    </w:p>
    <w:p w14:paraId="2356AD7A" w14:textId="6F471687" w:rsidR="009972C1" w:rsidRPr="00C46CF2" w:rsidRDefault="002A4815" w:rsidP="00CB1172">
      <w:pPr>
        <w:pStyle w:val="Overskrift6"/>
        <w:rPr>
          <w:lang w:val="es-ES"/>
        </w:rPr>
      </w:pPr>
      <w:r w:rsidRPr="00C46CF2">
        <w:rPr>
          <w:lang w:val="es-ES"/>
        </w:rPr>
        <w:t>DIAPOSITIVA</w:t>
      </w:r>
      <w:r w:rsidR="00CF5950" w:rsidRPr="00C46CF2">
        <w:rPr>
          <w:lang w:val="es-ES"/>
        </w:rPr>
        <w:t xml:space="preserve"> </w:t>
      </w:r>
      <w:r w:rsidR="008450E5" w:rsidRPr="00C46CF2">
        <w:rPr>
          <w:lang w:val="es-ES"/>
        </w:rPr>
        <w:t>78</w:t>
      </w:r>
    </w:p>
    <w:p w14:paraId="51A9DD0F" w14:textId="78274362" w:rsidR="002F3C0F" w:rsidRPr="00C46CF2" w:rsidRDefault="002F3C0F" w:rsidP="00400102"/>
    <w:p w14:paraId="7C925D90" w14:textId="77777777" w:rsidR="002F3C0F" w:rsidRPr="00213B1A" w:rsidRDefault="002F3C0F" w:rsidP="00400102"/>
    <w:p w14:paraId="79C55E4A" w14:textId="50D95813" w:rsidR="00CF5950" w:rsidRDefault="00FE013E" w:rsidP="00400102">
      <w:r w:rsidRPr="00FE013E">
        <w:br w:type="page"/>
      </w:r>
    </w:p>
    <w:p w14:paraId="161C6AB4" w14:textId="570DAE31" w:rsidR="00CF5950" w:rsidRPr="00C46CF2" w:rsidRDefault="00DE6BC6" w:rsidP="00CB1172">
      <w:pPr>
        <w:pStyle w:val="Overskrift6"/>
        <w:rPr>
          <w:lang w:val="es-ES"/>
        </w:rPr>
      </w:pPr>
      <w:r>
        <w:rPr>
          <w:lang w:val="nb-NO" w:eastAsia="nb-NO"/>
        </w:rPr>
        <w:lastRenderedPageBreak/>
        <w:drawing>
          <wp:inline distT="0" distB="0" distL="0" distR="0" wp14:anchorId="5B6E7DA3" wp14:editId="54BEDD03">
            <wp:extent cx="5759833" cy="3240000"/>
            <wp:effectExtent l="19050" t="19050" r="12700" b="17780"/>
            <wp:docPr id="303" name="Bil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r w:rsidR="002A4815" w:rsidRPr="00C46CF2">
        <w:rPr>
          <w:lang w:val="es-ES"/>
        </w:rPr>
        <w:t>DIAPOSITIVA</w:t>
      </w:r>
      <w:r w:rsidR="00CF5950" w:rsidRPr="00C46CF2">
        <w:rPr>
          <w:lang w:val="es-ES"/>
        </w:rPr>
        <w:t xml:space="preserve"> </w:t>
      </w:r>
      <w:r w:rsidR="008450E5" w:rsidRPr="00C46CF2">
        <w:rPr>
          <w:lang w:val="es-ES"/>
        </w:rPr>
        <w:t>79</w:t>
      </w:r>
    </w:p>
    <w:p w14:paraId="5D046EAB" w14:textId="77777777" w:rsidR="009E7EBE" w:rsidRPr="00C46CF2" w:rsidRDefault="009E7EBE" w:rsidP="00400102"/>
    <w:p w14:paraId="5E31BA1B" w14:textId="159AF0D8" w:rsidR="002F3C0F" w:rsidRPr="00C46CF2" w:rsidRDefault="00C46CF2" w:rsidP="008E2B96">
      <w:pPr>
        <w:pStyle w:val="Listeavsnitt"/>
        <w:numPr>
          <w:ilvl w:val="0"/>
          <w:numId w:val="75"/>
        </w:numPr>
        <w:rPr>
          <w:b/>
          <w:bCs/>
          <w:color w:val="393A56" w:themeColor="accent1"/>
          <w:sz w:val="18"/>
          <w:szCs w:val="18"/>
        </w:rPr>
      </w:pPr>
      <w:r w:rsidRPr="00C46CF2">
        <w:t>Muestra brevemente esta disposit</w:t>
      </w:r>
      <w:r w:rsidR="00E56473">
        <w:t>iva, léela en voz alta y continú</w:t>
      </w:r>
      <w:r w:rsidRPr="00C46CF2">
        <w:t xml:space="preserve">a. </w:t>
      </w:r>
      <w:r w:rsidR="00CF5950" w:rsidRPr="00C46CF2">
        <w:br w:type="page"/>
      </w:r>
    </w:p>
    <w:p w14:paraId="2E0072BE" w14:textId="71913765" w:rsidR="00CF5950" w:rsidRDefault="00DE6BC6" w:rsidP="00400102">
      <w:r>
        <w:rPr>
          <w:noProof/>
          <w:lang w:val="nb-NO" w:eastAsia="nb-NO"/>
        </w:rPr>
        <w:lastRenderedPageBreak/>
        <w:drawing>
          <wp:inline distT="0" distB="0" distL="0" distR="0" wp14:anchorId="15914075" wp14:editId="071930A7">
            <wp:extent cx="5759833" cy="3240000"/>
            <wp:effectExtent l="19050" t="19050" r="12700" b="17780"/>
            <wp:docPr id="305" name="Bild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3966D29" w14:textId="37F0CCA5" w:rsidR="009972C1" w:rsidRPr="00C46CF2" w:rsidRDefault="002A4815" w:rsidP="00CB1172">
      <w:pPr>
        <w:pStyle w:val="Overskrift6"/>
        <w:rPr>
          <w:lang w:val="es-ES"/>
        </w:rPr>
      </w:pPr>
      <w:r w:rsidRPr="00C46CF2">
        <w:rPr>
          <w:lang w:val="es-ES"/>
        </w:rPr>
        <w:t>DIAPOSITIVA</w:t>
      </w:r>
      <w:r w:rsidR="00CF5950" w:rsidRPr="00C46CF2">
        <w:rPr>
          <w:lang w:val="es-ES"/>
        </w:rPr>
        <w:t xml:space="preserve"> </w:t>
      </w:r>
      <w:r w:rsidR="008450E5" w:rsidRPr="00C46CF2">
        <w:rPr>
          <w:lang w:val="es-ES"/>
        </w:rPr>
        <w:t>80</w:t>
      </w:r>
    </w:p>
    <w:p w14:paraId="4D0C1A24" w14:textId="77777777" w:rsidR="001B1692" w:rsidRPr="00C46CF2" w:rsidRDefault="001B1692" w:rsidP="00400102"/>
    <w:p w14:paraId="45EDE908" w14:textId="2955B60D" w:rsidR="002F3C0F" w:rsidRPr="00C46CF2" w:rsidRDefault="00C46CF2" w:rsidP="008E2B96">
      <w:pPr>
        <w:pStyle w:val="Listeavsnitt"/>
        <w:numPr>
          <w:ilvl w:val="0"/>
          <w:numId w:val="69"/>
        </w:numPr>
      </w:pPr>
      <w:r w:rsidRPr="00C46CF2">
        <w:t>Puedes preguntar a los participantes</w:t>
      </w:r>
      <w:r w:rsidR="00E56473">
        <w:t>,</w:t>
      </w:r>
      <w:r w:rsidR="0025039E">
        <w:t xml:space="preserve"> cuáles de estas citas </w:t>
      </w:r>
      <w:r w:rsidRPr="00C46CF2">
        <w:t xml:space="preserve">pondrían en un cuadro para colgarlos en la pared de su oficina. </w:t>
      </w:r>
    </w:p>
    <w:p w14:paraId="5311B27E" w14:textId="77777777" w:rsidR="002F3C0F" w:rsidRPr="00C46CF2" w:rsidRDefault="00FE013E" w:rsidP="00400102">
      <w:r w:rsidRPr="00C46CF2">
        <w:br w:type="page"/>
      </w:r>
    </w:p>
    <w:p w14:paraId="38792960" w14:textId="1A862AD4" w:rsidR="00CF5950" w:rsidRDefault="00DE6BC6" w:rsidP="00400102">
      <w:r>
        <w:rPr>
          <w:noProof/>
          <w:lang w:val="nb-NO" w:eastAsia="nb-NO"/>
        </w:rPr>
        <w:lastRenderedPageBreak/>
        <w:drawing>
          <wp:inline distT="0" distB="0" distL="0" distR="0" wp14:anchorId="702EECE9" wp14:editId="3EE3869D">
            <wp:extent cx="5759833" cy="3240000"/>
            <wp:effectExtent l="19050" t="19050" r="12700" b="17780"/>
            <wp:docPr id="307" name="Bild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E450E89" w14:textId="6F1F020E" w:rsidR="008928BC" w:rsidRPr="002B1E3A" w:rsidRDefault="002A4815" w:rsidP="00CB1172">
      <w:pPr>
        <w:pStyle w:val="Overskrift6"/>
        <w:rPr>
          <w:lang w:val="es-ES"/>
        </w:rPr>
      </w:pPr>
      <w:r w:rsidRPr="002B1E3A">
        <w:rPr>
          <w:lang w:val="es-ES"/>
        </w:rPr>
        <w:t>DIAPOSITIVA</w:t>
      </w:r>
      <w:r w:rsidR="00CF5950" w:rsidRPr="002B1E3A">
        <w:rPr>
          <w:lang w:val="es-ES"/>
        </w:rPr>
        <w:t xml:space="preserve"> </w:t>
      </w:r>
      <w:r w:rsidR="00B94C56" w:rsidRPr="002B1E3A">
        <w:rPr>
          <w:lang w:val="es-ES"/>
        </w:rPr>
        <w:t>81</w:t>
      </w:r>
    </w:p>
    <w:p w14:paraId="463441BF" w14:textId="77777777" w:rsidR="001B1692" w:rsidRPr="002B1E3A" w:rsidRDefault="001B1692" w:rsidP="00400102"/>
    <w:p w14:paraId="5DCB0E5B" w14:textId="2F1372B7" w:rsidR="001B1692" w:rsidRPr="002B1E3A" w:rsidRDefault="002B1E3A" w:rsidP="00400102">
      <w:pPr>
        <w:pStyle w:val="Listeavsnitt"/>
        <w:numPr>
          <w:ilvl w:val="0"/>
          <w:numId w:val="40"/>
        </w:numPr>
      </w:pPr>
      <w:r w:rsidRPr="002B1E3A">
        <w:t>Discusión en grupos pequeños</w:t>
      </w:r>
    </w:p>
    <w:p w14:paraId="51F2AE52" w14:textId="64AE9960" w:rsidR="001B1692" w:rsidRPr="002B1E3A" w:rsidRDefault="002B1E3A" w:rsidP="00400102">
      <w:pPr>
        <w:pStyle w:val="Listeavsnitt"/>
        <w:numPr>
          <w:ilvl w:val="0"/>
          <w:numId w:val="40"/>
        </w:numPr>
      </w:pPr>
      <w:r w:rsidRPr="002B1E3A">
        <w:t>Reporte de los grupos en plenaria</w:t>
      </w:r>
    </w:p>
    <w:p w14:paraId="661663E4" w14:textId="73B22C03" w:rsidR="00A53A0B" w:rsidRPr="002B1E3A" w:rsidRDefault="002B1E3A" w:rsidP="00400102">
      <w:pPr>
        <w:pStyle w:val="Listeavsnitt"/>
        <w:numPr>
          <w:ilvl w:val="0"/>
          <w:numId w:val="40"/>
        </w:numPr>
      </w:pPr>
      <w:r w:rsidRPr="002B1E3A">
        <w:t>Anotar los resultados en el rotafolio</w:t>
      </w:r>
      <w:r w:rsidR="009E7EBE" w:rsidRPr="002B1E3A">
        <w:t xml:space="preserve"> </w:t>
      </w:r>
    </w:p>
    <w:p w14:paraId="04031572" w14:textId="77777777" w:rsidR="00A53A0B" w:rsidRPr="002B1E3A" w:rsidRDefault="00FE013E" w:rsidP="00400102">
      <w:r w:rsidRPr="002B1E3A">
        <w:br w:type="page"/>
      </w:r>
    </w:p>
    <w:p w14:paraId="7895D2B6" w14:textId="4A3366E2" w:rsidR="00CF5950" w:rsidRDefault="00DE6BC6" w:rsidP="00400102">
      <w:r>
        <w:rPr>
          <w:noProof/>
          <w:lang w:val="nb-NO" w:eastAsia="nb-NO"/>
        </w:rPr>
        <w:lastRenderedPageBreak/>
        <w:drawing>
          <wp:inline distT="0" distB="0" distL="0" distR="0" wp14:anchorId="5E17F45B" wp14:editId="0AD04DD8">
            <wp:extent cx="5759833" cy="3240000"/>
            <wp:effectExtent l="19050" t="19050" r="12700" b="17780"/>
            <wp:docPr id="309" name="Bild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D31F91D" w14:textId="4C36F0FF" w:rsidR="008928BC" w:rsidRPr="005A3382" w:rsidRDefault="002A4815" w:rsidP="00CB1172">
      <w:pPr>
        <w:pStyle w:val="Overskrift6"/>
        <w:rPr>
          <w:lang w:val="es-ES"/>
        </w:rPr>
      </w:pPr>
      <w:r w:rsidRPr="005A3382">
        <w:rPr>
          <w:lang w:val="es-ES"/>
        </w:rPr>
        <w:t>DIAPOSITIVA</w:t>
      </w:r>
      <w:r w:rsidR="00CF5950" w:rsidRPr="005A3382">
        <w:rPr>
          <w:lang w:val="es-ES"/>
        </w:rPr>
        <w:t xml:space="preserve"> </w:t>
      </w:r>
      <w:r w:rsidR="00B94C56" w:rsidRPr="005A3382">
        <w:rPr>
          <w:lang w:val="es-ES"/>
        </w:rPr>
        <w:t>82</w:t>
      </w:r>
    </w:p>
    <w:p w14:paraId="7A2CAF85" w14:textId="77777777" w:rsidR="00A53A0B" w:rsidRPr="005A3382" w:rsidRDefault="00A53A0B" w:rsidP="00400102"/>
    <w:p w14:paraId="07946E22" w14:textId="7CC33366" w:rsidR="00A53A0B" w:rsidRPr="00AB3576" w:rsidRDefault="005A3382" w:rsidP="00400102">
      <w:pPr>
        <w:pStyle w:val="Listeavsnitt"/>
        <w:numPr>
          <w:ilvl w:val="0"/>
          <w:numId w:val="41"/>
        </w:numPr>
      </w:pPr>
      <w:r w:rsidRPr="005A3382">
        <w:t>Trata de clasificar todas las sugerencias anotadas en el rotafolio</w:t>
      </w:r>
      <w:r w:rsidR="0025039E">
        <w:t>,</w:t>
      </w:r>
      <w:r w:rsidRPr="005A3382">
        <w:t xml:space="preserve"> en una de las c</w:t>
      </w:r>
      <w:r w:rsidR="0025039E">
        <w:t xml:space="preserve">ategorías citadas arriba, </w:t>
      </w:r>
      <w:r w:rsidRPr="005A3382">
        <w:t xml:space="preserve">marcándolas con rotuladores de colores. </w:t>
      </w:r>
      <w:r w:rsidR="00FE013E" w:rsidRPr="00AB3576">
        <w:br w:type="page"/>
      </w:r>
    </w:p>
    <w:p w14:paraId="63668EE3" w14:textId="14E1520D" w:rsidR="00CF5950" w:rsidRPr="009835E3" w:rsidRDefault="00DE6BC6" w:rsidP="00400102">
      <w:pPr>
        <w:rPr>
          <w:lang w:val="en-US"/>
        </w:rPr>
      </w:pPr>
      <w:r>
        <w:rPr>
          <w:noProof/>
          <w:lang w:val="nb-NO" w:eastAsia="nb-NO"/>
        </w:rPr>
        <w:lastRenderedPageBreak/>
        <w:drawing>
          <wp:inline distT="0" distB="0" distL="0" distR="0" wp14:anchorId="2FF51E1B" wp14:editId="0D484A55">
            <wp:extent cx="5759833" cy="3240000"/>
            <wp:effectExtent l="19050" t="19050" r="12700" b="17780"/>
            <wp:docPr id="311" name="Bild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5F8E02D" w14:textId="06B4C1A0" w:rsidR="008928BC" w:rsidRPr="005A3382" w:rsidRDefault="002A4815" w:rsidP="00CB1172">
      <w:pPr>
        <w:pStyle w:val="Overskrift6"/>
        <w:rPr>
          <w:lang w:val="es-ES"/>
        </w:rPr>
      </w:pPr>
      <w:r w:rsidRPr="005A3382">
        <w:rPr>
          <w:lang w:val="es-ES"/>
        </w:rPr>
        <w:t>DIAPOSITIVA</w:t>
      </w:r>
      <w:r w:rsidR="00CF5950" w:rsidRPr="005A3382">
        <w:rPr>
          <w:lang w:val="es-ES"/>
        </w:rPr>
        <w:t xml:space="preserve"> </w:t>
      </w:r>
      <w:r w:rsidR="00B94C56" w:rsidRPr="005A3382">
        <w:rPr>
          <w:lang w:val="es-ES"/>
        </w:rPr>
        <w:t>83</w:t>
      </w:r>
    </w:p>
    <w:p w14:paraId="688B1D6B" w14:textId="77777777" w:rsidR="00B9678B" w:rsidRPr="005A3382" w:rsidRDefault="00B9678B" w:rsidP="00400102"/>
    <w:p w14:paraId="3BF482B7" w14:textId="0F7BD6C9" w:rsidR="00B9678B" w:rsidRPr="005A3382" w:rsidRDefault="005A3382" w:rsidP="00400102">
      <w:pPr>
        <w:pStyle w:val="Listeavsnitt"/>
        <w:numPr>
          <w:ilvl w:val="0"/>
          <w:numId w:val="41"/>
        </w:numPr>
      </w:pPr>
      <w:r w:rsidRPr="005A3382">
        <w:t>Discute brevemente esta diapositiva</w:t>
      </w:r>
      <w:r w:rsidR="00AF6C74" w:rsidRPr="005A3382">
        <w:t xml:space="preserve">; </w:t>
      </w:r>
      <w:r w:rsidRPr="005A3382">
        <w:t>informa al grupo que todos estos tópicos s</w:t>
      </w:r>
      <w:r w:rsidR="0025039E">
        <w:t>erán vistos detalladamente más a</w:t>
      </w:r>
      <w:r w:rsidRPr="005A3382">
        <w:t>delante.</w:t>
      </w:r>
    </w:p>
    <w:p w14:paraId="2E476F16" w14:textId="1F3B765F" w:rsidR="00E8311F" w:rsidRPr="005A3382" w:rsidRDefault="0025039E" w:rsidP="00400102">
      <w:pPr>
        <w:pStyle w:val="Listeavsnitt"/>
        <w:numPr>
          <w:ilvl w:val="0"/>
          <w:numId w:val="41"/>
        </w:numPr>
      </w:pPr>
      <w:r>
        <w:t xml:space="preserve">Da al grupo plenario </w:t>
      </w:r>
      <w:r w:rsidR="005A3382" w:rsidRPr="005A3382">
        <w:t>oportunidad para hacer preguntar.</w:t>
      </w:r>
    </w:p>
    <w:p w14:paraId="057D7936" w14:textId="77777777" w:rsidR="00A53A0B" w:rsidRPr="005A3382" w:rsidRDefault="00FE013E" w:rsidP="00400102">
      <w:r w:rsidRPr="005A3382">
        <w:br w:type="page"/>
      </w:r>
    </w:p>
    <w:p w14:paraId="70F7DDFF" w14:textId="4BDF83F8" w:rsidR="00166117" w:rsidRDefault="00DE6BC6" w:rsidP="00400102">
      <w:r>
        <w:rPr>
          <w:noProof/>
          <w:lang w:val="nb-NO" w:eastAsia="nb-NO"/>
        </w:rPr>
        <w:lastRenderedPageBreak/>
        <w:drawing>
          <wp:inline distT="0" distB="0" distL="0" distR="0" wp14:anchorId="5B0E5628" wp14:editId="3E34245F">
            <wp:extent cx="5759833" cy="3240000"/>
            <wp:effectExtent l="19050" t="19050" r="12700" b="17780"/>
            <wp:docPr id="313" name="Bild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0CA3A3D" w14:textId="207031E5" w:rsidR="008928BC" w:rsidRPr="007063C8" w:rsidRDefault="002A4815" w:rsidP="00CB1172">
      <w:pPr>
        <w:pStyle w:val="Overskrift6"/>
        <w:rPr>
          <w:lang w:val="es-ES"/>
        </w:rPr>
      </w:pPr>
      <w:r w:rsidRPr="007063C8">
        <w:rPr>
          <w:lang w:val="es-ES"/>
        </w:rPr>
        <w:t>DIAPOSITIVA</w:t>
      </w:r>
      <w:r w:rsidR="00166117" w:rsidRPr="007063C8">
        <w:rPr>
          <w:lang w:val="es-ES"/>
        </w:rPr>
        <w:t xml:space="preserve"> </w:t>
      </w:r>
      <w:r w:rsidR="00B94C56" w:rsidRPr="007063C8">
        <w:rPr>
          <w:lang w:val="es-ES"/>
        </w:rPr>
        <w:t>84</w:t>
      </w:r>
    </w:p>
    <w:p w14:paraId="13B707C2" w14:textId="7FC93A54" w:rsidR="009338EF" w:rsidRPr="007063C8" w:rsidRDefault="009338EF" w:rsidP="00400102"/>
    <w:p w14:paraId="37068CBB" w14:textId="1273C310" w:rsidR="009338EF" w:rsidRPr="007063C8" w:rsidRDefault="00EB37E4" w:rsidP="00400102">
      <w:pPr>
        <w:pStyle w:val="Listeavsnitt"/>
        <w:numPr>
          <w:ilvl w:val="0"/>
          <w:numId w:val="36"/>
        </w:numPr>
        <w:ind w:left="567"/>
      </w:pPr>
      <w:r w:rsidRPr="007063C8">
        <w:t xml:space="preserve">Explica que utilizando la frase  “Y </w:t>
      </w:r>
      <w:r w:rsidR="007063C8" w:rsidRPr="007063C8">
        <w:t>si…</w:t>
      </w:r>
      <w:r w:rsidRPr="007063C8">
        <w:t xml:space="preserve">” </w:t>
      </w:r>
      <w:r w:rsidR="00AB4A7E" w:rsidRPr="007063C8">
        <w:t>les ayuda</w:t>
      </w:r>
      <w:r w:rsidR="00766109">
        <w:t>rá</w:t>
      </w:r>
      <w:r w:rsidRPr="007063C8">
        <w:t xml:space="preserve"> para decidir </w:t>
      </w:r>
      <w:r w:rsidR="00766109">
        <w:t>si hay</w:t>
      </w:r>
      <w:r w:rsidR="00AB4A7E" w:rsidRPr="007063C8">
        <w:t xml:space="preserve"> necesidad de nuevas normas. ¿</w:t>
      </w:r>
      <w:r w:rsidRPr="007063C8">
        <w:t xml:space="preserve">Y si alguien toma el dinero de la organización? ¿Y si </w:t>
      </w:r>
      <w:r w:rsidR="0025039E">
        <w:t>unos</w:t>
      </w:r>
      <w:r w:rsidRPr="007063C8">
        <w:t xml:space="preserve"> trata</w:t>
      </w:r>
      <w:r w:rsidR="0025039E">
        <w:t>n</w:t>
      </w:r>
      <w:r w:rsidRPr="007063C8">
        <w:t xml:space="preserve"> de discriminar a alguien</w:t>
      </w:r>
      <w:r w:rsidR="00AB4A7E" w:rsidRPr="007063C8">
        <w:t>?</w:t>
      </w:r>
      <w:r w:rsidR="00166117" w:rsidRPr="007063C8">
        <w:br/>
      </w:r>
      <w:r w:rsidR="00AB4A7E" w:rsidRPr="007063C8">
        <w:t xml:space="preserve">También significa </w:t>
      </w:r>
      <w:r w:rsidR="00766109">
        <w:t xml:space="preserve">el </w:t>
      </w:r>
      <w:r w:rsidR="00AB4A7E" w:rsidRPr="007063C8">
        <w:t xml:space="preserve"> preguntarse a sí mismo cuáles serán las consecuencias</w:t>
      </w:r>
      <w:r w:rsidR="00766109">
        <w:t>:</w:t>
      </w:r>
      <w:r w:rsidR="00AB4A7E" w:rsidRPr="007063C8">
        <w:t xml:space="preserve"> SI se escr</w:t>
      </w:r>
      <w:r w:rsidR="007063C8">
        <w:t>ibe e implementa una norma y ¡qué</w:t>
      </w:r>
      <w:r w:rsidR="00AB4A7E" w:rsidRPr="007063C8">
        <w:t xml:space="preserve"> pasará SI no se lo hace! </w:t>
      </w:r>
    </w:p>
    <w:p w14:paraId="1151A5D2" w14:textId="452D1B4D" w:rsidR="006B15D0" w:rsidRPr="00AB3576" w:rsidRDefault="00766109" w:rsidP="00CB1172">
      <w:pPr>
        <w:pStyle w:val="Listeavsnitt"/>
        <w:numPr>
          <w:ilvl w:val="0"/>
          <w:numId w:val="36"/>
        </w:numPr>
        <w:ind w:left="567"/>
      </w:pPr>
      <w:r>
        <w:t xml:space="preserve">Da al grupo plenario </w:t>
      </w:r>
      <w:r w:rsidR="00AB4A7E" w:rsidRPr="007063C8">
        <w:t>oportunidad de hacer preguntas.</w:t>
      </w:r>
      <w:r w:rsidR="009338EF" w:rsidRPr="007063C8">
        <w:t xml:space="preserve"> </w:t>
      </w:r>
      <w:r w:rsidR="00AB4A7E" w:rsidRPr="007063C8">
        <w:t xml:space="preserve">No se espera que tú </w:t>
      </w:r>
      <w:r>
        <w:t>sepas</w:t>
      </w:r>
      <w:r w:rsidR="00AB4A7E" w:rsidRPr="007063C8">
        <w:t xml:space="preserve"> todas las respuestas, pero puede ser que los participantes </w:t>
      </w:r>
      <w:r>
        <w:t xml:space="preserve">quieran saber más. Será de </w:t>
      </w:r>
      <w:r w:rsidR="00AB4A7E" w:rsidRPr="007063C8">
        <w:t xml:space="preserve">ayuda decirles que muchas de sus preguntas serán </w:t>
      </w:r>
      <w:r w:rsidR="007063C8" w:rsidRPr="007063C8">
        <w:t xml:space="preserve">cubiertas en las siguientes diapositivas. </w:t>
      </w:r>
    </w:p>
    <w:p w14:paraId="3C233C02" w14:textId="365D997C" w:rsidR="00C4147B" w:rsidRPr="00AB3576" w:rsidRDefault="006B15D0" w:rsidP="006B15D0">
      <w:r w:rsidRPr="00AB3576">
        <w:br w:type="page"/>
      </w:r>
    </w:p>
    <w:p w14:paraId="0453327F" w14:textId="11EA8627" w:rsidR="00C4147B" w:rsidRPr="00AB3576" w:rsidRDefault="00C4147B" w:rsidP="00400102">
      <w:pPr>
        <w:pStyle w:val="Listeavsnitt"/>
      </w:pPr>
    </w:p>
    <w:p w14:paraId="7547F635" w14:textId="06A0D6F7" w:rsidR="005762EA" w:rsidRDefault="00DE6BC6" w:rsidP="00400102">
      <w:r>
        <w:rPr>
          <w:noProof/>
          <w:lang w:val="nb-NO" w:eastAsia="nb-NO"/>
        </w:rPr>
        <w:drawing>
          <wp:inline distT="0" distB="0" distL="0" distR="0" wp14:anchorId="3C14490E" wp14:editId="4F93E251">
            <wp:extent cx="5759833" cy="3240000"/>
            <wp:effectExtent l="19050" t="19050" r="12700" b="17780"/>
            <wp:docPr id="315" name="Bild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1C72920" w14:textId="50C022AC" w:rsidR="008928BC" w:rsidRPr="007063C8" w:rsidRDefault="002A4815" w:rsidP="00CB1172">
      <w:pPr>
        <w:pStyle w:val="Overskrift6"/>
        <w:rPr>
          <w:lang w:val="es-ES"/>
        </w:rPr>
      </w:pPr>
      <w:r w:rsidRPr="007063C8">
        <w:rPr>
          <w:lang w:val="es-ES"/>
        </w:rPr>
        <w:t>DIAPOSITIVA</w:t>
      </w:r>
      <w:r w:rsidR="005762EA" w:rsidRPr="007063C8">
        <w:rPr>
          <w:lang w:val="es-ES"/>
        </w:rPr>
        <w:t xml:space="preserve"> </w:t>
      </w:r>
      <w:r w:rsidR="00B94C56" w:rsidRPr="007063C8">
        <w:rPr>
          <w:lang w:val="es-ES"/>
        </w:rPr>
        <w:t>85</w:t>
      </w:r>
    </w:p>
    <w:p w14:paraId="4D52CB0E" w14:textId="77777777" w:rsidR="00B9678B" w:rsidRPr="007063C8" w:rsidRDefault="00B9678B" w:rsidP="00400102"/>
    <w:p w14:paraId="7C44C63A" w14:textId="6B9E9B95" w:rsidR="00E8311F" w:rsidRPr="007063C8" w:rsidRDefault="00FE013E" w:rsidP="00400102">
      <w:r w:rsidRPr="007063C8">
        <w:t>•</w:t>
      </w:r>
      <w:r w:rsidRPr="007063C8">
        <w:tab/>
      </w:r>
      <w:r w:rsidR="007063C8" w:rsidRPr="007063C8">
        <w:t>Discute rápidamente esta diapositiva</w:t>
      </w:r>
      <w:r w:rsidR="005B24B2" w:rsidRPr="007063C8">
        <w:t>.</w:t>
      </w:r>
    </w:p>
    <w:p w14:paraId="75759FB8" w14:textId="6E3ED503" w:rsidR="00A53B96" w:rsidRPr="007063C8" w:rsidRDefault="00FE013E" w:rsidP="00400102">
      <w:r w:rsidRPr="007063C8">
        <w:t>•</w:t>
      </w:r>
      <w:r w:rsidRPr="007063C8">
        <w:tab/>
      </w:r>
      <w:r w:rsidR="007063C8" w:rsidRPr="007063C8">
        <w:t>Da una oportunidad al grupo entero para hacer preguntas</w:t>
      </w:r>
      <w:r w:rsidR="005B24B2" w:rsidRPr="007063C8">
        <w:t>.</w:t>
      </w:r>
    </w:p>
    <w:p w14:paraId="3C7D5167" w14:textId="77777777" w:rsidR="00B9678B" w:rsidRPr="007063C8" w:rsidRDefault="00A53B96" w:rsidP="00400102">
      <w:r w:rsidRPr="007063C8">
        <w:t xml:space="preserve">  </w:t>
      </w:r>
      <w:r w:rsidR="00FE013E" w:rsidRPr="007063C8">
        <w:br w:type="page"/>
      </w:r>
    </w:p>
    <w:p w14:paraId="0FD744FD" w14:textId="139D13D1" w:rsidR="005762EA" w:rsidRDefault="00DE6BC6" w:rsidP="00400102">
      <w:r>
        <w:rPr>
          <w:noProof/>
          <w:lang w:val="nb-NO" w:eastAsia="nb-NO"/>
        </w:rPr>
        <w:lastRenderedPageBreak/>
        <w:drawing>
          <wp:inline distT="0" distB="0" distL="0" distR="0" wp14:anchorId="704139A5" wp14:editId="23296927">
            <wp:extent cx="5759833" cy="3240000"/>
            <wp:effectExtent l="19050" t="19050" r="12700" b="17780"/>
            <wp:docPr id="317" name="Bild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27D2D501" w14:textId="530C85DB" w:rsidR="008928BC" w:rsidRDefault="002A4815" w:rsidP="00C21339">
      <w:pPr>
        <w:pStyle w:val="Overskrift6"/>
      </w:pPr>
      <w:r>
        <w:t>DIAPOSITIVA</w:t>
      </w:r>
      <w:r w:rsidR="00506111">
        <w:t xml:space="preserve"> 86</w:t>
      </w:r>
    </w:p>
    <w:p w14:paraId="7FB3BBC8" w14:textId="77777777" w:rsidR="00732160" w:rsidRDefault="00732160" w:rsidP="00400102">
      <w:pPr>
        <w:pStyle w:val="Listeavsnitt"/>
      </w:pPr>
    </w:p>
    <w:p w14:paraId="169A8305" w14:textId="77777777" w:rsidR="00732160" w:rsidRDefault="00732160" w:rsidP="00400102">
      <w:pPr>
        <w:pStyle w:val="Listeavsnitt"/>
      </w:pPr>
    </w:p>
    <w:p w14:paraId="730DD8DB" w14:textId="06B3CCD2" w:rsidR="00A53A0B" w:rsidRDefault="007942D9" w:rsidP="00400102">
      <w:r>
        <w:br w:type="page"/>
      </w:r>
    </w:p>
    <w:p w14:paraId="4AC3DA9F" w14:textId="0ABC4BD8" w:rsidR="007942D9" w:rsidRPr="007063C8" w:rsidRDefault="00DE6BC6" w:rsidP="00DE6BC6">
      <w:r>
        <w:rPr>
          <w:noProof/>
          <w:lang w:val="nb-NO" w:eastAsia="nb-NO"/>
        </w:rPr>
        <w:lastRenderedPageBreak/>
        <w:drawing>
          <wp:inline distT="0" distB="0" distL="0" distR="0" wp14:anchorId="077E2946" wp14:editId="31E137AE">
            <wp:extent cx="5759833" cy="3240000"/>
            <wp:effectExtent l="19050" t="19050" r="12700" b="17780"/>
            <wp:docPr id="318" name="Bil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r w:rsidR="002A4815" w:rsidRPr="00DE6BC6">
        <w:rPr>
          <w:rStyle w:val="Overskrift6Tegn"/>
        </w:rPr>
        <w:t>DIAPOSITIVA</w:t>
      </w:r>
      <w:r w:rsidR="007942D9" w:rsidRPr="00DE6BC6">
        <w:rPr>
          <w:rStyle w:val="Overskrift6Tegn"/>
        </w:rPr>
        <w:t xml:space="preserve"> 87</w:t>
      </w:r>
      <w:r w:rsidR="007942D9" w:rsidRPr="007063C8">
        <w:t xml:space="preserve"> </w:t>
      </w:r>
    </w:p>
    <w:p w14:paraId="656937DA" w14:textId="77777777" w:rsidR="007942D9" w:rsidRPr="007063C8" w:rsidRDefault="007942D9" w:rsidP="00400102"/>
    <w:p w14:paraId="08A8D130" w14:textId="3A8F2442" w:rsidR="007942D9" w:rsidRPr="007063C8" w:rsidRDefault="007063C8" w:rsidP="008E2B96">
      <w:pPr>
        <w:pStyle w:val="Listeavsnitt"/>
        <w:numPr>
          <w:ilvl w:val="0"/>
          <w:numId w:val="69"/>
        </w:numPr>
      </w:pPr>
      <w:r w:rsidRPr="007063C8">
        <w:t>Trabaja en pequeños grupos.</w:t>
      </w:r>
    </w:p>
    <w:p w14:paraId="0F3E86B9" w14:textId="31202DF0" w:rsidR="007942D9" w:rsidRPr="007063C8" w:rsidRDefault="007063C8" w:rsidP="008E2B96">
      <w:pPr>
        <w:pStyle w:val="Listeavsnitt"/>
        <w:numPr>
          <w:ilvl w:val="0"/>
          <w:numId w:val="69"/>
        </w:numPr>
      </w:pPr>
      <w:r w:rsidRPr="007063C8">
        <w:t>Pregunta por retroalimentación a cada grupo.</w:t>
      </w:r>
    </w:p>
    <w:p w14:paraId="754537ED" w14:textId="77777777" w:rsidR="00A53A0B" w:rsidRPr="007063C8" w:rsidRDefault="00A53A0B" w:rsidP="00400102"/>
    <w:p w14:paraId="7B7F6E5D" w14:textId="77777777" w:rsidR="00A53A0B" w:rsidRPr="007063C8" w:rsidRDefault="00FE013E" w:rsidP="00400102">
      <w:r w:rsidRPr="007063C8">
        <w:br w:type="page"/>
      </w:r>
    </w:p>
    <w:p w14:paraId="3A7206D9" w14:textId="58E8790D" w:rsidR="005762EA" w:rsidRDefault="00DE6BC6" w:rsidP="00400102">
      <w:r>
        <w:rPr>
          <w:noProof/>
          <w:lang w:val="nb-NO" w:eastAsia="nb-NO"/>
        </w:rPr>
        <w:lastRenderedPageBreak/>
        <w:drawing>
          <wp:inline distT="0" distB="0" distL="0" distR="0" wp14:anchorId="14A7AE8C" wp14:editId="5CA6A7ED">
            <wp:extent cx="5759833" cy="3240000"/>
            <wp:effectExtent l="19050" t="19050" r="12700" b="17780"/>
            <wp:docPr id="319" name="Bild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1B0ECBA" w14:textId="23658239" w:rsidR="008928BC" w:rsidRDefault="002A4815" w:rsidP="00C21339">
      <w:pPr>
        <w:pStyle w:val="Overskrift6"/>
      </w:pPr>
      <w:r>
        <w:t>DIAPOSITIVA</w:t>
      </w:r>
      <w:r w:rsidR="005762EA">
        <w:t xml:space="preserve"> </w:t>
      </w:r>
      <w:r w:rsidR="007942D9">
        <w:t>88</w:t>
      </w:r>
    </w:p>
    <w:p w14:paraId="62B9DBF2" w14:textId="31F51441" w:rsidR="00A53A0B" w:rsidRPr="00213B1A" w:rsidRDefault="00A53A0B" w:rsidP="00400102"/>
    <w:p w14:paraId="0F37BDFD" w14:textId="554EDDCA" w:rsidR="008B1CF7" w:rsidRPr="007063C8" w:rsidRDefault="007063C8" w:rsidP="00400102">
      <w:pPr>
        <w:pStyle w:val="Listeavsnitt"/>
        <w:numPr>
          <w:ilvl w:val="0"/>
          <w:numId w:val="43"/>
        </w:numPr>
      </w:pPr>
      <w:r w:rsidRPr="007063C8">
        <w:t>Trabaja con el grupo entero.</w:t>
      </w:r>
    </w:p>
    <w:p w14:paraId="68805C0A" w14:textId="7E277417" w:rsidR="008B1CF7" w:rsidRPr="007063C8" w:rsidRDefault="007063C8" w:rsidP="00400102">
      <w:pPr>
        <w:pStyle w:val="Listeavsnitt"/>
        <w:numPr>
          <w:ilvl w:val="0"/>
          <w:numId w:val="43"/>
        </w:numPr>
      </w:pPr>
      <w:r>
        <w:t>Anota las respuestas</w:t>
      </w:r>
      <w:r w:rsidRPr="007063C8">
        <w:t xml:space="preserve"> en el rotafolio</w:t>
      </w:r>
      <w:r w:rsidR="005B24B2" w:rsidRPr="007063C8">
        <w:t>.</w:t>
      </w:r>
    </w:p>
    <w:p w14:paraId="1F57D044" w14:textId="77777777" w:rsidR="008B1CF7" w:rsidRPr="007063C8" w:rsidRDefault="008B1CF7" w:rsidP="00400102">
      <w:pPr>
        <w:pStyle w:val="Listeavsnitt"/>
      </w:pPr>
    </w:p>
    <w:p w14:paraId="06DD7202" w14:textId="77777777" w:rsidR="00A53A0B" w:rsidRPr="007063C8" w:rsidRDefault="00A53A0B" w:rsidP="00400102"/>
    <w:p w14:paraId="786B7E21" w14:textId="77777777" w:rsidR="00A53A0B" w:rsidRPr="007063C8" w:rsidRDefault="00FE013E" w:rsidP="00400102">
      <w:pPr>
        <w:pStyle w:val="Listeavsnitt"/>
        <w:numPr>
          <w:ilvl w:val="0"/>
          <w:numId w:val="42"/>
        </w:numPr>
      </w:pPr>
      <w:r w:rsidRPr="007063C8">
        <w:br w:type="page"/>
      </w:r>
    </w:p>
    <w:p w14:paraId="627E038F" w14:textId="5E76F385" w:rsidR="005762EA" w:rsidRDefault="00DE6BC6" w:rsidP="00400102">
      <w:r>
        <w:rPr>
          <w:noProof/>
          <w:lang w:val="nb-NO" w:eastAsia="nb-NO"/>
        </w:rPr>
        <w:lastRenderedPageBreak/>
        <w:drawing>
          <wp:inline distT="0" distB="0" distL="0" distR="0" wp14:anchorId="6BB15750" wp14:editId="47759FC5">
            <wp:extent cx="5759833" cy="3240000"/>
            <wp:effectExtent l="19050" t="19050" r="12700" b="1778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502BB6F2" w14:textId="554D167C" w:rsidR="008928BC" w:rsidRPr="007063C8" w:rsidRDefault="002A4815" w:rsidP="00C21339">
      <w:pPr>
        <w:pStyle w:val="Overskrift6"/>
        <w:rPr>
          <w:lang w:val="es-ES"/>
        </w:rPr>
      </w:pPr>
      <w:r w:rsidRPr="007063C8">
        <w:rPr>
          <w:lang w:val="es-ES"/>
        </w:rPr>
        <w:t>DIAPOSITIVA</w:t>
      </w:r>
      <w:r w:rsidR="005762EA" w:rsidRPr="007063C8">
        <w:rPr>
          <w:lang w:val="es-ES"/>
        </w:rPr>
        <w:t xml:space="preserve"> </w:t>
      </w:r>
      <w:r w:rsidR="007942D9" w:rsidRPr="007063C8">
        <w:rPr>
          <w:lang w:val="es-ES"/>
        </w:rPr>
        <w:t>89</w:t>
      </w:r>
    </w:p>
    <w:p w14:paraId="0166448E" w14:textId="77777777" w:rsidR="008B1CF7" w:rsidRPr="007063C8" w:rsidRDefault="008B1CF7" w:rsidP="00400102"/>
    <w:p w14:paraId="5864FC42" w14:textId="5CB13F93" w:rsidR="008B1CF7" w:rsidRPr="007063C8" w:rsidRDefault="007063C8" w:rsidP="00400102">
      <w:pPr>
        <w:pStyle w:val="Listeavsnitt"/>
        <w:numPr>
          <w:ilvl w:val="0"/>
          <w:numId w:val="42"/>
        </w:numPr>
        <w:ind w:left="709"/>
      </w:pPr>
      <w:r w:rsidRPr="007063C8">
        <w:t xml:space="preserve">Compara las respuestas con esta diapositiva. </w:t>
      </w:r>
    </w:p>
    <w:p w14:paraId="352E5BE0" w14:textId="77777777" w:rsidR="008B1CF7" w:rsidRPr="007063C8" w:rsidRDefault="008B1CF7" w:rsidP="00400102"/>
    <w:p w14:paraId="4E87696E" w14:textId="77777777" w:rsidR="00A53A0B" w:rsidRPr="007063C8" w:rsidRDefault="00A53A0B" w:rsidP="00400102"/>
    <w:p w14:paraId="3BE47E9F" w14:textId="77777777" w:rsidR="00A53A0B" w:rsidRPr="007063C8" w:rsidRDefault="00FE013E" w:rsidP="00400102">
      <w:pPr>
        <w:pStyle w:val="Listeavsnitt"/>
        <w:numPr>
          <w:ilvl w:val="0"/>
          <w:numId w:val="42"/>
        </w:numPr>
      </w:pPr>
      <w:r w:rsidRPr="007063C8">
        <w:br w:type="page"/>
      </w:r>
    </w:p>
    <w:p w14:paraId="2875BB39" w14:textId="0562DABA" w:rsidR="005762EA" w:rsidRDefault="00DE6BC6" w:rsidP="00400102">
      <w:r>
        <w:rPr>
          <w:noProof/>
          <w:lang w:val="nb-NO" w:eastAsia="nb-NO"/>
        </w:rPr>
        <w:lastRenderedPageBreak/>
        <w:drawing>
          <wp:inline distT="0" distB="0" distL="0" distR="0" wp14:anchorId="6A1DFA4A" wp14:editId="7A59DFD1">
            <wp:extent cx="5759833" cy="3240000"/>
            <wp:effectExtent l="19050" t="19050" r="12700" b="1778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7DA758C" w14:textId="6BD79BF7" w:rsidR="00A53A0B" w:rsidRPr="00E802FA" w:rsidRDefault="002A4815" w:rsidP="00C21339">
      <w:pPr>
        <w:pStyle w:val="Overskrift6"/>
        <w:rPr>
          <w:lang w:val="es-ES"/>
        </w:rPr>
      </w:pPr>
      <w:r w:rsidRPr="00E802FA">
        <w:rPr>
          <w:lang w:val="es-ES"/>
        </w:rPr>
        <w:t>DIAPOSITIVA</w:t>
      </w:r>
      <w:r w:rsidR="005762EA" w:rsidRPr="00E802FA">
        <w:rPr>
          <w:lang w:val="es-ES"/>
        </w:rPr>
        <w:t xml:space="preserve"> </w:t>
      </w:r>
      <w:r w:rsidR="00400102" w:rsidRPr="00E802FA">
        <w:rPr>
          <w:lang w:val="es-ES"/>
        </w:rPr>
        <w:fldChar w:fldCharType="begin"/>
      </w:r>
      <w:r w:rsidR="00400102" w:rsidRPr="00E802FA">
        <w:rPr>
          <w:lang w:val="es-ES"/>
        </w:rPr>
        <w:instrText xml:space="preserve"> SEQ SLIDE \* ARABIC </w:instrText>
      </w:r>
      <w:r w:rsidR="00400102" w:rsidRPr="00E802FA">
        <w:rPr>
          <w:lang w:val="es-ES"/>
        </w:rPr>
        <w:fldChar w:fldCharType="separate"/>
      </w:r>
      <w:r w:rsidR="00F44CFC" w:rsidRPr="00E802FA">
        <w:rPr>
          <w:lang w:val="es-ES"/>
        </w:rPr>
        <w:t>90</w:t>
      </w:r>
      <w:r w:rsidR="00400102" w:rsidRPr="00E802FA">
        <w:rPr>
          <w:lang w:val="es-ES"/>
        </w:rPr>
        <w:fldChar w:fldCharType="end"/>
      </w:r>
    </w:p>
    <w:p w14:paraId="22DC6942" w14:textId="77777777" w:rsidR="002F3C0F" w:rsidRPr="00E802FA" w:rsidRDefault="002F3C0F" w:rsidP="00400102"/>
    <w:p w14:paraId="7CBEC3F1" w14:textId="6E7D38BA" w:rsidR="00C4147B" w:rsidRPr="00E802FA" w:rsidRDefault="007063C8" w:rsidP="00400102">
      <w:pPr>
        <w:pStyle w:val="Listeavsnitt"/>
        <w:numPr>
          <w:ilvl w:val="0"/>
          <w:numId w:val="54"/>
        </w:numPr>
      </w:pPr>
      <w:r w:rsidRPr="00E802FA">
        <w:t>Pregunta a los participantes por qué son importantes</w:t>
      </w:r>
      <w:r w:rsidR="00766109">
        <w:t>,</w:t>
      </w:r>
      <w:r w:rsidRPr="00E802FA">
        <w:t xml:space="preserve"> la fecha de caducidad y una revisión regular</w:t>
      </w:r>
      <w:r w:rsidR="009D33B3" w:rsidRPr="00E802FA">
        <w:t>.</w:t>
      </w:r>
      <w:r w:rsidRPr="00E802FA">
        <w:t xml:space="preserve"> ¡Las revisiones periódicas no son siempre lógicas para todos! </w:t>
      </w:r>
    </w:p>
    <w:p w14:paraId="3D6FF2E1" w14:textId="24DEADD1" w:rsidR="00C4147B" w:rsidRPr="00E802FA" w:rsidRDefault="009D33B3" w:rsidP="00400102">
      <w:pPr>
        <w:pStyle w:val="Listeavsnitt"/>
        <w:numPr>
          <w:ilvl w:val="0"/>
          <w:numId w:val="54"/>
        </w:numPr>
      </w:pPr>
      <w:r w:rsidRPr="00E802FA">
        <w:t xml:space="preserve"> </w:t>
      </w:r>
      <w:r w:rsidR="00E802FA" w:rsidRPr="00E802FA">
        <w:t>L</w:t>
      </w:r>
      <w:r w:rsidR="007063C8" w:rsidRPr="00E802FA">
        <w:t xml:space="preserve">os participantes deberán tener un entendimiento claro acerca de </w:t>
      </w:r>
      <w:r w:rsidR="00E802FA" w:rsidRPr="00E802FA">
        <w:t xml:space="preserve">la importancia de </w:t>
      </w:r>
      <w:r w:rsidR="007063C8" w:rsidRPr="00E802FA">
        <w:t>las revision</w:t>
      </w:r>
      <w:r w:rsidR="00E802FA" w:rsidRPr="00E802FA">
        <w:t>e</w:t>
      </w:r>
      <w:r w:rsidR="007063C8" w:rsidRPr="00E802FA">
        <w:t>s periódicas de las normas y los planes de acción</w:t>
      </w:r>
      <w:r w:rsidR="00E802FA" w:rsidRPr="00E802FA">
        <w:t xml:space="preserve">. Esto no es algo que se puede dejar para después. Es necesario revisarlas como mínimo cada año, debido a: </w:t>
      </w:r>
    </w:p>
    <w:p w14:paraId="0AC5852C" w14:textId="4CCFB574" w:rsidR="00C4147B" w:rsidRPr="00E802FA" w:rsidRDefault="00E802FA" w:rsidP="00400102">
      <w:pPr>
        <w:pStyle w:val="Listeavsnitt"/>
        <w:numPr>
          <w:ilvl w:val="1"/>
          <w:numId w:val="54"/>
        </w:numPr>
      </w:pPr>
      <w:r w:rsidRPr="00E802FA">
        <w:t>cambio de las leyes nacionales</w:t>
      </w:r>
    </w:p>
    <w:p w14:paraId="56929DE2" w14:textId="60F509B5" w:rsidR="00C4147B" w:rsidRPr="00E802FA" w:rsidRDefault="00E802FA" w:rsidP="00400102">
      <w:pPr>
        <w:pStyle w:val="Listeavsnitt"/>
        <w:numPr>
          <w:ilvl w:val="1"/>
          <w:numId w:val="54"/>
        </w:numPr>
      </w:pPr>
      <w:r w:rsidRPr="00E802FA">
        <w:t>cambio de las visiones de las organizaciones</w:t>
      </w:r>
    </w:p>
    <w:p w14:paraId="51BFCA15" w14:textId="27549722" w:rsidR="00C4147B" w:rsidRPr="00E802FA" w:rsidRDefault="00766109" w:rsidP="00400102">
      <w:pPr>
        <w:pStyle w:val="Listeavsnitt"/>
        <w:numPr>
          <w:ilvl w:val="1"/>
          <w:numId w:val="54"/>
        </w:numPr>
      </w:pPr>
      <w:r>
        <w:t>s</w:t>
      </w:r>
      <w:r w:rsidR="00E802FA" w:rsidRPr="00E802FA">
        <w:t>e descubren nuevos problemas</w:t>
      </w:r>
    </w:p>
    <w:p w14:paraId="45B85F72" w14:textId="5641AA0E" w:rsidR="00C4147B" w:rsidRDefault="00FE013E" w:rsidP="00400102">
      <w:pPr>
        <w:pStyle w:val="Listeavsnitt"/>
      </w:pPr>
      <w:r w:rsidRPr="009D33B3">
        <w:br w:type="page"/>
      </w:r>
    </w:p>
    <w:p w14:paraId="4D326DC2" w14:textId="77777777" w:rsidR="004A41FF" w:rsidRPr="00213B1A" w:rsidRDefault="004A41FF" w:rsidP="00400102"/>
    <w:p w14:paraId="58A0EF51" w14:textId="6572792B" w:rsidR="005762EA" w:rsidRDefault="00DE6BC6" w:rsidP="00400102">
      <w:r>
        <w:rPr>
          <w:noProof/>
          <w:lang w:val="nb-NO" w:eastAsia="nb-NO"/>
        </w:rPr>
        <w:drawing>
          <wp:inline distT="0" distB="0" distL="0" distR="0" wp14:anchorId="1F130709" wp14:editId="7831ACF1">
            <wp:extent cx="5759833" cy="3240000"/>
            <wp:effectExtent l="19050" t="19050" r="12700" b="17780"/>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9D840C5" w14:textId="62A5E4B2" w:rsidR="008928BC" w:rsidRPr="00210E48" w:rsidRDefault="002A4815" w:rsidP="00C21339">
      <w:pPr>
        <w:pStyle w:val="Overskrift6"/>
        <w:rPr>
          <w:lang w:val="es-ES"/>
        </w:rPr>
      </w:pPr>
      <w:r w:rsidRPr="00210E48">
        <w:rPr>
          <w:lang w:val="es-ES"/>
        </w:rPr>
        <w:t>DIAPOSITIVA</w:t>
      </w:r>
      <w:r w:rsidR="005762EA" w:rsidRPr="00210E48">
        <w:rPr>
          <w:lang w:val="es-ES"/>
        </w:rPr>
        <w:t xml:space="preserve"> </w:t>
      </w:r>
      <w:r w:rsidR="005762EA" w:rsidRPr="00210E48">
        <w:rPr>
          <w:lang w:val="es-ES"/>
        </w:rPr>
        <w:fldChar w:fldCharType="begin"/>
      </w:r>
      <w:r w:rsidR="005762EA" w:rsidRPr="00210E48">
        <w:rPr>
          <w:lang w:val="es-ES"/>
        </w:rPr>
        <w:instrText xml:space="preserve"> SEQ SLIDE \* ARABIC </w:instrText>
      </w:r>
      <w:r w:rsidR="005762EA" w:rsidRPr="00210E48">
        <w:rPr>
          <w:lang w:val="es-ES"/>
        </w:rPr>
        <w:fldChar w:fldCharType="separate"/>
      </w:r>
      <w:r w:rsidR="00F44CFC" w:rsidRPr="00210E48">
        <w:rPr>
          <w:lang w:val="es-ES"/>
        </w:rPr>
        <w:t>91</w:t>
      </w:r>
      <w:r w:rsidR="005762EA" w:rsidRPr="00210E48">
        <w:rPr>
          <w:lang w:val="es-ES"/>
        </w:rPr>
        <w:fldChar w:fldCharType="end"/>
      </w:r>
    </w:p>
    <w:p w14:paraId="331C72B4" w14:textId="77777777" w:rsidR="003D6AC7" w:rsidRPr="00210E48" w:rsidRDefault="003D6AC7" w:rsidP="00400102"/>
    <w:p w14:paraId="6569429F" w14:textId="1E5DB210" w:rsidR="00D506D5" w:rsidRPr="00766109" w:rsidRDefault="00D506D5" w:rsidP="00400102">
      <w:pPr>
        <w:rPr>
          <w:b/>
        </w:rPr>
      </w:pPr>
      <w:r w:rsidRPr="00766109">
        <w:rPr>
          <w:b/>
        </w:rPr>
        <w:t>Conflict</w:t>
      </w:r>
      <w:r w:rsidR="00E802FA" w:rsidRPr="00766109">
        <w:rPr>
          <w:b/>
        </w:rPr>
        <w:t>o de intereses, conexiones personales y financieras</w:t>
      </w:r>
    </w:p>
    <w:p w14:paraId="55C10BFF" w14:textId="0BA5892D" w:rsidR="00E47643" w:rsidRPr="00210E48" w:rsidRDefault="00E802FA" w:rsidP="00E47643">
      <w:r w:rsidRPr="00210E48">
        <w:t>Una s</w:t>
      </w:r>
      <w:r w:rsidR="00682E81">
        <w:t>ituación de conflicto de intereses</w:t>
      </w:r>
      <w:r w:rsidRPr="00210E48">
        <w:t xml:space="preserve"> surge cuando los “intereses privados” del </w:t>
      </w:r>
      <w:r w:rsidR="00B958B0">
        <w:t>personal</w:t>
      </w:r>
      <w:r w:rsidR="00E47643" w:rsidRPr="00210E48">
        <w:t xml:space="preserve"> </w:t>
      </w:r>
      <w:r w:rsidRPr="00210E48">
        <w:t>compite</w:t>
      </w:r>
      <w:r w:rsidR="00E47643" w:rsidRPr="00210E48">
        <w:t>n</w:t>
      </w:r>
      <w:r w:rsidRPr="00210E48">
        <w:t xml:space="preserve"> o está</w:t>
      </w:r>
      <w:r w:rsidR="00E47643" w:rsidRPr="00210E48">
        <w:t>n</w:t>
      </w:r>
      <w:r w:rsidRPr="00210E48">
        <w:t xml:space="preserve"> en conflicto con los intereses de la organización</w:t>
      </w:r>
      <w:r w:rsidR="00D506D5" w:rsidRPr="00210E48">
        <w:t xml:space="preserve">. </w:t>
      </w:r>
      <w:r w:rsidR="00682E81">
        <w:t xml:space="preserve">Los </w:t>
      </w:r>
      <w:r w:rsidR="00D506D5" w:rsidRPr="00210E48">
        <w:t>“</w:t>
      </w:r>
      <w:r w:rsidR="00682E81">
        <w:t>i</w:t>
      </w:r>
      <w:r w:rsidRPr="00210E48">
        <w:t>ntereses privados</w:t>
      </w:r>
      <w:r w:rsidR="00D506D5" w:rsidRPr="00210E48">
        <w:t xml:space="preserve">” </w:t>
      </w:r>
      <w:r w:rsidRPr="00210E48">
        <w:t>significa</w:t>
      </w:r>
      <w:r w:rsidR="00682E81">
        <w:t>n</w:t>
      </w:r>
      <w:r w:rsidRPr="00210E48">
        <w:t xml:space="preserve"> intereses</w:t>
      </w:r>
      <w:r w:rsidR="009914DB">
        <w:t xml:space="preserve"> de tipo</w:t>
      </w:r>
      <w:r w:rsidR="00682E81">
        <w:t xml:space="preserve"> </w:t>
      </w:r>
      <w:r w:rsidR="009914DB">
        <w:t>económico y personal</w:t>
      </w:r>
      <w:r w:rsidRPr="00210E48">
        <w:t xml:space="preserve"> del equipo </w:t>
      </w:r>
      <w:r w:rsidR="00682E81">
        <w:t xml:space="preserve">de trabajo </w:t>
      </w:r>
      <w:r w:rsidRPr="00210E48">
        <w:t xml:space="preserve">o </w:t>
      </w:r>
      <w:r w:rsidR="00E47643" w:rsidRPr="00210E48">
        <w:t xml:space="preserve">de </w:t>
      </w:r>
      <w:r w:rsidR="00682E81">
        <w:t>aquello</w:t>
      </w:r>
      <w:r w:rsidRPr="00210E48">
        <w:t xml:space="preserve">s </w:t>
      </w:r>
      <w:r w:rsidR="00682E81">
        <w:t xml:space="preserve">trabajadores </w:t>
      </w:r>
      <w:r w:rsidR="009914DB">
        <w:t>cuyas conexiones incluye</w:t>
      </w:r>
      <w:r w:rsidRPr="00210E48">
        <w:t>n</w:t>
      </w:r>
      <w:r w:rsidR="00E47643" w:rsidRPr="00210E48">
        <w:t xml:space="preserve"> a</w:t>
      </w:r>
      <w:r w:rsidRPr="00210E48">
        <w:t xml:space="preserve">: </w:t>
      </w:r>
    </w:p>
    <w:p w14:paraId="017CF754" w14:textId="5F506537" w:rsidR="00D506D5" w:rsidRPr="00210E48" w:rsidRDefault="00E802FA" w:rsidP="008E2B96">
      <w:pPr>
        <w:pStyle w:val="Listeavsnitt"/>
        <w:numPr>
          <w:ilvl w:val="0"/>
          <w:numId w:val="77"/>
        </w:numPr>
      </w:pPr>
      <w:r w:rsidRPr="00210E48">
        <w:t>Familiar</w:t>
      </w:r>
      <w:r w:rsidR="00E47643" w:rsidRPr="00210E48">
        <w:t>e</w:t>
      </w:r>
      <w:r w:rsidRPr="00210E48">
        <w:t>s y otras relaciones</w:t>
      </w:r>
    </w:p>
    <w:p w14:paraId="3229145A" w14:textId="07453354" w:rsidR="00D506D5" w:rsidRPr="00210E48" w:rsidRDefault="00E802FA" w:rsidP="00400102">
      <w:pPr>
        <w:pStyle w:val="Listeavsnitt"/>
        <w:numPr>
          <w:ilvl w:val="0"/>
          <w:numId w:val="19"/>
        </w:numPr>
      </w:pPr>
      <w:r w:rsidRPr="00210E48">
        <w:t>Amigos personales</w:t>
      </w:r>
    </w:p>
    <w:p w14:paraId="6CFE9B6F" w14:textId="62851138" w:rsidR="00D506D5" w:rsidRPr="00210E48" w:rsidRDefault="00E47643" w:rsidP="00400102">
      <w:pPr>
        <w:pStyle w:val="Listeavsnitt"/>
        <w:numPr>
          <w:ilvl w:val="0"/>
          <w:numId w:val="19"/>
        </w:numPr>
      </w:pPr>
      <w:r w:rsidRPr="00210E48">
        <w:t>Club y fraternidades</w:t>
      </w:r>
      <w:r w:rsidR="00E802FA" w:rsidRPr="00210E48">
        <w:t xml:space="preserve"> </w:t>
      </w:r>
      <w:r w:rsidRPr="00210E48">
        <w:t xml:space="preserve">a los </w:t>
      </w:r>
      <w:r w:rsidR="00E802FA" w:rsidRPr="00210E48">
        <w:t xml:space="preserve">que ellos pertenezcan </w:t>
      </w:r>
    </w:p>
    <w:p w14:paraId="34104DFD" w14:textId="4443EDBA" w:rsidR="00E47643" w:rsidRPr="00210E48" w:rsidRDefault="00E802FA" w:rsidP="00400102">
      <w:pPr>
        <w:pStyle w:val="Listeavsnitt"/>
        <w:numPr>
          <w:ilvl w:val="0"/>
          <w:numId w:val="19"/>
        </w:numPr>
      </w:pPr>
      <w:r w:rsidRPr="00210E48">
        <w:t>Cualquier persona</w:t>
      </w:r>
      <w:r w:rsidR="00E47643" w:rsidRPr="00210E48">
        <w:t xml:space="preserve"> a la que le deban </w:t>
      </w:r>
      <w:r w:rsidRPr="00210E48">
        <w:t xml:space="preserve">un </w:t>
      </w:r>
      <w:r w:rsidR="00E47643" w:rsidRPr="00210E48">
        <w:t>favor o est</w:t>
      </w:r>
      <w:r w:rsidR="00210E48" w:rsidRPr="00210E48">
        <w:t>é</w:t>
      </w:r>
      <w:r w:rsidR="00E47643" w:rsidRPr="00210E48">
        <w:t>n obligados de cualquier manera.</w:t>
      </w:r>
    </w:p>
    <w:p w14:paraId="393EA214" w14:textId="77777777" w:rsidR="00E47643" w:rsidRPr="00210E48" w:rsidRDefault="00E47643" w:rsidP="00400102"/>
    <w:p w14:paraId="50C436CF" w14:textId="64FADB83" w:rsidR="00732160" w:rsidRPr="00210E48" w:rsidRDefault="009914DB" w:rsidP="00400102">
      <w:r>
        <w:t>Para evitar conflictos de intereses</w:t>
      </w:r>
      <w:r w:rsidR="00E47643" w:rsidRPr="00210E48">
        <w:t xml:space="preserve">, los miembros del </w:t>
      </w:r>
      <w:r w:rsidR="00B958B0">
        <w:t>personal</w:t>
      </w:r>
      <w:r w:rsidR="00E47643" w:rsidRPr="00210E48">
        <w:t xml:space="preserve"> deberían estar en posición de evitar o percibir un conflic</w:t>
      </w:r>
      <w:r w:rsidR="00210E48" w:rsidRPr="00210E48">
        <w:t>to</w:t>
      </w:r>
      <w:r>
        <w:t xml:space="preserve"> de intereses</w:t>
      </w:r>
      <w:r w:rsidR="00E47643" w:rsidRPr="00210E48">
        <w:t xml:space="preserve"> con la organizaci</w:t>
      </w:r>
      <w:r w:rsidR="00210E48" w:rsidRPr="00210E48">
        <w:t xml:space="preserve">ón. </w:t>
      </w:r>
      <w:r w:rsidR="00E47643" w:rsidRPr="00210E48">
        <w:t xml:space="preserve">El trabajo debe </w:t>
      </w:r>
      <w:r>
        <w:t xml:space="preserve">separarse estrictamente </w:t>
      </w:r>
      <w:r w:rsidR="00E47643" w:rsidRPr="00210E48">
        <w:t xml:space="preserve">de la vida privada. </w:t>
      </w:r>
    </w:p>
    <w:p w14:paraId="0F7A3DFC" w14:textId="77777777" w:rsidR="00732160" w:rsidRPr="00210E48" w:rsidRDefault="00732160" w:rsidP="00400102"/>
    <w:p w14:paraId="4F4CE593" w14:textId="2F40310A" w:rsidR="00210E48" w:rsidRPr="00210E48" w:rsidRDefault="00210E48" w:rsidP="00210E48">
      <w:r w:rsidRPr="00210E48">
        <w:t xml:space="preserve">Si </w:t>
      </w:r>
      <w:r w:rsidR="009914DB">
        <w:t>surgiera un conflicto de intereses</w:t>
      </w:r>
      <w:r w:rsidRPr="00210E48">
        <w:t xml:space="preserve">, el miembro del </w:t>
      </w:r>
      <w:r w:rsidR="00B958B0">
        <w:t>personal</w:t>
      </w:r>
      <w:r w:rsidRPr="00210E48">
        <w:t xml:space="preserve"> debe inmediatamente: </w:t>
      </w:r>
    </w:p>
    <w:p w14:paraId="69FE0A26" w14:textId="290C6577" w:rsidR="001C6282" w:rsidRPr="00210E48" w:rsidRDefault="009914DB" w:rsidP="008E2B96">
      <w:pPr>
        <w:pStyle w:val="Listeavsnitt"/>
        <w:numPr>
          <w:ilvl w:val="0"/>
          <w:numId w:val="78"/>
        </w:numPr>
      </w:pPr>
      <w:r>
        <w:t>Explicar el conflicto de intereses</w:t>
      </w:r>
      <w:r w:rsidR="00210E48" w:rsidRPr="00210E48">
        <w:t xml:space="preserve"> en forma escrita y poner éste en manos de su supervisor/a </w:t>
      </w:r>
    </w:p>
    <w:p w14:paraId="08103A51" w14:textId="14BF6FEF" w:rsidR="00D506D5" w:rsidRPr="00210E48" w:rsidRDefault="00210E48" w:rsidP="008E2B96">
      <w:pPr>
        <w:pStyle w:val="Listeavsnitt"/>
        <w:numPr>
          <w:ilvl w:val="0"/>
          <w:numId w:val="57"/>
        </w:numPr>
      </w:pPr>
      <w:r w:rsidRPr="00210E48">
        <w:t>Alejarse del conflicto y seguir las instrucciones del supervisor.</w:t>
      </w:r>
      <w:r w:rsidR="00D506D5" w:rsidRPr="00210E48">
        <w:t xml:space="preserve"> </w:t>
      </w:r>
    </w:p>
    <w:p w14:paraId="7199F8EF" w14:textId="77777777" w:rsidR="00D506D5" w:rsidRPr="00210E48" w:rsidRDefault="00D506D5" w:rsidP="00400102"/>
    <w:p w14:paraId="3AEFDBEA" w14:textId="6FD8116D" w:rsidR="00D506D5" w:rsidRPr="00210E48" w:rsidRDefault="00210E48" w:rsidP="00400102">
      <w:r w:rsidRPr="00210E48">
        <w:t>Si la situación no puede ser resuelta apropiada y rápidamente, se debe informar e involucrar a un mediador</w:t>
      </w:r>
      <w:r w:rsidR="00D506D5" w:rsidRPr="00210E48">
        <w:t>.</w:t>
      </w:r>
    </w:p>
    <w:p w14:paraId="1ED479D9" w14:textId="77777777" w:rsidR="003D6AC7" w:rsidRPr="00210E48" w:rsidRDefault="003D6AC7" w:rsidP="00400102"/>
    <w:p w14:paraId="58534B81" w14:textId="77777777" w:rsidR="00D506D5" w:rsidRPr="00210E48" w:rsidRDefault="00D506D5" w:rsidP="00400102"/>
    <w:p w14:paraId="0E846D42" w14:textId="77777777" w:rsidR="00D506D5" w:rsidRPr="00210E48" w:rsidRDefault="00D506D5" w:rsidP="00400102"/>
    <w:p w14:paraId="096024D8" w14:textId="77777777" w:rsidR="00D506D5" w:rsidRPr="00210E48" w:rsidRDefault="00FE013E" w:rsidP="00400102">
      <w:r w:rsidRPr="00210E48">
        <w:br w:type="page"/>
      </w:r>
    </w:p>
    <w:p w14:paraId="487217DC" w14:textId="77777777" w:rsidR="00D506D5" w:rsidRPr="00210E48" w:rsidRDefault="00D506D5" w:rsidP="00400102"/>
    <w:p w14:paraId="634D2601" w14:textId="17041F73" w:rsidR="005762EA" w:rsidRDefault="00DE6BC6" w:rsidP="00400102">
      <w:r>
        <w:rPr>
          <w:noProof/>
          <w:lang w:val="nb-NO" w:eastAsia="nb-NO"/>
        </w:rPr>
        <w:drawing>
          <wp:inline distT="0" distB="0" distL="0" distR="0" wp14:anchorId="1890F861" wp14:editId="3411BBB8">
            <wp:extent cx="5759833" cy="3240000"/>
            <wp:effectExtent l="19050" t="19050" r="12700" b="17780"/>
            <wp:docPr id="10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B503E71" w14:textId="64800428" w:rsidR="00D506D5" w:rsidRPr="00674B62" w:rsidRDefault="002A4815" w:rsidP="00C21339">
      <w:pPr>
        <w:pStyle w:val="Overskrift6"/>
        <w:rPr>
          <w:lang w:val="es-ES"/>
        </w:rPr>
      </w:pPr>
      <w:r w:rsidRPr="00674B62">
        <w:rPr>
          <w:lang w:val="es-ES"/>
        </w:rPr>
        <w:t>DIAPOSITIVA</w:t>
      </w:r>
      <w:r w:rsidR="005762EA" w:rsidRPr="00674B62">
        <w:rPr>
          <w:lang w:val="es-ES"/>
        </w:rPr>
        <w:t xml:space="preserve"> </w:t>
      </w:r>
      <w:r w:rsidR="005762EA" w:rsidRPr="00674B62">
        <w:rPr>
          <w:lang w:val="es-ES"/>
        </w:rPr>
        <w:fldChar w:fldCharType="begin"/>
      </w:r>
      <w:r w:rsidR="005762EA" w:rsidRPr="00674B62">
        <w:rPr>
          <w:lang w:val="es-ES"/>
        </w:rPr>
        <w:instrText xml:space="preserve"> SEQ SLIDE \* ARABIC </w:instrText>
      </w:r>
      <w:r w:rsidR="005762EA" w:rsidRPr="00674B62">
        <w:rPr>
          <w:lang w:val="es-ES"/>
        </w:rPr>
        <w:fldChar w:fldCharType="separate"/>
      </w:r>
      <w:r w:rsidR="00F44CFC" w:rsidRPr="00674B62">
        <w:rPr>
          <w:lang w:val="es-ES"/>
        </w:rPr>
        <w:t>92</w:t>
      </w:r>
      <w:r w:rsidR="005762EA" w:rsidRPr="00674B62">
        <w:rPr>
          <w:lang w:val="es-ES"/>
        </w:rPr>
        <w:fldChar w:fldCharType="end"/>
      </w:r>
    </w:p>
    <w:p w14:paraId="4BB47791" w14:textId="77777777" w:rsidR="00C21339" w:rsidRPr="00674B62" w:rsidRDefault="00C21339" w:rsidP="00400102"/>
    <w:p w14:paraId="20782335" w14:textId="7D83A437" w:rsidR="007324D9" w:rsidRPr="00674B62" w:rsidRDefault="007C1C74" w:rsidP="00400102">
      <w:pPr>
        <w:rPr>
          <w:b/>
        </w:rPr>
      </w:pPr>
      <w:r>
        <w:rPr>
          <w:b/>
        </w:rPr>
        <w:t>Soborno</w:t>
      </w:r>
      <w:r w:rsidR="009914DB" w:rsidRPr="00674B62">
        <w:rPr>
          <w:b/>
        </w:rPr>
        <w:t xml:space="preserve"> activo y pasivo</w:t>
      </w:r>
    </w:p>
    <w:p w14:paraId="25969246" w14:textId="6832F923" w:rsidR="001C6282" w:rsidRPr="00674B62" w:rsidRDefault="009914DB" w:rsidP="00400102">
      <w:r w:rsidRPr="00674B62">
        <w:t xml:space="preserve">Los empleados no deben pedir o aceptar beneficios por hacer su trabajo. Los beneficios incluyen </w:t>
      </w:r>
      <w:r w:rsidR="00CF4F4B" w:rsidRPr="00674B62">
        <w:t xml:space="preserve">cualquier tipo de valor: dinero, regalos, empleo, servicios, favores y otros. </w:t>
      </w:r>
    </w:p>
    <w:p w14:paraId="3703898D" w14:textId="77777777" w:rsidR="001C6282" w:rsidRPr="00674B62" w:rsidRDefault="001C6282" w:rsidP="00400102"/>
    <w:p w14:paraId="5449ABA2" w14:textId="383E7FE8" w:rsidR="00572F7D" w:rsidRPr="00674B62" w:rsidRDefault="00CF4F4B" w:rsidP="00400102">
      <w:r w:rsidRPr="00674B62">
        <w:t>Se pueden aceptar pequeños regalos como los que traen</w:t>
      </w:r>
      <w:r w:rsidR="007C1C74">
        <w:t xml:space="preserve"> a</w:t>
      </w:r>
      <w:r w:rsidRPr="00674B62">
        <w:t xml:space="preserve"> los invitados, por ej. </w:t>
      </w:r>
      <w:r w:rsidR="00AB20F4" w:rsidRPr="00674B62">
        <w:t>c</w:t>
      </w:r>
      <w:r w:rsidRPr="00674B62">
        <w:t>uando están visitando los proyectos o cuando la costumbre de buenas maneras requiere que se acepte un regalo. La administración debe estar siempre informada sobre cualquier regalo dado o recibido.</w:t>
      </w:r>
    </w:p>
    <w:p w14:paraId="207FFAB7" w14:textId="4940064C" w:rsidR="007324D9" w:rsidRPr="00674B62" w:rsidRDefault="00CF4F4B" w:rsidP="00400102">
      <w:pPr>
        <w:pStyle w:val="Listeavsnitt"/>
        <w:numPr>
          <w:ilvl w:val="0"/>
          <w:numId w:val="55"/>
        </w:numPr>
      </w:pPr>
      <w:r w:rsidRPr="00674B62">
        <w:t xml:space="preserve">Recuerde a </w:t>
      </w:r>
      <w:r w:rsidR="00AB20F4" w:rsidRPr="00674B62">
        <w:t xml:space="preserve">los participantes que el </w:t>
      </w:r>
      <w:r w:rsidR="007C1C74">
        <w:t>cohecho</w:t>
      </w:r>
      <w:r w:rsidR="00AB20F4" w:rsidRPr="00674B62">
        <w:t xml:space="preserve"> activo</w:t>
      </w:r>
      <w:r w:rsidRPr="00674B62">
        <w:t xml:space="preserve"> </w:t>
      </w:r>
      <w:r w:rsidR="00674B62" w:rsidRPr="00674B62">
        <w:t>es</w:t>
      </w:r>
      <w:r w:rsidRPr="00674B62">
        <w:t xml:space="preserve"> dar </w:t>
      </w:r>
      <w:r w:rsidR="00674B62" w:rsidRPr="00674B62">
        <w:t xml:space="preserve">soborno y </w:t>
      </w:r>
      <w:r w:rsidR="00AB20F4" w:rsidRPr="00674B62">
        <w:t xml:space="preserve">el cohecho pasivo es pedir O aceptar un soborno. </w:t>
      </w:r>
    </w:p>
    <w:p w14:paraId="6690621C" w14:textId="77777777" w:rsidR="00AB20F4" w:rsidRPr="00674B62" w:rsidRDefault="00AB20F4" w:rsidP="00AB20F4">
      <w:pPr>
        <w:pStyle w:val="Listeavsnitt"/>
      </w:pPr>
    </w:p>
    <w:p w14:paraId="68C20FA0" w14:textId="348412DD" w:rsidR="00D506D5" w:rsidRPr="00674B62" w:rsidRDefault="00AB20F4" w:rsidP="00400102">
      <w:r w:rsidRPr="00674B62">
        <w:t>Agasajos</w:t>
      </w:r>
    </w:p>
    <w:p w14:paraId="77DE6276" w14:textId="51613DAB" w:rsidR="003D6AC7" w:rsidRPr="00674B62" w:rsidRDefault="00674B62" w:rsidP="00400102">
      <w:r w:rsidRPr="00674B62">
        <w:t>Las i</w:t>
      </w:r>
      <w:r w:rsidR="00AB20F4" w:rsidRPr="00674B62">
        <w:t>n</w:t>
      </w:r>
      <w:r w:rsidRPr="00674B62">
        <w:t>vitaciones a comer son</w:t>
      </w:r>
      <w:r w:rsidR="00AB20F4" w:rsidRPr="00674B62">
        <w:t xml:space="preserve"> práctica común en los negocios, pero el personal n</w:t>
      </w:r>
      <w:r w:rsidR="00C5338B" w:rsidRPr="00674B62">
        <w:t xml:space="preserve">o debe aceptar invitaciones </w:t>
      </w:r>
      <w:r w:rsidRPr="00674B62">
        <w:t xml:space="preserve">lujosas o frecuentes de personas, </w:t>
      </w:r>
      <w:r w:rsidR="00AB20F4" w:rsidRPr="00674B62">
        <w:t>con l</w:t>
      </w:r>
      <w:r w:rsidRPr="00674B62">
        <w:t>a</w:t>
      </w:r>
      <w:r w:rsidR="00AB20F4" w:rsidRPr="00674B62">
        <w:t xml:space="preserve">s cuales la organización tiene una relación de trabajo oficial (por </w:t>
      </w:r>
      <w:r w:rsidRPr="00674B62">
        <w:t>ej. proveedores</w:t>
      </w:r>
      <w:r w:rsidR="00C5338B" w:rsidRPr="00674B62">
        <w:t xml:space="preserve"> o contratistas). Esto previene a la organización de hacer favores especiales a la(s) persona(s) </w:t>
      </w:r>
      <w:r w:rsidRPr="00674B62">
        <w:t>que ofrecen estas invitaciones</w:t>
      </w:r>
      <w:r w:rsidR="007324D9" w:rsidRPr="00674B62">
        <w:t>.</w:t>
      </w:r>
      <w:r w:rsidR="007324D9" w:rsidRPr="00674B62">
        <w:rPr>
          <w:rStyle w:val="Fotnotereferanse"/>
        </w:rPr>
        <w:footnoteReference w:id="4"/>
      </w:r>
      <w:r w:rsidR="007324D9" w:rsidRPr="00674B62">
        <w:br/>
      </w:r>
    </w:p>
    <w:p w14:paraId="297433F1" w14:textId="30F5A720" w:rsidR="00750C41" w:rsidRPr="00674B62" w:rsidRDefault="00674B62" w:rsidP="00400102">
      <w:r w:rsidRPr="00674B62">
        <w:t>Bienes de la organización</w:t>
      </w:r>
    </w:p>
    <w:p w14:paraId="69F96DC1" w14:textId="3F53CD08" w:rsidR="00D83D23" w:rsidRPr="00674B62" w:rsidRDefault="00674B62" w:rsidP="00400102">
      <w:r w:rsidRPr="00674B62">
        <w:t>Puedes preguntar qué son los bienes de la organización</w:t>
      </w:r>
      <w:r w:rsidR="00FE013E" w:rsidRPr="00674B62">
        <w:t xml:space="preserve">. </w:t>
      </w:r>
      <w:r w:rsidRPr="00674B62">
        <w:t>Mucha gente no comprende que los bienes “suaves” también pertenecen a la organización, como p.ej. la lista de correo, las direcciones de correo electrónico, contactos, software, contraseñas e información confidencial.</w:t>
      </w:r>
      <w:r w:rsidR="00FE013E" w:rsidRPr="00674B62">
        <w:t xml:space="preserve"> </w:t>
      </w:r>
    </w:p>
    <w:p w14:paraId="20F470B6" w14:textId="60F8702E" w:rsidR="00D83D23" w:rsidRPr="00674B62" w:rsidRDefault="00D83D23" w:rsidP="00400102"/>
    <w:p w14:paraId="31682E00" w14:textId="500FC463" w:rsidR="005762EA" w:rsidRDefault="00DE6BC6" w:rsidP="00400102">
      <w:r>
        <w:rPr>
          <w:noProof/>
          <w:lang w:val="nb-NO" w:eastAsia="nb-NO"/>
        </w:rPr>
        <w:drawing>
          <wp:inline distT="0" distB="0" distL="0" distR="0" wp14:anchorId="71E0AF06" wp14:editId="610FE105">
            <wp:extent cx="5759833" cy="3240000"/>
            <wp:effectExtent l="19050" t="19050" r="12700" b="17780"/>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5C94C9A9" w14:textId="2740AA3E" w:rsidR="009D67BB" w:rsidRPr="00186CF8" w:rsidRDefault="002A4815" w:rsidP="00C21339">
      <w:pPr>
        <w:pStyle w:val="Overskrift6"/>
        <w:rPr>
          <w:lang w:val="es-ES"/>
        </w:rPr>
      </w:pPr>
      <w:r w:rsidRPr="00186CF8">
        <w:rPr>
          <w:lang w:val="es-ES"/>
        </w:rPr>
        <w:t>DIAPOSITIVA</w:t>
      </w:r>
      <w:r w:rsidR="005762EA" w:rsidRPr="00186CF8">
        <w:rPr>
          <w:lang w:val="es-ES"/>
        </w:rPr>
        <w:t xml:space="preserve"> </w:t>
      </w:r>
      <w:r w:rsidR="00400102" w:rsidRPr="00186CF8">
        <w:rPr>
          <w:lang w:val="es-ES"/>
        </w:rPr>
        <w:fldChar w:fldCharType="begin"/>
      </w:r>
      <w:r w:rsidR="00400102" w:rsidRPr="00186CF8">
        <w:rPr>
          <w:lang w:val="es-ES"/>
        </w:rPr>
        <w:instrText xml:space="preserve"> SEQ SLIDE \* ARABIC </w:instrText>
      </w:r>
      <w:r w:rsidR="00400102" w:rsidRPr="00186CF8">
        <w:rPr>
          <w:lang w:val="es-ES"/>
        </w:rPr>
        <w:fldChar w:fldCharType="separate"/>
      </w:r>
      <w:r w:rsidR="00F44CFC" w:rsidRPr="00186CF8">
        <w:rPr>
          <w:lang w:val="es-ES"/>
        </w:rPr>
        <w:t>93</w:t>
      </w:r>
      <w:r w:rsidR="00400102" w:rsidRPr="00186CF8">
        <w:rPr>
          <w:lang w:val="es-ES"/>
        </w:rPr>
        <w:fldChar w:fldCharType="end"/>
      </w:r>
    </w:p>
    <w:p w14:paraId="25E3F66C" w14:textId="77777777" w:rsidR="00D83D23" w:rsidRPr="00186CF8" w:rsidRDefault="00D83D23" w:rsidP="00400102"/>
    <w:p w14:paraId="3571625B" w14:textId="58066532" w:rsidR="00124208" w:rsidRPr="00186CF8" w:rsidRDefault="00210E48" w:rsidP="00400102">
      <w:pPr>
        <w:pStyle w:val="Listeavsnitt"/>
        <w:numPr>
          <w:ilvl w:val="0"/>
          <w:numId w:val="19"/>
        </w:numPr>
      </w:pPr>
      <w:r w:rsidRPr="00186CF8">
        <w:t>Explica cómo las normas reducen las oportunidades de que surjan actos de corrupción, son ejemplos</w:t>
      </w:r>
      <w:r w:rsidR="00FE013E" w:rsidRPr="00186CF8">
        <w:t>:</w:t>
      </w:r>
    </w:p>
    <w:p w14:paraId="46563365" w14:textId="16653300" w:rsidR="00687FA9" w:rsidRPr="00186CF8" w:rsidRDefault="00210E48" w:rsidP="00400102">
      <w:pPr>
        <w:pStyle w:val="Listeavsnitt"/>
        <w:numPr>
          <w:ilvl w:val="1"/>
          <w:numId w:val="19"/>
        </w:numPr>
      </w:pPr>
      <w:r w:rsidRPr="00186CF8">
        <w:t xml:space="preserve">Las normas pueden ser muy generales, pero cuando se clarifican con </w:t>
      </w:r>
      <w:r w:rsidR="00D840FA">
        <w:t xml:space="preserve">unos </w:t>
      </w:r>
      <w:r w:rsidRPr="00186CF8">
        <w:t>proced</w:t>
      </w:r>
      <w:r w:rsidR="00D840FA">
        <w:t>imientos bien deliberados</w:t>
      </w:r>
      <w:r w:rsidRPr="00186CF8">
        <w:t xml:space="preserve">, </w:t>
      </w:r>
      <w:r w:rsidR="00186CF8" w:rsidRPr="00186CF8">
        <w:t>esta</w:t>
      </w:r>
      <w:r w:rsidRPr="00186CF8">
        <w:t>rá</w:t>
      </w:r>
      <w:r w:rsidR="00D840FA">
        <w:t>n claras para saber</w:t>
      </w:r>
      <w:r w:rsidRPr="00186CF8">
        <w:t xml:space="preserve"> </w:t>
      </w:r>
      <w:r w:rsidR="00186CF8" w:rsidRPr="00186CF8">
        <w:t xml:space="preserve">lo que se puede hacer y lo que no se puede hacer. </w:t>
      </w:r>
    </w:p>
    <w:p w14:paraId="59D6FDB8" w14:textId="56D91B99" w:rsidR="00124208" w:rsidRPr="00186CF8" w:rsidRDefault="00186CF8" w:rsidP="00400102">
      <w:pPr>
        <w:pStyle w:val="Listeavsnitt"/>
        <w:numPr>
          <w:ilvl w:val="1"/>
          <w:numId w:val="19"/>
        </w:numPr>
      </w:pPr>
      <w:r w:rsidRPr="00186CF8">
        <w:t xml:space="preserve">Cuando las reglas y procedimientos son claros será mucho más difícil cometer fraude. </w:t>
      </w:r>
    </w:p>
    <w:p w14:paraId="74AD19F6" w14:textId="456D105F" w:rsidR="00A800AC" w:rsidRPr="00AB3576" w:rsidRDefault="00186CF8" w:rsidP="00C21339">
      <w:pPr>
        <w:pStyle w:val="Listeavsnitt"/>
        <w:numPr>
          <w:ilvl w:val="1"/>
          <w:numId w:val="19"/>
        </w:numPr>
      </w:pPr>
      <w:r w:rsidRPr="00186CF8">
        <w:t xml:space="preserve">Cuando las sanciones son claras y aquellos que ignoran las reglas experimentan las consecuencias, la gente estará más motivada para seguir las reglas. </w:t>
      </w:r>
      <w:r w:rsidR="008928BC" w:rsidRPr="00AB3576">
        <w:br w:type="page"/>
      </w:r>
    </w:p>
    <w:p w14:paraId="4A7409BE" w14:textId="735B5B2B" w:rsidR="005762EA" w:rsidRDefault="00DE6BC6" w:rsidP="00400102">
      <w:r>
        <w:rPr>
          <w:noProof/>
          <w:lang w:val="nb-NO" w:eastAsia="nb-NO"/>
        </w:rPr>
        <w:lastRenderedPageBreak/>
        <w:drawing>
          <wp:inline distT="0" distB="0" distL="0" distR="0" wp14:anchorId="0B5610D1" wp14:editId="582F9D4E">
            <wp:extent cx="5759833" cy="3240000"/>
            <wp:effectExtent l="19050" t="19050" r="12700" b="17780"/>
            <wp:docPr id="106"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2F38B4DD" w14:textId="1DA3538B" w:rsidR="008928BC" w:rsidRPr="00186CF8" w:rsidRDefault="002A4815" w:rsidP="00C21339">
      <w:pPr>
        <w:pStyle w:val="Overskrift6"/>
        <w:rPr>
          <w:lang w:val="es-ES"/>
        </w:rPr>
      </w:pPr>
      <w:r w:rsidRPr="00186CF8">
        <w:rPr>
          <w:lang w:val="es-ES"/>
        </w:rPr>
        <w:t>DIAPOSITIVA</w:t>
      </w:r>
      <w:r w:rsidR="005762EA" w:rsidRPr="00186CF8">
        <w:rPr>
          <w:lang w:val="es-ES"/>
        </w:rPr>
        <w:t xml:space="preserve"> </w:t>
      </w:r>
      <w:r w:rsidR="00400102" w:rsidRPr="00186CF8">
        <w:rPr>
          <w:lang w:val="es-ES"/>
        </w:rPr>
        <w:fldChar w:fldCharType="begin"/>
      </w:r>
      <w:r w:rsidR="00400102" w:rsidRPr="00186CF8">
        <w:rPr>
          <w:lang w:val="es-ES"/>
        </w:rPr>
        <w:instrText xml:space="preserve"> SEQ SLIDE \* ARABIC </w:instrText>
      </w:r>
      <w:r w:rsidR="00400102" w:rsidRPr="00186CF8">
        <w:rPr>
          <w:lang w:val="es-ES"/>
        </w:rPr>
        <w:fldChar w:fldCharType="separate"/>
      </w:r>
      <w:r w:rsidR="00F44CFC" w:rsidRPr="00186CF8">
        <w:rPr>
          <w:lang w:val="es-ES"/>
        </w:rPr>
        <w:t>94</w:t>
      </w:r>
      <w:r w:rsidR="00400102" w:rsidRPr="00186CF8">
        <w:rPr>
          <w:lang w:val="es-ES"/>
        </w:rPr>
        <w:fldChar w:fldCharType="end"/>
      </w:r>
    </w:p>
    <w:p w14:paraId="6E69565F" w14:textId="77777777" w:rsidR="00A800AC" w:rsidRPr="00186CF8" w:rsidRDefault="00A800AC" w:rsidP="00400102"/>
    <w:p w14:paraId="5A23691B" w14:textId="6F64EAD9" w:rsidR="00A800AC" w:rsidRPr="00186CF8" w:rsidRDefault="00186CF8" w:rsidP="00400102">
      <w:pPr>
        <w:pStyle w:val="Listeavsnitt"/>
        <w:numPr>
          <w:ilvl w:val="0"/>
          <w:numId w:val="19"/>
        </w:numPr>
      </w:pPr>
      <w:r w:rsidRPr="00186CF8">
        <w:t>Divide en pequeños grupos.</w:t>
      </w:r>
    </w:p>
    <w:p w14:paraId="1B840E8C" w14:textId="485A1138" w:rsidR="00BA0DA4" w:rsidRPr="00186CF8" w:rsidRDefault="00186CF8" w:rsidP="00400102">
      <w:pPr>
        <w:pStyle w:val="Listeavsnitt"/>
        <w:numPr>
          <w:ilvl w:val="0"/>
          <w:numId w:val="19"/>
        </w:numPr>
      </w:pPr>
      <w:r w:rsidRPr="00186CF8">
        <w:t>Cada grupo reportará el producto de su discusión</w:t>
      </w:r>
      <w:r w:rsidR="00FE013E" w:rsidRPr="00186CF8">
        <w:t>.</w:t>
      </w:r>
    </w:p>
    <w:p w14:paraId="0284F987" w14:textId="77777777" w:rsidR="00D43860" w:rsidRPr="00186CF8" w:rsidRDefault="00D43860" w:rsidP="00400102"/>
    <w:p w14:paraId="42656B63" w14:textId="77777777" w:rsidR="00D83D23" w:rsidRPr="00186CF8" w:rsidRDefault="00FE013E" w:rsidP="00400102">
      <w:r w:rsidRPr="00186CF8">
        <w:br w:type="page"/>
      </w:r>
    </w:p>
    <w:p w14:paraId="3A2065AE" w14:textId="4ED05CB6" w:rsidR="005762EA" w:rsidRDefault="00DE6BC6" w:rsidP="00400102">
      <w:r>
        <w:rPr>
          <w:noProof/>
          <w:lang w:val="nb-NO" w:eastAsia="nb-NO"/>
        </w:rPr>
        <w:lastRenderedPageBreak/>
        <w:drawing>
          <wp:inline distT="0" distB="0" distL="0" distR="0" wp14:anchorId="18A7942B" wp14:editId="365B277A">
            <wp:extent cx="5759833" cy="3240000"/>
            <wp:effectExtent l="19050" t="19050" r="12700" b="17780"/>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784672C8" w14:textId="36B3DAB7" w:rsidR="00D83D23" w:rsidRPr="00F60273" w:rsidRDefault="002A4815" w:rsidP="00C21339">
      <w:pPr>
        <w:pStyle w:val="Overskrift6"/>
        <w:rPr>
          <w:lang w:val="es-ES"/>
        </w:rPr>
      </w:pPr>
      <w:r w:rsidRPr="00F60273">
        <w:rPr>
          <w:lang w:val="es-ES"/>
        </w:rPr>
        <w:t>DIAPOSITIVA</w:t>
      </w:r>
      <w:r w:rsidR="005762EA" w:rsidRPr="00F60273">
        <w:rPr>
          <w:lang w:val="es-ES"/>
        </w:rPr>
        <w:t xml:space="preserve"> </w:t>
      </w:r>
      <w:r w:rsidR="00400102" w:rsidRPr="00F60273">
        <w:rPr>
          <w:lang w:val="es-ES"/>
        </w:rPr>
        <w:fldChar w:fldCharType="begin"/>
      </w:r>
      <w:r w:rsidR="00400102" w:rsidRPr="00F60273">
        <w:rPr>
          <w:lang w:val="es-ES"/>
        </w:rPr>
        <w:instrText xml:space="preserve"> SEQ SLIDE \* ARABIC </w:instrText>
      </w:r>
      <w:r w:rsidR="00400102" w:rsidRPr="00F60273">
        <w:rPr>
          <w:lang w:val="es-ES"/>
        </w:rPr>
        <w:fldChar w:fldCharType="separate"/>
      </w:r>
      <w:r w:rsidR="00F44CFC" w:rsidRPr="00F60273">
        <w:rPr>
          <w:lang w:val="es-ES"/>
        </w:rPr>
        <w:t>95</w:t>
      </w:r>
      <w:r w:rsidR="00400102" w:rsidRPr="00F60273">
        <w:rPr>
          <w:lang w:val="es-ES"/>
        </w:rPr>
        <w:fldChar w:fldCharType="end"/>
      </w:r>
    </w:p>
    <w:p w14:paraId="7567B7DF" w14:textId="77777777" w:rsidR="00C21339" w:rsidRPr="00F60273" w:rsidRDefault="00C21339" w:rsidP="00C21339"/>
    <w:p w14:paraId="41AE6375" w14:textId="4BD09182" w:rsidR="003C00C3" w:rsidRPr="00F60273" w:rsidRDefault="007B7FF2" w:rsidP="00400102">
      <w:pPr>
        <w:pStyle w:val="Listeavsnitt"/>
        <w:numPr>
          <w:ilvl w:val="0"/>
          <w:numId w:val="20"/>
        </w:numPr>
      </w:pPr>
      <w:r w:rsidRPr="00F60273">
        <w:t>Discute cómo esta norma puede ser una respuesta al estudio de</w:t>
      </w:r>
      <w:r w:rsidR="00001831">
        <w:t>l</w:t>
      </w:r>
      <w:r w:rsidRPr="00F60273">
        <w:t xml:space="preserve"> caso anterior</w:t>
      </w:r>
      <w:r w:rsidR="00FE013E" w:rsidRPr="00F60273">
        <w:t>.</w:t>
      </w:r>
    </w:p>
    <w:p w14:paraId="773A77D4" w14:textId="756A9A3B" w:rsidR="00755C8A" w:rsidRPr="00F60273" w:rsidRDefault="007B7FF2" w:rsidP="00F60273">
      <w:pPr>
        <w:pStyle w:val="Listeavsnitt"/>
        <w:numPr>
          <w:ilvl w:val="0"/>
          <w:numId w:val="20"/>
        </w:numPr>
      </w:pPr>
      <w:r w:rsidRPr="00F60273">
        <w:t>Es importante rec</w:t>
      </w:r>
      <w:r w:rsidR="00001831">
        <w:t xml:space="preserve">ordar a los participantes que la norma de tener </w:t>
      </w:r>
      <w:r w:rsidRPr="00F60273">
        <w:t xml:space="preserve">un comité de compras es de mayor importancia para el director, el jefe del Proyecto y el </w:t>
      </w:r>
      <w:r w:rsidR="00001831">
        <w:t>contable,</w:t>
      </w:r>
      <w:r w:rsidR="00F60273" w:rsidRPr="00F60273">
        <w:t xml:space="preserve"> a fin</w:t>
      </w:r>
      <w:r w:rsidRPr="00F60273">
        <w:t xml:space="preserve"> de evitar la tentación</w:t>
      </w:r>
      <w:r w:rsidR="00F60273">
        <w:t xml:space="preserve"> y contrarrestar</w:t>
      </w:r>
      <w:r w:rsidR="00F60273" w:rsidRPr="00F60273">
        <w:t xml:space="preserve"> alegatos sin fundamento.</w:t>
      </w:r>
      <w:r w:rsidR="00755C8A" w:rsidRPr="00F60273">
        <w:br w:type="page"/>
      </w:r>
    </w:p>
    <w:p w14:paraId="4CFD8312" w14:textId="040B0CD5" w:rsidR="00755C8A" w:rsidRDefault="00131A81" w:rsidP="00400102">
      <w:pPr>
        <w:rPr>
          <w:sz w:val="36"/>
          <w:szCs w:val="36"/>
        </w:rPr>
      </w:pPr>
      <w:r>
        <w:rPr>
          <w:noProof/>
          <w:sz w:val="36"/>
          <w:szCs w:val="36"/>
          <w:lang w:val="nb-NO" w:eastAsia="nb-NO"/>
        </w:rPr>
        <w:lastRenderedPageBreak/>
        <w:drawing>
          <wp:inline distT="0" distB="0" distL="0" distR="0" wp14:anchorId="086BBCFD" wp14:editId="631D8E14">
            <wp:extent cx="5759833" cy="3240000"/>
            <wp:effectExtent l="19050" t="19050" r="12700" b="17780"/>
            <wp:docPr id="110"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70460A8" w14:textId="550FEA68" w:rsidR="00755C8A" w:rsidRPr="00186CF8" w:rsidRDefault="002A4815" w:rsidP="00C21339">
      <w:pPr>
        <w:pStyle w:val="Overskrift6"/>
        <w:rPr>
          <w:lang w:val="es-ES"/>
        </w:rPr>
      </w:pPr>
      <w:r w:rsidRPr="00186CF8">
        <w:rPr>
          <w:lang w:val="es-ES"/>
        </w:rPr>
        <w:t>DIAPOSITIVA</w:t>
      </w:r>
      <w:r w:rsidR="00755C8A" w:rsidRPr="00186CF8">
        <w:rPr>
          <w:lang w:val="es-ES"/>
        </w:rPr>
        <w:t xml:space="preserve"> 96</w:t>
      </w:r>
    </w:p>
    <w:p w14:paraId="3DC2AFEC" w14:textId="77777777" w:rsidR="00F110B2" w:rsidRPr="00186CF8" w:rsidRDefault="00F110B2" w:rsidP="00400102"/>
    <w:p w14:paraId="2FCDF569" w14:textId="0872BEEB" w:rsidR="001A7E3E" w:rsidRPr="00AB3576" w:rsidRDefault="00186CF8" w:rsidP="008E2B96">
      <w:pPr>
        <w:pStyle w:val="Listeavsnitt"/>
        <w:numPr>
          <w:ilvl w:val="0"/>
          <w:numId w:val="76"/>
        </w:numPr>
      </w:pPr>
      <w:r w:rsidRPr="00186CF8">
        <w:t xml:space="preserve">Pregunta al grupo entero, ¿en qué forma ayuda la transparencia en la lucha contra la corrupción? </w:t>
      </w:r>
      <w:r w:rsidR="00FE013E" w:rsidRPr="00AB3576">
        <w:br w:type="page"/>
      </w:r>
    </w:p>
    <w:p w14:paraId="5C923046" w14:textId="52C40798" w:rsidR="005762EA" w:rsidRDefault="00131A81" w:rsidP="00400102">
      <w:r>
        <w:rPr>
          <w:noProof/>
          <w:lang w:val="nb-NO" w:eastAsia="nb-NO"/>
        </w:rPr>
        <w:lastRenderedPageBreak/>
        <w:drawing>
          <wp:inline distT="0" distB="0" distL="0" distR="0" wp14:anchorId="0421566C" wp14:editId="0BF683E8">
            <wp:extent cx="5759833" cy="3240000"/>
            <wp:effectExtent l="19050" t="19050" r="12700" b="17780"/>
            <wp:docPr id="111"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B4C9377" w14:textId="4EE59365" w:rsidR="001A7E3E" w:rsidRPr="00186CF8" w:rsidRDefault="002A4815" w:rsidP="00C21339">
      <w:pPr>
        <w:pStyle w:val="Overskrift6"/>
        <w:rPr>
          <w:lang w:val="es-ES"/>
        </w:rPr>
      </w:pPr>
      <w:r w:rsidRPr="00186CF8">
        <w:rPr>
          <w:lang w:val="es-ES"/>
        </w:rPr>
        <w:t>DIAPOSITIVA</w:t>
      </w:r>
      <w:r w:rsidR="005762EA" w:rsidRPr="00186CF8">
        <w:rPr>
          <w:lang w:val="es-ES"/>
        </w:rPr>
        <w:t xml:space="preserve"> </w:t>
      </w:r>
      <w:r w:rsidR="00755C8A" w:rsidRPr="00186CF8">
        <w:rPr>
          <w:lang w:val="es-ES"/>
        </w:rPr>
        <w:t>97</w:t>
      </w:r>
    </w:p>
    <w:p w14:paraId="13C1F94D" w14:textId="77777777" w:rsidR="001A7E3E" w:rsidRPr="00186CF8" w:rsidRDefault="001A7E3E" w:rsidP="00400102"/>
    <w:p w14:paraId="0B5254FF" w14:textId="79DF09E8" w:rsidR="00335180" w:rsidRPr="00AB3576" w:rsidRDefault="00186CF8" w:rsidP="00400102">
      <w:pPr>
        <w:pStyle w:val="Listeavsnitt"/>
        <w:numPr>
          <w:ilvl w:val="0"/>
          <w:numId w:val="44"/>
        </w:numPr>
      </w:pPr>
      <w:r w:rsidRPr="00186CF8">
        <w:t>En otras palabras</w:t>
      </w:r>
      <w:r w:rsidR="00001831">
        <w:t>:</w:t>
      </w:r>
      <w:r w:rsidRPr="00186CF8">
        <w:t xml:space="preserve"> sencillo y comprensible para todos. </w:t>
      </w:r>
      <w:r w:rsidR="00FE013E" w:rsidRPr="00AB3576">
        <w:br w:type="page"/>
      </w:r>
    </w:p>
    <w:p w14:paraId="760201B4" w14:textId="206D01C2" w:rsidR="00F81F42" w:rsidRDefault="00131A81" w:rsidP="00400102">
      <w:r>
        <w:rPr>
          <w:noProof/>
          <w:lang w:val="nb-NO" w:eastAsia="nb-NO"/>
        </w:rPr>
        <w:lastRenderedPageBreak/>
        <w:drawing>
          <wp:inline distT="0" distB="0" distL="0" distR="0" wp14:anchorId="630D9180" wp14:editId="204F33AD">
            <wp:extent cx="5759833" cy="3240000"/>
            <wp:effectExtent l="19050" t="19050" r="12700" b="17780"/>
            <wp:docPr id="112"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FEF73A7" w14:textId="39ABDC5F" w:rsidR="00276C52" w:rsidRPr="00AB3576" w:rsidRDefault="002A4815" w:rsidP="00C21339">
      <w:pPr>
        <w:pStyle w:val="Overskrift6"/>
        <w:rPr>
          <w:lang w:val="es-ES"/>
        </w:rPr>
      </w:pPr>
      <w:r w:rsidRPr="00AB3576">
        <w:rPr>
          <w:lang w:val="es-ES"/>
        </w:rPr>
        <w:t>DIAPOSITIVA</w:t>
      </w:r>
      <w:r w:rsidR="00F81F42" w:rsidRPr="00AB3576">
        <w:rPr>
          <w:lang w:val="es-ES"/>
        </w:rPr>
        <w:t xml:space="preserve"> </w:t>
      </w:r>
      <w:r w:rsidR="00755C8A" w:rsidRPr="00AB3576">
        <w:rPr>
          <w:lang w:val="es-ES"/>
        </w:rPr>
        <w:t>98</w:t>
      </w:r>
    </w:p>
    <w:p w14:paraId="276E6684" w14:textId="77777777" w:rsidR="00C21339" w:rsidRPr="00AB3576" w:rsidRDefault="00C21339" w:rsidP="00C21339"/>
    <w:p w14:paraId="5034CC25" w14:textId="170D6EC6" w:rsidR="00276C52" w:rsidRPr="00AB3576" w:rsidRDefault="00AB3576" w:rsidP="00400102">
      <w:pPr>
        <w:pStyle w:val="Listeavsnitt"/>
        <w:numPr>
          <w:ilvl w:val="0"/>
          <w:numId w:val="44"/>
        </w:numPr>
      </w:pPr>
      <w:r w:rsidRPr="00AB3576">
        <w:t xml:space="preserve">El propósito de compartir la información es para asegurarse que todos puedan entenderla. Cuando más complicado es el lenguaje, más fácilmente surgen malentendidos. </w:t>
      </w:r>
    </w:p>
    <w:p w14:paraId="148898A9" w14:textId="77777777" w:rsidR="001A7E3E" w:rsidRPr="00AB3576" w:rsidRDefault="001A7E3E" w:rsidP="00400102"/>
    <w:p w14:paraId="5755507A" w14:textId="77777777" w:rsidR="001A7E3E" w:rsidRPr="00AB3576" w:rsidRDefault="001A7E3E" w:rsidP="00400102"/>
    <w:p w14:paraId="7EFD444A" w14:textId="77777777" w:rsidR="00BA0DA4" w:rsidRPr="00AB3576" w:rsidRDefault="00BA0DA4" w:rsidP="00400102"/>
    <w:p w14:paraId="5531C145" w14:textId="77777777" w:rsidR="00AB7097" w:rsidRPr="00AB3576" w:rsidRDefault="00FE013E" w:rsidP="00400102">
      <w:r w:rsidRPr="00AB3576">
        <w:br w:type="page"/>
      </w:r>
    </w:p>
    <w:p w14:paraId="56878A24" w14:textId="34326AA3" w:rsidR="00F81F42" w:rsidRDefault="00131A81" w:rsidP="00400102">
      <w:r>
        <w:rPr>
          <w:noProof/>
          <w:lang w:val="nb-NO" w:eastAsia="nb-NO"/>
        </w:rPr>
        <w:lastRenderedPageBreak/>
        <w:drawing>
          <wp:inline distT="0" distB="0" distL="0" distR="0" wp14:anchorId="7A14ECF9" wp14:editId="4A3050B5">
            <wp:extent cx="5759833" cy="3240000"/>
            <wp:effectExtent l="19050" t="19050" r="12700" b="17780"/>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04AEF92" w14:textId="4446A2C0" w:rsidR="008928BC" w:rsidRPr="009A41D1" w:rsidRDefault="002A4815" w:rsidP="00C21339">
      <w:pPr>
        <w:pStyle w:val="Overskrift6"/>
        <w:rPr>
          <w:lang w:val="es-ES"/>
        </w:rPr>
      </w:pPr>
      <w:r w:rsidRPr="009A41D1">
        <w:rPr>
          <w:lang w:val="es-ES"/>
        </w:rPr>
        <w:t>DIAPOSITIVA</w:t>
      </w:r>
      <w:r w:rsidR="00F81F42" w:rsidRPr="009A41D1">
        <w:rPr>
          <w:lang w:val="es-ES"/>
        </w:rPr>
        <w:t xml:space="preserve"> </w:t>
      </w:r>
      <w:r w:rsidR="00755C8A" w:rsidRPr="009A41D1">
        <w:rPr>
          <w:lang w:val="es-ES"/>
        </w:rPr>
        <w:t>99</w:t>
      </w:r>
    </w:p>
    <w:p w14:paraId="302DD150" w14:textId="77777777" w:rsidR="00C21339" w:rsidRPr="009A41D1" w:rsidRDefault="00C21339" w:rsidP="00C21339"/>
    <w:p w14:paraId="023E0F79" w14:textId="7A34B200" w:rsidR="00AB7097" w:rsidRPr="009A41D1" w:rsidRDefault="00AB3576" w:rsidP="00400102">
      <w:pPr>
        <w:pStyle w:val="Listeavsnitt"/>
        <w:numPr>
          <w:ilvl w:val="0"/>
          <w:numId w:val="20"/>
        </w:numPr>
      </w:pPr>
      <w:r w:rsidRPr="009A41D1">
        <w:t xml:space="preserve">Algunas organizaciones grandes deben tener un </w:t>
      </w:r>
      <w:r w:rsidR="009A41D1" w:rsidRPr="009A41D1">
        <w:t xml:space="preserve">contable interno. </w:t>
      </w:r>
    </w:p>
    <w:p w14:paraId="21E4589F" w14:textId="68B5E339" w:rsidR="00AB7097" w:rsidRPr="009A41D1" w:rsidRDefault="009A41D1" w:rsidP="00400102">
      <w:pPr>
        <w:pStyle w:val="Listeavsnitt"/>
        <w:numPr>
          <w:ilvl w:val="0"/>
          <w:numId w:val="20"/>
        </w:numPr>
      </w:pPr>
      <w:r w:rsidRPr="009A41D1">
        <w:t>Explica que es absolutamente prohibido que el director o el jefe del Proyecto manej</w:t>
      </w:r>
      <w:r w:rsidR="00001831">
        <w:t xml:space="preserve">e la caja </w:t>
      </w:r>
      <w:r w:rsidRPr="009A41D1">
        <w:t xml:space="preserve">de gastos menores. </w:t>
      </w:r>
    </w:p>
    <w:p w14:paraId="3CC5CE6A" w14:textId="4F3AE052" w:rsidR="00335180" w:rsidRPr="009A41D1" w:rsidRDefault="00001831" w:rsidP="00400102">
      <w:pPr>
        <w:pStyle w:val="Listeavsnitt"/>
        <w:numPr>
          <w:ilvl w:val="0"/>
          <w:numId w:val="20"/>
        </w:numPr>
      </w:pPr>
      <w:r>
        <w:t>Un buen contable y una b</w:t>
      </w:r>
      <w:r w:rsidR="009A41D1" w:rsidRPr="009A41D1">
        <w:t xml:space="preserve">uena contabilidad son una </w:t>
      </w:r>
      <w:r>
        <w:t xml:space="preserve">importante protección </w:t>
      </w:r>
      <w:r w:rsidR="009A41D1" w:rsidRPr="009A41D1">
        <w:t>para e</w:t>
      </w:r>
      <w:r>
        <w:t>l director y para otros</w:t>
      </w:r>
      <w:r w:rsidR="009A41D1" w:rsidRPr="009A41D1">
        <w:t xml:space="preserve"> líderes. </w:t>
      </w:r>
    </w:p>
    <w:p w14:paraId="0B8C81DE" w14:textId="77777777" w:rsidR="00284F0E" w:rsidRPr="008866AA" w:rsidRDefault="00FE013E" w:rsidP="00400102">
      <w:pPr>
        <w:pStyle w:val="Listeavsnitt"/>
        <w:numPr>
          <w:ilvl w:val="0"/>
          <w:numId w:val="20"/>
        </w:numPr>
      </w:pPr>
      <w:r w:rsidRPr="008866AA">
        <w:br w:type="page"/>
      </w:r>
    </w:p>
    <w:p w14:paraId="6AE45552" w14:textId="6D543871" w:rsidR="00F81F42" w:rsidRDefault="00131A81" w:rsidP="00400102">
      <w:r>
        <w:rPr>
          <w:noProof/>
          <w:lang w:val="nb-NO" w:eastAsia="nb-NO"/>
        </w:rPr>
        <w:lastRenderedPageBreak/>
        <w:drawing>
          <wp:inline distT="0" distB="0" distL="0" distR="0" wp14:anchorId="57DD1FD4" wp14:editId="0A22FA35">
            <wp:extent cx="5759833" cy="3240000"/>
            <wp:effectExtent l="19050" t="19050" r="12700" b="17780"/>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E301BAD" w14:textId="455BADFE" w:rsidR="008928BC" w:rsidRPr="000A7FB7" w:rsidRDefault="002A4815" w:rsidP="00C21339">
      <w:pPr>
        <w:pStyle w:val="Overskrift6"/>
        <w:rPr>
          <w:lang w:val="es-ES"/>
        </w:rPr>
      </w:pPr>
      <w:r w:rsidRPr="000A7FB7">
        <w:rPr>
          <w:lang w:val="es-ES"/>
        </w:rPr>
        <w:t>DIAPOSITIVA</w:t>
      </w:r>
      <w:r w:rsidR="00F81F42" w:rsidRPr="000A7FB7">
        <w:rPr>
          <w:lang w:val="es-ES"/>
        </w:rPr>
        <w:t xml:space="preserve"> </w:t>
      </w:r>
      <w:r w:rsidR="00755C8A" w:rsidRPr="000A7FB7">
        <w:rPr>
          <w:lang w:val="es-ES"/>
        </w:rPr>
        <w:t>100</w:t>
      </w:r>
    </w:p>
    <w:p w14:paraId="5807B2BB" w14:textId="77777777" w:rsidR="001A7E3E" w:rsidRPr="000A7FB7" w:rsidRDefault="001A7E3E" w:rsidP="00400102"/>
    <w:p w14:paraId="3A60832E" w14:textId="126BEE0F" w:rsidR="000E0B8B" w:rsidRPr="000A7FB7" w:rsidRDefault="000A7FB7" w:rsidP="00400102">
      <w:pPr>
        <w:pStyle w:val="Listeavsnitt"/>
        <w:numPr>
          <w:ilvl w:val="0"/>
          <w:numId w:val="20"/>
        </w:numPr>
      </w:pPr>
      <w:r w:rsidRPr="000A7FB7">
        <w:t xml:space="preserve">El hacer </w:t>
      </w:r>
      <w:r w:rsidR="00001831">
        <w:t>un</w:t>
      </w:r>
      <w:r w:rsidRPr="000A7FB7">
        <w:t xml:space="preserve"> informe</w:t>
      </w:r>
      <w:r w:rsidR="009A41D1" w:rsidRPr="000A7FB7">
        <w:t xml:space="preserve"> y </w:t>
      </w:r>
      <w:r w:rsidRPr="000A7FB7">
        <w:t xml:space="preserve">el </w:t>
      </w:r>
      <w:r w:rsidR="002E3C35" w:rsidRPr="000A7FB7">
        <w:t>monitorear</w:t>
      </w:r>
      <w:r w:rsidR="009A41D1" w:rsidRPr="000A7FB7">
        <w:t xml:space="preserve"> </w:t>
      </w:r>
      <w:r w:rsidR="002E3C35" w:rsidRPr="000A7FB7">
        <w:t>están muy relacionados entre sí. Por ejempl</w:t>
      </w:r>
      <w:r w:rsidRPr="000A7FB7">
        <w:t xml:space="preserve">o, </w:t>
      </w:r>
      <w:r w:rsidR="00001831">
        <w:t>se</w:t>
      </w:r>
      <w:r w:rsidRPr="000A7FB7">
        <w:t xml:space="preserve"> puede preparar el informe</w:t>
      </w:r>
      <w:r w:rsidR="002E3C35" w:rsidRPr="000A7FB7">
        <w:t xml:space="preserve"> mensual con el </w:t>
      </w:r>
      <w:r w:rsidR="00001831">
        <w:t>personal</w:t>
      </w:r>
      <w:r w:rsidR="002E3C35" w:rsidRPr="000A7FB7">
        <w:t>, mirando hacia atrás y discutiendo lo que se hizo y planificando juntos lo que se quiere hacer en el periodo siguiente. Esto es</w:t>
      </w:r>
      <w:r w:rsidRPr="000A7FB7">
        <w:t xml:space="preserve"> </w:t>
      </w:r>
      <w:r w:rsidR="00001831">
        <w:t xml:space="preserve">una </w:t>
      </w:r>
      <w:r w:rsidRPr="000A7FB7">
        <w:t xml:space="preserve">verdadera </w:t>
      </w:r>
      <w:r w:rsidR="002E3C35" w:rsidRPr="000A7FB7">
        <w:t>transparencia int</w:t>
      </w:r>
      <w:r w:rsidRPr="000A7FB7">
        <w:t>erna</w:t>
      </w:r>
      <w:r w:rsidR="002E3C35" w:rsidRPr="000A7FB7">
        <w:t>.</w:t>
      </w:r>
      <w:r w:rsidR="00534F25" w:rsidRPr="000A7FB7">
        <w:t xml:space="preserve"> </w:t>
      </w:r>
    </w:p>
    <w:p w14:paraId="044A0C63" w14:textId="5E23A799" w:rsidR="000A7FB7" w:rsidRPr="000A7FB7" w:rsidRDefault="002E3C35" w:rsidP="00400102">
      <w:pPr>
        <w:pStyle w:val="Listeavsnitt"/>
        <w:numPr>
          <w:ilvl w:val="0"/>
          <w:numId w:val="20"/>
        </w:numPr>
      </w:pPr>
      <w:r w:rsidRPr="000A7FB7">
        <w:t xml:space="preserve">No olvides enfatizar que los procedimientos para </w:t>
      </w:r>
      <w:r w:rsidR="000A7FB7" w:rsidRPr="000A7FB7">
        <w:t>los informes</w:t>
      </w:r>
      <w:r w:rsidRPr="000A7FB7">
        <w:t xml:space="preserve"> </w:t>
      </w:r>
      <w:r w:rsidR="000A7FB7" w:rsidRPr="000A7FB7">
        <w:t>deb</w:t>
      </w:r>
      <w:r w:rsidRPr="000A7FB7">
        <w:t>en</w:t>
      </w:r>
      <w:r w:rsidR="000A7FB7" w:rsidRPr="000A7FB7">
        <w:t xml:space="preserve"> ser acordados entre las partes y a través de un memorándum de acuerdo (contrato). Esto es importante tanto para la transparencia interna  como para la externa, especialmente </w:t>
      </w:r>
      <w:r w:rsidR="00001831">
        <w:t>para</w:t>
      </w:r>
      <w:r w:rsidR="000A7FB7" w:rsidRPr="000A7FB7">
        <w:t xml:space="preserve"> los donantes.</w:t>
      </w:r>
    </w:p>
    <w:p w14:paraId="3085D607" w14:textId="7AE56EDC" w:rsidR="00F81F42" w:rsidRDefault="00FE013E" w:rsidP="00400102">
      <w:r w:rsidRPr="008866AA">
        <w:br w:type="page"/>
      </w:r>
    </w:p>
    <w:p w14:paraId="4EDAE32F" w14:textId="2D903AF1" w:rsidR="00131A81" w:rsidRDefault="00131A81" w:rsidP="00131A81">
      <w:r>
        <w:rPr>
          <w:noProof/>
          <w:lang w:val="nb-NO" w:eastAsia="nb-NO"/>
        </w:rPr>
        <w:lastRenderedPageBreak/>
        <w:drawing>
          <wp:inline distT="0" distB="0" distL="0" distR="0" wp14:anchorId="47419FD5" wp14:editId="1CD5E2C2">
            <wp:extent cx="5759833" cy="3240000"/>
            <wp:effectExtent l="19050" t="19050" r="12700" b="17780"/>
            <wp:docPr id="116"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39FC236A" w14:textId="4410E969" w:rsidR="001A77C7" w:rsidRPr="00D1735F" w:rsidRDefault="002A4815" w:rsidP="00C21339">
      <w:pPr>
        <w:pStyle w:val="Overskrift6"/>
        <w:rPr>
          <w:lang w:val="es-ES"/>
        </w:rPr>
      </w:pPr>
      <w:r w:rsidRPr="00D1735F">
        <w:rPr>
          <w:lang w:val="es-ES"/>
        </w:rPr>
        <w:t>DIAPOSITIVA</w:t>
      </w:r>
      <w:r w:rsidR="00755C8A" w:rsidRPr="00D1735F">
        <w:rPr>
          <w:lang w:val="es-ES"/>
        </w:rPr>
        <w:t xml:space="preserve"> 101</w:t>
      </w:r>
    </w:p>
    <w:p w14:paraId="3DC09A1A" w14:textId="77777777" w:rsidR="00C21339" w:rsidRPr="00D1735F" w:rsidRDefault="00C21339" w:rsidP="00C21339"/>
    <w:p w14:paraId="18E77BBE" w14:textId="543D4786" w:rsidR="001A77C7" w:rsidRPr="00D1735F" w:rsidRDefault="000A7FB7" w:rsidP="00400102">
      <w:pPr>
        <w:pStyle w:val="Listeavsnitt"/>
        <w:numPr>
          <w:ilvl w:val="0"/>
          <w:numId w:val="44"/>
        </w:numPr>
      </w:pPr>
      <w:r w:rsidRPr="00D1735F">
        <w:t xml:space="preserve">Asegúrate de explicar que el auditor interno </w:t>
      </w:r>
      <w:r w:rsidR="00001831">
        <w:t xml:space="preserve">es </w:t>
      </w:r>
      <w:r w:rsidRPr="00D1735F">
        <w:t xml:space="preserve">solo un requerimiento para las organizaciones grandes. </w:t>
      </w:r>
    </w:p>
    <w:p w14:paraId="4EEC2682" w14:textId="57849444" w:rsidR="00971817" w:rsidRPr="008866AA" w:rsidRDefault="00D1735F" w:rsidP="00400102">
      <w:pPr>
        <w:pStyle w:val="Listeavsnitt"/>
        <w:numPr>
          <w:ilvl w:val="0"/>
          <w:numId w:val="44"/>
        </w:numPr>
      </w:pPr>
      <w:r w:rsidRPr="00D1735F">
        <w:t xml:space="preserve">El auditor interno no debe </w:t>
      </w:r>
      <w:r w:rsidR="00001831">
        <w:t xml:space="preserve">ser </w:t>
      </w:r>
      <w:r w:rsidRPr="00D1735F">
        <w:t>confund</w:t>
      </w:r>
      <w:r w:rsidR="00001831">
        <w:t>ido</w:t>
      </w:r>
      <w:r w:rsidRPr="00D1735F">
        <w:t xml:space="preserve"> con el auditor externo, que viene a la organización solo en un periodo limitado y con una tarea específica. </w:t>
      </w:r>
    </w:p>
    <w:p w14:paraId="548E1B0C" w14:textId="77777777" w:rsidR="00971817" w:rsidRPr="008866AA" w:rsidRDefault="00971817" w:rsidP="00400102"/>
    <w:p w14:paraId="6AB082AF" w14:textId="77777777" w:rsidR="00971817" w:rsidRPr="008866AA" w:rsidRDefault="00FE013E" w:rsidP="00400102">
      <w:r w:rsidRPr="008866AA">
        <w:br w:type="page"/>
      </w:r>
    </w:p>
    <w:p w14:paraId="7E13BB2F" w14:textId="25AA784F" w:rsidR="00F81F42" w:rsidRDefault="00131A81" w:rsidP="00400102">
      <w:r>
        <w:rPr>
          <w:noProof/>
          <w:lang w:val="nb-NO" w:eastAsia="nb-NO"/>
        </w:rPr>
        <w:lastRenderedPageBreak/>
        <w:drawing>
          <wp:inline distT="0" distB="0" distL="0" distR="0" wp14:anchorId="64323021" wp14:editId="797B5B59">
            <wp:extent cx="5759833" cy="3240000"/>
            <wp:effectExtent l="19050" t="19050" r="12700" b="17780"/>
            <wp:docPr id="118"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0925FEC" w14:textId="78465879" w:rsidR="00971817" w:rsidRPr="007B7FF2" w:rsidRDefault="002A4815" w:rsidP="00C21339">
      <w:pPr>
        <w:pStyle w:val="Overskrift6"/>
        <w:rPr>
          <w:lang w:val="es-ES"/>
        </w:rPr>
      </w:pPr>
      <w:r w:rsidRPr="007B7FF2">
        <w:rPr>
          <w:lang w:val="es-ES"/>
        </w:rPr>
        <w:t>DIAPOSITIVA</w:t>
      </w:r>
      <w:r w:rsidR="00F81F42" w:rsidRPr="007B7FF2">
        <w:rPr>
          <w:lang w:val="es-ES"/>
        </w:rPr>
        <w:t xml:space="preserve"> </w:t>
      </w:r>
      <w:r w:rsidR="00755C8A" w:rsidRPr="007B7FF2">
        <w:rPr>
          <w:lang w:val="es-ES"/>
        </w:rPr>
        <w:t>102</w:t>
      </w:r>
    </w:p>
    <w:p w14:paraId="4E133EE4" w14:textId="77777777" w:rsidR="00C21339" w:rsidRPr="007B7FF2" w:rsidRDefault="00C21339" w:rsidP="00C21339"/>
    <w:p w14:paraId="5A76AD3C" w14:textId="04C3A336" w:rsidR="006A6515" w:rsidRPr="007B7FF2" w:rsidRDefault="007B7FF2" w:rsidP="00400102">
      <w:pPr>
        <w:pStyle w:val="Listeavsnitt"/>
        <w:numPr>
          <w:ilvl w:val="0"/>
          <w:numId w:val="46"/>
        </w:numPr>
      </w:pPr>
      <w:r w:rsidRPr="007B7FF2">
        <w:t>Trabaja con el grupo entero.</w:t>
      </w:r>
    </w:p>
    <w:p w14:paraId="15E0C219" w14:textId="5C50F654" w:rsidR="006A6515" w:rsidRPr="007B7FF2" w:rsidRDefault="007B7FF2" w:rsidP="00400102">
      <w:pPr>
        <w:pStyle w:val="Listeavsnitt"/>
        <w:numPr>
          <w:ilvl w:val="0"/>
          <w:numId w:val="46"/>
        </w:numPr>
      </w:pPr>
      <w:r w:rsidRPr="007B7FF2">
        <w:t>Mira la siguiente diapositiva para comparar los resultados</w:t>
      </w:r>
      <w:r w:rsidR="00C23A0D" w:rsidRPr="007B7FF2">
        <w:t>.</w:t>
      </w:r>
    </w:p>
    <w:p w14:paraId="6A82F0C0" w14:textId="77777777" w:rsidR="00971817" w:rsidRPr="007B7FF2" w:rsidRDefault="00971817" w:rsidP="00400102"/>
    <w:p w14:paraId="3C5AF461" w14:textId="77777777" w:rsidR="00971817" w:rsidRPr="007B7FF2" w:rsidRDefault="00FE013E" w:rsidP="00400102">
      <w:pPr>
        <w:pStyle w:val="Listeavsnitt"/>
        <w:numPr>
          <w:ilvl w:val="0"/>
          <w:numId w:val="45"/>
        </w:numPr>
      </w:pPr>
      <w:r w:rsidRPr="007B7FF2">
        <w:br w:type="page"/>
      </w:r>
    </w:p>
    <w:p w14:paraId="4063A508" w14:textId="52CB69F6" w:rsidR="00F81F42" w:rsidRDefault="00131A81" w:rsidP="00400102">
      <w:r>
        <w:rPr>
          <w:noProof/>
          <w:lang w:val="nb-NO" w:eastAsia="nb-NO"/>
        </w:rPr>
        <w:lastRenderedPageBreak/>
        <w:drawing>
          <wp:inline distT="0" distB="0" distL="0" distR="0" wp14:anchorId="12406C72" wp14:editId="0753F578">
            <wp:extent cx="5759833" cy="3240000"/>
            <wp:effectExtent l="19050" t="19050" r="12700" b="17780"/>
            <wp:docPr id="119"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85E0608" w14:textId="1925F9B7" w:rsidR="00971817" w:rsidRPr="00D1735F" w:rsidRDefault="002A4815" w:rsidP="00C21339">
      <w:pPr>
        <w:pStyle w:val="Overskrift6"/>
        <w:rPr>
          <w:lang w:val="es-ES"/>
        </w:rPr>
      </w:pPr>
      <w:r w:rsidRPr="00D1735F">
        <w:rPr>
          <w:lang w:val="es-ES"/>
        </w:rPr>
        <w:t>DIAPOSITIVA</w:t>
      </w:r>
      <w:r w:rsidR="00F81F42" w:rsidRPr="00D1735F">
        <w:rPr>
          <w:lang w:val="es-ES"/>
        </w:rPr>
        <w:t xml:space="preserve"> </w:t>
      </w:r>
      <w:r w:rsidR="00755C8A" w:rsidRPr="00D1735F">
        <w:rPr>
          <w:lang w:val="es-ES"/>
        </w:rPr>
        <w:t>103</w:t>
      </w:r>
    </w:p>
    <w:p w14:paraId="1A1A1DC0" w14:textId="77777777" w:rsidR="00971817" w:rsidRPr="00D1735F" w:rsidRDefault="00971817" w:rsidP="00400102"/>
    <w:p w14:paraId="76F4151B" w14:textId="1F01E7B6" w:rsidR="00C4147B" w:rsidRPr="00D1735F" w:rsidRDefault="00D1735F" w:rsidP="00400102">
      <w:pPr>
        <w:pStyle w:val="Listeavsnitt"/>
        <w:numPr>
          <w:ilvl w:val="0"/>
          <w:numId w:val="55"/>
        </w:numPr>
      </w:pPr>
      <w:r w:rsidRPr="00D1735F">
        <w:t xml:space="preserve">¿Tiene </w:t>
      </w:r>
      <w:r w:rsidR="00001831">
        <w:t>s</w:t>
      </w:r>
      <w:r w:rsidRPr="00D1735F">
        <w:t xml:space="preserve">u organización todos estos procedimientos ya en su lugar? </w:t>
      </w:r>
    </w:p>
    <w:p w14:paraId="17A14993" w14:textId="64BFA07E" w:rsidR="00873FAF" w:rsidRPr="00D1735F" w:rsidRDefault="00D1735F" w:rsidP="008866AA">
      <w:pPr>
        <w:pStyle w:val="Listeavsnitt"/>
        <w:numPr>
          <w:ilvl w:val="0"/>
          <w:numId w:val="55"/>
        </w:numPr>
      </w:pPr>
      <w:r w:rsidRPr="00D1735F">
        <w:t>¿Cómo haría</w:t>
      </w:r>
      <w:r w:rsidR="00001831">
        <w:t>n</w:t>
      </w:r>
      <w:r w:rsidRPr="00D1735F">
        <w:t xml:space="preserve"> frente  o c</w:t>
      </w:r>
      <w:r>
        <w:t>ómo hiciste</w:t>
      </w:r>
      <w:r w:rsidRPr="00D1735F">
        <w:t xml:space="preserve"> frente a estos problemas internos? </w:t>
      </w:r>
    </w:p>
    <w:p w14:paraId="21904AD2" w14:textId="77777777" w:rsidR="00873FAF" w:rsidRPr="00D1735F" w:rsidRDefault="00873FAF" w:rsidP="00400102"/>
    <w:p w14:paraId="37931988" w14:textId="77777777" w:rsidR="00873FAF" w:rsidRPr="00D1735F" w:rsidRDefault="00873FAF" w:rsidP="00400102"/>
    <w:p w14:paraId="21473593" w14:textId="77777777" w:rsidR="00873FAF" w:rsidRPr="00D1735F" w:rsidRDefault="00873FAF" w:rsidP="00400102"/>
    <w:p w14:paraId="43DF0099" w14:textId="77777777" w:rsidR="00873FAF" w:rsidRPr="00D1735F" w:rsidRDefault="00873FAF" w:rsidP="00400102"/>
    <w:p w14:paraId="5D26D043" w14:textId="77777777" w:rsidR="00873FAF" w:rsidRPr="00D1735F" w:rsidRDefault="00873FAF" w:rsidP="00400102"/>
    <w:p w14:paraId="35107CA6" w14:textId="77777777" w:rsidR="00873FAF" w:rsidRPr="00D1735F" w:rsidRDefault="00873FAF" w:rsidP="00400102"/>
    <w:p w14:paraId="548AABC5" w14:textId="77777777" w:rsidR="00873FAF" w:rsidRPr="00D1735F" w:rsidRDefault="00873FAF" w:rsidP="00400102"/>
    <w:p w14:paraId="66EC78A2" w14:textId="77777777" w:rsidR="00873FAF" w:rsidRPr="00D1735F" w:rsidRDefault="00873FAF" w:rsidP="00400102"/>
    <w:p w14:paraId="18DCD76A" w14:textId="77777777" w:rsidR="00873FAF" w:rsidRPr="00D1735F" w:rsidRDefault="00873FAF" w:rsidP="00400102"/>
    <w:p w14:paraId="6B40BAF2" w14:textId="77777777" w:rsidR="00873FAF" w:rsidRPr="00D1735F" w:rsidRDefault="00873FAF" w:rsidP="00400102"/>
    <w:p w14:paraId="2D50D405" w14:textId="77777777" w:rsidR="00873FAF" w:rsidRPr="00D1735F" w:rsidRDefault="00873FAF" w:rsidP="00400102"/>
    <w:p w14:paraId="10E29245" w14:textId="77777777" w:rsidR="00873FAF" w:rsidRPr="00D1735F" w:rsidRDefault="00873FAF" w:rsidP="00400102"/>
    <w:p w14:paraId="5F121B5C" w14:textId="77777777" w:rsidR="00873FAF" w:rsidRPr="00D1735F" w:rsidRDefault="00873FAF" w:rsidP="00400102"/>
    <w:p w14:paraId="54B07E66" w14:textId="77777777" w:rsidR="00873FAF" w:rsidRPr="00D1735F" w:rsidRDefault="00873FAF" w:rsidP="00400102"/>
    <w:p w14:paraId="11EDF110" w14:textId="77777777" w:rsidR="00873FAF" w:rsidRPr="00D1735F" w:rsidRDefault="00873FAF" w:rsidP="00400102"/>
    <w:p w14:paraId="7045BCC4" w14:textId="77777777" w:rsidR="00873FAF" w:rsidRPr="00D1735F" w:rsidRDefault="00873FAF" w:rsidP="00400102"/>
    <w:p w14:paraId="3E678FC2" w14:textId="77777777" w:rsidR="00873FAF" w:rsidRPr="00D1735F" w:rsidRDefault="00873FAF" w:rsidP="00400102"/>
    <w:p w14:paraId="2602D653" w14:textId="77777777" w:rsidR="00873FAF" w:rsidRPr="00D1735F" w:rsidRDefault="00873FAF" w:rsidP="00400102"/>
    <w:p w14:paraId="55E5079E" w14:textId="77777777" w:rsidR="00873FAF" w:rsidRPr="00D1735F" w:rsidRDefault="00873FAF" w:rsidP="00400102"/>
    <w:p w14:paraId="4E620D97" w14:textId="77777777" w:rsidR="00873FAF" w:rsidRPr="00D1735F" w:rsidRDefault="00873FAF" w:rsidP="00400102"/>
    <w:p w14:paraId="22B047DA" w14:textId="77777777" w:rsidR="00873FAF" w:rsidRPr="00D1735F" w:rsidRDefault="00873FAF" w:rsidP="00400102"/>
    <w:p w14:paraId="5FC1428C" w14:textId="77777777" w:rsidR="00873FAF" w:rsidRPr="00D1735F" w:rsidRDefault="00873FAF" w:rsidP="00400102"/>
    <w:p w14:paraId="1422D239" w14:textId="77777777" w:rsidR="00873FAF" w:rsidRPr="00D1735F" w:rsidRDefault="00873FAF" w:rsidP="00400102"/>
    <w:p w14:paraId="69732AF3" w14:textId="076FBA75" w:rsidR="00F81F42" w:rsidRDefault="00131A81" w:rsidP="00400102">
      <w:r>
        <w:rPr>
          <w:noProof/>
          <w:lang w:val="nb-NO" w:eastAsia="nb-NO"/>
        </w:rPr>
        <w:lastRenderedPageBreak/>
        <w:drawing>
          <wp:inline distT="0" distB="0" distL="0" distR="0" wp14:anchorId="41AB492B" wp14:editId="5C57108B">
            <wp:extent cx="5759833" cy="3240000"/>
            <wp:effectExtent l="19050" t="19050" r="12700" b="17780"/>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4D3D6F47" w14:textId="7E06D586" w:rsidR="00873FAF" w:rsidRPr="002210DB" w:rsidRDefault="002A4815" w:rsidP="00C21339">
      <w:pPr>
        <w:pStyle w:val="Overskrift6"/>
        <w:rPr>
          <w:lang w:val="es-ES"/>
        </w:rPr>
      </w:pPr>
      <w:r w:rsidRPr="002210DB">
        <w:rPr>
          <w:lang w:val="es-ES"/>
        </w:rPr>
        <w:t>DIAPOSITIVA</w:t>
      </w:r>
      <w:r w:rsidR="00F81F42" w:rsidRPr="002210DB">
        <w:rPr>
          <w:lang w:val="es-ES"/>
        </w:rPr>
        <w:t xml:space="preserve"> </w:t>
      </w:r>
      <w:r w:rsidR="00755C8A" w:rsidRPr="002210DB">
        <w:rPr>
          <w:lang w:val="es-ES"/>
        </w:rPr>
        <w:t>104</w:t>
      </w:r>
    </w:p>
    <w:p w14:paraId="65DEEDB0" w14:textId="77777777" w:rsidR="00C21339" w:rsidRPr="002210DB" w:rsidRDefault="00C21339" w:rsidP="00C21339"/>
    <w:p w14:paraId="41509E2D" w14:textId="46F264A1" w:rsidR="00873FAF" w:rsidRPr="002210DB" w:rsidRDefault="003875F8" w:rsidP="00400102">
      <w:pPr>
        <w:pStyle w:val="Listeavsnitt"/>
        <w:numPr>
          <w:ilvl w:val="0"/>
          <w:numId w:val="56"/>
        </w:numPr>
      </w:pPr>
      <w:r w:rsidRPr="002210DB">
        <w:t xml:space="preserve">Parte de ser un buen líder es saber cuáles son tus límites. Algunas veces es necesario pedir asesoramiento externo para volver a un </w:t>
      </w:r>
      <w:r w:rsidR="00001831">
        <w:t>buen estado de funcionamiento. P</w:t>
      </w:r>
      <w:r w:rsidR="002210DB" w:rsidRPr="002210DB">
        <w:t>or esto</w:t>
      </w:r>
      <w:r w:rsidRPr="002210DB">
        <w:t xml:space="preserve"> </w:t>
      </w:r>
      <w:r w:rsidR="00001831">
        <w:t xml:space="preserve">es necesaria </w:t>
      </w:r>
      <w:r w:rsidRPr="002210DB">
        <w:t xml:space="preserve">una investigación o auditoria </w:t>
      </w:r>
      <w:r w:rsidR="002210DB" w:rsidRPr="002210DB">
        <w:t>ex</w:t>
      </w:r>
      <w:r w:rsidR="00001831">
        <w:t>terna</w:t>
      </w:r>
      <w:r w:rsidRPr="002210DB">
        <w:t xml:space="preserve">.  </w:t>
      </w:r>
    </w:p>
    <w:p w14:paraId="4CD10D52" w14:textId="77777777" w:rsidR="00873FAF" w:rsidRPr="002210DB" w:rsidRDefault="00873FAF" w:rsidP="00400102"/>
    <w:p w14:paraId="0AF8EEFD" w14:textId="77777777" w:rsidR="00873FAF" w:rsidRPr="008866AA" w:rsidRDefault="00873FAF" w:rsidP="00400102"/>
    <w:p w14:paraId="0AF51E7B" w14:textId="77777777" w:rsidR="00873FAF" w:rsidRPr="008866AA" w:rsidRDefault="00873FAF" w:rsidP="00400102"/>
    <w:p w14:paraId="789EFB7E" w14:textId="77777777" w:rsidR="00873FAF" w:rsidRPr="008866AA" w:rsidRDefault="00873FAF" w:rsidP="00400102"/>
    <w:p w14:paraId="0623146D" w14:textId="77777777" w:rsidR="00873FAF" w:rsidRPr="008866AA" w:rsidRDefault="00873FAF" w:rsidP="00400102"/>
    <w:p w14:paraId="0AD3529F" w14:textId="77777777" w:rsidR="00873FAF" w:rsidRPr="008866AA" w:rsidRDefault="00873FAF" w:rsidP="00400102"/>
    <w:p w14:paraId="68155A00" w14:textId="77777777" w:rsidR="00873FAF" w:rsidRPr="008866AA" w:rsidRDefault="00873FAF" w:rsidP="00400102"/>
    <w:p w14:paraId="162AB3B4" w14:textId="77777777" w:rsidR="00873FAF" w:rsidRPr="008866AA" w:rsidRDefault="00873FAF" w:rsidP="00400102"/>
    <w:p w14:paraId="7F3CC3F9" w14:textId="7069186F" w:rsidR="00971817" w:rsidRPr="008866AA" w:rsidRDefault="00971817" w:rsidP="00400102"/>
    <w:p w14:paraId="5BA756C4" w14:textId="4FA49784" w:rsidR="00C4147B" w:rsidRPr="008866AA" w:rsidRDefault="00C4147B" w:rsidP="00400102">
      <w:pPr>
        <w:pStyle w:val="Listeavsnitt"/>
      </w:pPr>
    </w:p>
    <w:p w14:paraId="3DB8808F" w14:textId="77777777" w:rsidR="00A800AC" w:rsidRPr="008866AA" w:rsidRDefault="00A800AC" w:rsidP="00400102"/>
    <w:p w14:paraId="5AD05719" w14:textId="3AAC0686" w:rsidR="00F81F42" w:rsidRDefault="00131A81" w:rsidP="00C21339">
      <w:pPr>
        <w:pStyle w:val="Listeavsnitt"/>
        <w:ind w:left="0"/>
      </w:pPr>
      <w:r>
        <w:rPr>
          <w:noProof/>
          <w:lang w:val="nb-NO" w:eastAsia="nb-NO"/>
        </w:rPr>
        <w:lastRenderedPageBreak/>
        <w:drawing>
          <wp:inline distT="0" distB="0" distL="0" distR="0" wp14:anchorId="6F0E4504" wp14:editId="623D0694">
            <wp:extent cx="5759833" cy="3240000"/>
            <wp:effectExtent l="19050" t="19050" r="12700" b="17780"/>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A28C23E" w14:textId="4767A0AE" w:rsidR="00C4147B" w:rsidRPr="004F6083" w:rsidRDefault="002A4815" w:rsidP="00C21339">
      <w:pPr>
        <w:pStyle w:val="Overskrift6"/>
        <w:rPr>
          <w:lang w:val="es-ES"/>
        </w:rPr>
      </w:pPr>
      <w:r w:rsidRPr="004F6083">
        <w:rPr>
          <w:lang w:val="es-ES"/>
        </w:rPr>
        <w:t>DIAPOSITIVA</w:t>
      </w:r>
      <w:r w:rsidR="00F81F42" w:rsidRPr="004F6083">
        <w:rPr>
          <w:lang w:val="es-ES"/>
        </w:rPr>
        <w:t xml:space="preserve"> </w:t>
      </w:r>
      <w:r w:rsidR="00755C8A" w:rsidRPr="004F6083">
        <w:rPr>
          <w:lang w:val="es-ES"/>
        </w:rPr>
        <w:t>105</w:t>
      </w:r>
    </w:p>
    <w:p w14:paraId="38B0ABA0" w14:textId="77777777" w:rsidR="001A7E3E" w:rsidRPr="004F6083" w:rsidRDefault="001A7E3E" w:rsidP="00400102">
      <w:pPr>
        <w:pStyle w:val="Listeavsnitt"/>
      </w:pPr>
    </w:p>
    <w:p w14:paraId="6CB4F090" w14:textId="21E27943" w:rsidR="001A7E3E" w:rsidRPr="004F6083" w:rsidRDefault="00001831" w:rsidP="00400102">
      <w:pPr>
        <w:pStyle w:val="Listeavsnitt"/>
        <w:numPr>
          <w:ilvl w:val="0"/>
          <w:numId w:val="21"/>
        </w:numPr>
      </w:pPr>
      <w:r>
        <w:t>Si hay personas que conti</w:t>
      </w:r>
      <w:r w:rsidRPr="004F6083">
        <w:t>nuamente</w:t>
      </w:r>
      <w:r w:rsidR="002210DB" w:rsidRPr="004F6083">
        <w:t xml:space="preserve"> est</w:t>
      </w:r>
      <w:r w:rsidR="004F6083" w:rsidRPr="004F6083">
        <w:t>á</w:t>
      </w:r>
      <w:r w:rsidR="002210DB" w:rsidRPr="004F6083">
        <w:t>n violando las reglas, los empleados que regularmente las cumplen se senti</w:t>
      </w:r>
      <w:r w:rsidR="004F6083" w:rsidRPr="004F6083">
        <w:t>rá</w:t>
      </w:r>
      <w:r w:rsidR="002210DB" w:rsidRPr="004F6083">
        <w:t>n defraudados. Este sentimiento de frustración puede ser causa que los empleados pierdan la confianza en sus líderes, y esto puede o no, llevarlos al camino de la corrupción</w:t>
      </w:r>
      <w:r w:rsidR="00873FAF" w:rsidRPr="004F6083">
        <w:t xml:space="preserve">. </w:t>
      </w:r>
      <w:r w:rsidR="002210DB" w:rsidRPr="004F6083">
        <w:t>También pu</w:t>
      </w:r>
      <w:r w:rsidR="004F6083" w:rsidRPr="004F6083">
        <w:t>ede ser causa que elijan abandonar</w:t>
      </w:r>
      <w:r w:rsidR="002210DB" w:rsidRPr="004F6083">
        <w:t xml:space="preserve"> la organización. </w:t>
      </w:r>
    </w:p>
    <w:p w14:paraId="17C36F75" w14:textId="66A9F5FD" w:rsidR="00897C9D" w:rsidRPr="004F6083" w:rsidRDefault="004F6083" w:rsidP="004F6083">
      <w:pPr>
        <w:pStyle w:val="Listeavsnitt"/>
        <w:numPr>
          <w:ilvl w:val="0"/>
          <w:numId w:val="21"/>
        </w:numPr>
      </w:pPr>
      <w:r w:rsidRPr="004F6083">
        <w:t>Mucha gente que no cumple las reglas, lo hacen porque</w:t>
      </w:r>
      <w:r w:rsidR="00001831">
        <w:t xml:space="preserve"> saben que</w:t>
      </w:r>
      <w:r w:rsidRPr="004F6083">
        <w:t xml:space="preserve"> las personas que </w:t>
      </w:r>
      <w:r w:rsidR="00001831">
        <w:t>monitorean</w:t>
      </w:r>
      <w:r w:rsidRPr="004F6083">
        <w:t xml:space="preserve"> son sobornados. Si esto pasa, todo el sistema puede colapsar porque los transgresores son recompensados y los pobres pagan el precio.</w:t>
      </w:r>
      <w:r w:rsidR="00A90AB4" w:rsidRPr="004F6083">
        <w:t xml:space="preserve">  </w:t>
      </w:r>
    </w:p>
    <w:p w14:paraId="3F97ABC1" w14:textId="77777777" w:rsidR="00422FC7" w:rsidRPr="004F6083" w:rsidRDefault="00422FC7" w:rsidP="00400102">
      <w:pPr>
        <w:pStyle w:val="Listeavsnitt"/>
      </w:pPr>
    </w:p>
    <w:p w14:paraId="38A4D332" w14:textId="77777777" w:rsidR="00422FC7" w:rsidRPr="004F6083" w:rsidRDefault="00FE013E" w:rsidP="00400102">
      <w:r w:rsidRPr="004F6083">
        <w:br w:type="page"/>
      </w:r>
    </w:p>
    <w:p w14:paraId="5E865A7F" w14:textId="0B2ADF92" w:rsidR="00F81F42" w:rsidRDefault="00131A81" w:rsidP="00C21339">
      <w:pPr>
        <w:pStyle w:val="Listeavsnitt"/>
        <w:ind w:left="0"/>
      </w:pPr>
      <w:r>
        <w:rPr>
          <w:noProof/>
          <w:lang w:val="nb-NO" w:eastAsia="nb-NO"/>
        </w:rPr>
        <w:lastRenderedPageBreak/>
        <w:drawing>
          <wp:inline distT="0" distB="0" distL="0" distR="0" wp14:anchorId="081A7690" wp14:editId="52289AE4">
            <wp:extent cx="5759833" cy="3240000"/>
            <wp:effectExtent l="19050" t="19050" r="12700" b="17780"/>
            <wp:docPr id="126"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2646F4F7" w14:textId="32059013" w:rsidR="00422FC7" w:rsidRPr="00731D42" w:rsidRDefault="002A4815" w:rsidP="00C21339">
      <w:pPr>
        <w:pStyle w:val="Overskrift6"/>
        <w:rPr>
          <w:lang w:val="es-ES"/>
        </w:rPr>
      </w:pPr>
      <w:r w:rsidRPr="00731D42">
        <w:rPr>
          <w:lang w:val="es-ES"/>
        </w:rPr>
        <w:t>DIAPOSITIVA</w:t>
      </w:r>
      <w:r w:rsidR="00F81F42" w:rsidRPr="00731D42">
        <w:rPr>
          <w:lang w:val="es-ES"/>
        </w:rPr>
        <w:t xml:space="preserve"> </w:t>
      </w:r>
      <w:r w:rsidR="00755C8A" w:rsidRPr="00731D42">
        <w:rPr>
          <w:lang w:val="es-ES"/>
        </w:rPr>
        <w:t>106</w:t>
      </w:r>
    </w:p>
    <w:p w14:paraId="0B306C5E" w14:textId="77777777" w:rsidR="00422FC7" w:rsidRPr="00731D42" w:rsidRDefault="00422FC7" w:rsidP="00400102">
      <w:pPr>
        <w:pStyle w:val="Listeavsnitt"/>
      </w:pPr>
    </w:p>
    <w:p w14:paraId="5BBA144F" w14:textId="2FB34682" w:rsidR="00422FC7" w:rsidRPr="00731D42" w:rsidRDefault="004F6083" w:rsidP="00400102">
      <w:pPr>
        <w:pStyle w:val="Listeavsnitt"/>
        <w:numPr>
          <w:ilvl w:val="0"/>
          <w:numId w:val="21"/>
        </w:numPr>
      </w:pPr>
      <w:r w:rsidRPr="00731D42">
        <w:t>Tú puedes preguntar  al grupo</w:t>
      </w:r>
      <w:r w:rsidR="00E90B53">
        <w:t>,</w:t>
      </w:r>
      <w:r w:rsidRPr="00731D42">
        <w:t xml:space="preserve"> qu</w:t>
      </w:r>
      <w:r w:rsidR="00731D42" w:rsidRPr="00731D42">
        <w:t>é pasa</w:t>
      </w:r>
      <w:r w:rsidRPr="00731D42">
        <w:t xml:space="preserve"> en el pa</w:t>
      </w:r>
      <w:r w:rsidR="00731D42" w:rsidRPr="00731D42">
        <w:t>ís cuando se descubre</w:t>
      </w:r>
      <w:r w:rsidRPr="00731D42">
        <w:t xml:space="preserve"> a personas culpables de corrupción. </w:t>
      </w:r>
    </w:p>
    <w:p w14:paraId="71532A11" w14:textId="681F8021" w:rsidR="00422FC7" w:rsidRPr="008866AA" w:rsidRDefault="00731D42" w:rsidP="00731D42">
      <w:pPr>
        <w:pStyle w:val="Listeavsnitt"/>
        <w:numPr>
          <w:ilvl w:val="0"/>
          <w:numId w:val="21"/>
        </w:numPr>
      </w:pPr>
      <w:r w:rsidRPr="00731D42">
        <w:t xml:space="preserve">Recuerda a los participantes que no todas las acciones de corrupción merecen las mismas sanciones. </w:t>
      </w:r>
    </w:p>
    <w:p w14:paraId="01F9F502" w14:textId="7ACB0905" w:rsidR="00F81F42" w:rsidRDefault="00FE013E" w:rsidP="00400102">
      <w:r w:rsidRPr="008866AA">
        <w:br w:type="page"/>
      </w:r>
    </w:p>
    <w:p w14:paraId="5A26101B" w14:textId="147809C4" w:rsidR="00131A81" w:rsidRDefault="00131A81" w:rsidP="00131A81">
      <w:r>
        <w:rPr>
          <w:noProof/>
          <w:lang w:val="nb-NO" w:eastAsia="nb-NO"/>
        </w:rPr>
        <w:lastRenderedPageBreak/>
        <w:drawing>
          <wp:inline distT="0" distB="0" distL="0" distR="0" wp14:anchorId="47D6467D" wp14:editId="5D2E315F">
            <wp:extent cx="5759833" cy="3240000"/>
            <wp:effectExtent l="19050" t="19050" r="12700" b="17780"/>
            <wp:docPr id="127"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729B2AA5" w14:textId="1589C99D" w:rsidR="003D7D82" w:rsidRPr="00731D42" w:rsidRDefault="002A4815" w:rsidP="00C21339">
      <w:pPr>
        <w:pStyle w:val="Overskrift6"/>
        <w:rPr>
          <w:lang w:val="es-ES"/>
        </w:rPr>
      </w:pPr>
      <w:r w:rsidRPr="00731D42">
        <w:rPr>
          <w:lang w:val="es-ES"/>
        </w:rPr>
        <w:t>DIAPOSITIVA</w:t>
      </w:r>
      <w:r w:rsidR="00F81F42" w:rsidRPr="00731D42">
        <w:rPr>
          <w:lang w:val="es-ES"/>
        </w:rPr>
        <w:t xml:space="preserve"> </w:t>
      </w:r>
      <w:r w:rsidR="00755C8A" w:rsidRPr="00731D42">
        <w:rPr>
          <w:lang w:val="es-ES"/>
        </w:rPr>
        <w:t>107</w:t>
      </w:r>
    </w:p>
    <w:p w14:paraId="77810C10" w14:textId="77777777" w:rsidR="00C21339" w:rsidRPr="00731D42" w:rsidRDefault="00C21339" w:rsidP="00C21339"/>
    <w:p w14:paraId="45BFE3CB" w14:textId="50AE72AE" w:rsidR="00C4147B" w:rsidRPr="00731D42" w:rsidRDefault="00731D42" w:rsidP="00400102">
      <w:pPr>
        <w:pStyle w:val="Listeavsnitt"/>
        <w:numPr>
          <w:ilvl w:val="0"/>
          <w:numId w:val="56"/>
        </w:numPr>
      </w:pPr>
      <w:r w:rsidRPr="00731D42">
        <w:t xml:space="preserve">Pide a los participantes que revisen los ejemplos de arriba. </w:t>
      </w:r>
    </w:p>
    <w:p w14:paraId="6D92B34B" w14:textId="5813C3D8" w:rsidR="00C4147B" w:rsidRPr="00731D42" w:rsidRDefault="00731D42" w:rsidP="00400102">
      <w:pPr>
        <w:pStyle w:val="Listeavsnitt"/>
        <w:numPr>
          <w:ilvl w:val="1"/>
          <w:numId w:val="56"/>
        </w:numPr>
      </w:pPr>
      <w:r w:rsidRPr="00731D42">
        <w:t>¿Utilizan ellos las mismas sanciones u otras diferentes</w:t>
      </w:r>
      <w:r w:rsidR="003D7D82" w:rsidRPr="00731D42">
        <w:t xml:space="preserve">? </w:t>
      </w:r>
    </w:p>
    <w:p w14:paraId="2FF52834" w14:textId="1F1E7BA7" w:rsidR="00C4147B" w:rsidRPr="00731D42" w:rsidRDefault="00731D42" w:rsidP="00400102">
      <w:pPr>
        <w:pStyle w:val="Listeavsnitt"/>
        <w:numPr>
          <w:ilvl w:val="1"/>
          <w:numId w:val="56"/>
        </w:numPr>
      </w:pPr>
      <w:r w:rsidRPr="00731D42">
        <w:t>¿Por qué</w:t>
      </w:r>
      <w:r w:rsidR="003D7D82" w:rsidRPr="00731D42">
        <w:t>?</w:t>
      </w:r>
    </w:p>
    <w:p w14:paraId="7C110120" w14:textId="1C36D693" w:rsidR="003D7D82" w:rsidRPr="008866AA" w:rsidRDefault="00731D42" w:rsidP="00400102">
      <w:pPr>
        <w:pStyle w:val="Listeavsnitt"/>
        <w:numPr>
          <w:ilvl w:val="0"/>
          <w:numId w:val="56"/>
        </w:numPr>
      </w:pPr>
      <w:r w:rsidRPr="00731D42">
        <w:t xml:space="preserve">Podría ser este un buen momento para recordarles que mientras los empleados tengan derecho de denunciar las irregularidades, el uso inapropiado de este derecho </w:t>
      </w:r>
      <w:r w:rsidR="00E90B53">
        <w:t xml:space="preserve">también debe ser </w:t>
      </w:r>
      <w:r w:rsidRPr="00731D42">
        <w:t>sancionado</w:t>
      </w:r>
      <w:r w:rsidRPr="008866AA">
        <w:t xml:space="preserve">. </w:t>
      </w:r>
    </w:p>
    <w:p w14:paraId="33652156" w14:textId="77777777" w:rsidR="003D7D82" w:rsidRPr="008866AA" w:rsidRDefault="003D7D82" w:rsidP="00400102"/>
    <w:p w14:paraId="49BCABB2" w14:textId="77777777" w:rsidR="003D7D82" w:rsidRPr="008866AA" w:rsidRDefault="003D7D82" w:rsidP="00400102"/>
    <w:p w14:paraId="6613A221" w14:textId="77777777" w:rsidR="003D7D82" w:rsidRPr="008866AA" w:rsidRDefault="003D7D82" w:rsidP="00400102"/>
    <w:p w14:paraId="1A3FBD5B" w14:textId="77777777" w:rsidR="003D7D82" w:rsidRPr="008866AA" w:rsidRDefault="003D7D82" w:rsidP="00400102"/>
    <w:p w14:paraId="1A501F15" w14:textId="77777777" w:rsidR="003D7D82" w:rsidRPr="008866AA" w:rsidRDefault="003D7D82" w:rsidP="00400102"/>
    <w:p w14:paraId="0EC52600" w14:textId="77777777" w:rsidR="003D7D82" w:rsidRPr="008866AA" w:rsidRDefault="003D7D82" w:rsidP="00400102"/>
    <w:p w14:paraId="3C4F7869" w14:textId="77777777" w:rsidR="003D7D82" w:rsidRPr="008866AA" w:rsidRDefault="003D7D82" w:rsidP="00400102"/>
    <w:p w14:paraId="4FCB26A4" w14:textId="77777777" w:rsidR="003D7D82" w:rsidRPr="008866AA" w:rsidRDefault="003D7D82" w:rsidP="00400102"/>
    <w:p w14:paraId="1814B110" w14:textId="4A3B2BF3" w:rsidR="009333C3" w:rsidRDefault="00131A81" w:rsidP="000B43C9">
      <w:pPr>
        <w:pStyle w:val="Listeavsnitt"/>
        <w:ind w:left="0"/>
      </w:pPr>
      <w:r>
        <w:rPr>
          <w:noProof/>
          <w:lang w:val="nb-NO" w:eastAsia="nb-NO"/>
        </w:rPr>
        <w:lastRenderedPageBreak/>
        <w:drawing>
          <wp:inline distT="0" distB="0" distL="0" distR="0" wp14:anchorId="2A7C6B93" wp14:editId="3427A40E">
            <wp:extent cx="5759833" cy="3240000"/>
            <wp:effectExtent l="19050" t="19050" r="12700" b="17780"/>
            <wp:docPr id="321" name="Bild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092571A3" w14:textId="71E0D19A" w:rsidR="008928BC" w:rsidRPr="00EB2500" w:rsidRDefault="002A4815" w:rsidP="000B43C9">
      <w:pPr>
        <w:pStyle w:val="Overskrift6"/>
        <w:rPr>
          <w:lang w:val="es-ES"/>
        </w:rPr>
      </w:pPr>
      <w:r w:rsidRPr="00EB2500">
        <w:rPr>
          <w:lang w:val="es-ES"/>
        </w:rPr>
        <w:t>DIAPOSITIVA</w:t>
      </w:r>
      <w:r w:rsidR="009333C3" w:rsidRPr="00EB2500">
        <w:rPr>
          <w:lang w:val="es-ES"/>
        </w:rPr>
        <w:t xml:space="preserve"> </w:t>
      </w:r>
      <w:r w:rsidR="00755C8A" w:rsidRPr="00EB2500">
        <w:rPr>
          <w:lang w:val="es-ES"/>
        </w:rPr>
        <w:t>108</w:t>
      </w:r>
    </w:p>
    <w:p w14:paraId="3F963AE5" w14:textId="2CD35910" w:rsidR="00422FC7" w:rsidRPr="00EB2500" w:rsidRDefault="00422FC7" w:rsidP="00400102">
      <w:pPr>
        <w:pStyle w:val="Listeavsnitt"/>
      </w:pPr>
    </w:p>
    <w:p w14:paraId="58A2CB45" w14:textId="2DAE5BC4" w:rsidR="00422FC7" w:rsidRPr="00EB2500" w:rsidRDefault="00731D42" w:rsidP="008E2B96">
      <w:pPr>
        <w:pStyle w:val="Listeavsnitt"/>
        <w:numPr>
          <w:ilvl w:val="0"/>
          <w:numId w:val="61"/>
        </w:numPr>
      </w:pPr>
      <w:r w:rsidRPr="00EB2500">
        <w:t>Las organizaciones condenadas por corrupción pueden pagar serias consecuencias. Es importante enfa</w:t>
      </w:r>
      <w:r w:rsidR="00EB2500" w:rsidRPr="00EB2500">
        <w:t>t</w:t>
      </w:r>
      <w:r w:rsidRPr="00EB2500">
        <w:t xml:space="preserve">izar que la tolerancia cero a la corrupción debe ser una expectativa. </w:t>
      </w:r>
      <w:r w:rsidR="00EB2500" w:rsidRPr="00EB2500">
        <w:t>¡Más vale prevenir que lamentar!</w:t>
      </w:r>
    </w:p>
    <w:p w14:paraId="785D05F8" w14:textId="77777777" w:rsidR="00422FC7" w:rsidRPr="00213B1A" w:rsidRDefault="00422FC7" w:rsidP="00400102">
      <w:pPr>
        <w:pStyle w:val="Listeavsnitt"/>
      </w:pPr>
    </w:p>
    <w:p w14:paraId="23BAF2D5" w14:textId="77777777" w:rsidR="00422FC7" w:rsidRPr="00213B1A" w:rsidRDefault="00FE013E" w:rsidP="00400102">
      <w:r w:rsidRPr="00FE013E">
        <w:br w:type="page"/>
      </w:r>
    </w:p>
    <w:p w14:paraId="091BE781" w14:textId="4839C95A" w:rsidR="009333C3" w:rsidRDefault="00131A81" w:rsidP="000B43C9">
      <w:pPr>
        <w:pStyle w:val="Listeavsnitt"/>
        <w:ind w:left="0"/>
      </w:pPr>
      <w:r>
        <w:rPr>
          <w:noProof/>
          <w:lang w:val="nb-NO" w:eastAsia="nb-NO"/>
        </w:rPr>
        <w:lastRenderedPageBreak/>
        <w:drawing>
          <wp:inline distT="0" distB="0" distL="0" distR="0" wp14:anchorId="23522268" wp14:editId="58F13184">
            <wp:extent cx="5759833" cy="3240000"/>
            <wp:effectExtent l="19050" t="19050" r="12700" b="17780"/>
            <wp:docPr id="323" name="Bild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6329B222" w14:textId="25A91889" w:rsidR="008928BC" w:rsidRDefault="002A4815" w:rsidP="000B43C9">
      <w:pPr>
        <w:pStyle w:val="Overskrift6"/>
      </w:pPr>
      <w:r>
        <w:t>DIAPOSITIVA</w:t>
      </w:r>
      <w:r w:rsidR="009333C3">
        <w:t xml:space="preserve"> </w:t>
      </w:r>
      <w:r w:rsidR="00755C8A">
        <w:t>109</w:t>
      </w:r>
    </w:p>
    <w:p w14:paraId="5602930B" w14:textId="510DEAC4" w:rsidR="00422FC7" w:rsidRPr="00213B1A" w:rsidRDefault="00422FC7" w:rsidP="00400102">
      <w:pPr>
        <w:pStyle w:val="Listeavsnitt"/>
      </w:pPr>
    </w:p>
    <w:p w14:paraId="3BCFF9A5" w14:textId="77777777" w:rsidR="00422FC7" w:rsidRPr="00213B1A" w:rsidRDefault="00422FC7" w:rsidP="00400102">
      <w:pPr>
        <w:pStyle w:val="Listeavsnitt"/>
      </w:pPr>
    </w:p>
    <w:p w14:paraId="34A8F0F4" w14:textId="77777777" w:rsidR="009C04B5" w:rsidRPr="00213B1A" w:rsidRDefault="00FE013E" w:rsidP="00400102">
      <w:r w:rsidRPr="00FE013E">
        <w:br w:type="page"/>
      </w:r>
    </w:p>
    <w:p w14:paraId="5840BC22" w14:textId="5554A0C3" w:rsidR="009333C3" w:rsidRDefault="00131A81" w:rsidP="000B43C9">
      <w:pPr>
        <w:pStyle w:val="Listeavsnitt"/>
        <w:ind w:left="0"/>
      </w:pPr>
      <w:r>
        <w:rPr>
          <w:noProof/>
          <w:lang w:val="nb-NO" w:eastAsia="nb-NO"/>
        </w:rPr>
        <w:lastRenderedPageBreak/>
        <w:drawing>
          <wp:inline distT="0" distB="0" distL="0" distR="0" wp14:anchorId="327F132A" wp14:editId="3D417521">
            <wp:extent cx="5759833" cy="3240000"/>
            <wp:effectExtent l="19050" t="19050" r="12700" b="17780"/>
            <wp:docPr id="324" name="Bild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50309B74" w14:textId="3854C7CE" w:rsidR="00422FC7" w:rsidRPr="00BA6BB5" w:rsidRDefault="002A4815" w:rsidP="000B43C9">
      <w:pPr>
        <w:pStyle w:val="Overskrift6"/>
        <w:rPr>
          <w:lang w:val="es-ES"/>
        </w:rPr>
      </w:pPr>
      <w:r w:rsidRPr="00BA6BB5">
        <w:rPr>
          <w:lang w:val="es-ES"/>
        </w:rPr>
        <w:t>DIAPOSITIVA</w:t>
      </w:r>
      <w:r w:rsidR="009333C3" w:rsidRPr="00BA6BB5">
        <w:rPr>
          <w:lang w:val="es-ES"/>
        </w:rPr>
        <w:t xml:space="preserve"> </w:t>
      </w:r>
      <w:r w:rsidR="00755C8A" w:rsidRPr="00BA6BB5">
        <w:rPr>
          <w:lang w:val="es-ES"/>
        </w:rPr>
        <w:t>110</w:t>
      </w:r>
    </w:p>
    <w:p w14:paraId="73C890AC" w14:textId="77777777" w:rsidR="009C04B5" w:rsidRPr="00BA6BB5" w:rsidRDefault="009C04B5" w:rsidP="00400102">
      <w:pPr>
        <w:pStyle w:val="Listeavsnitt"/>
      </w:pPr>
    </w:p>
    <w:p w14:paraId="70630706" w14:textId="6B9C769A" w:rsidR="009C04B5" w:rsidRPr="00BA6BB5" w:rsidRDefault="009B5745" w:rsidP="00400102">
      <w:pPr>
        <w:pStyle w:val="Listeavsnitt"/>
        <w:numPr>
          <w:ilvl w:val="0"/>
          <w:numId w:val="21"/>
        </w:numPr>
      </w:pPr>
      <w:r w:rsidRPr="00BA6BB5">
        <w:t xml:space="preserve">Discute con el grupo sobre las ventajas de tener un código de conducta tal y </w:t>
      </w:r>
      <w:r w:rsidR="00E90B53">
        <w:t>unas</w:t>
      </w:r>
      <w:r w:rsidRPr="00BA6BB5">
        <w:t xml:space="preserve"> normas y  procedimientos anticorrupción.  Anota las respuestas en el rotafolio</w:t>
      </w:r>
      <w:r w:rsidR="00FE013E" w:rsidRPr="00BA6BB5">
        <w:t>.</w:t>
      </w:r>
    </w:p>
    <w:p w14:paraId="22116ACA" w14:textId="2A110F6F" w:rsidR="009C04B5" w:rsidRPr="00BA6BB5" w:rsidRDefault="009B5745" w:rsidP="00400102">
      <w:pPr>
        <w:pStyle w:val="Listeavsnitt"/>
        <w:numPr>
          <w:ilvl w:val="0"/>
          <w:numId w:val="21"/>
        </w:numPr>
      </w:pPr>
      <w:r w:rsidRPr="00BA6BB5">
        <w:t xml:space="preserve">Las posibles respuestas pueden ser: </w:t>
      </w:r>
    </w:p>
    <w:p w14:paraId="113A99BB" w14:textId="646A4FCC" w:rsidR="009C04B5" w:rsidRPr="00BA6BB5" w:rsidRDefault="00973C2E" w:rsidP="00400102">
      <w:pPr>
        <w:pStyle w:val="Listeavsnitt"/>
        <w:numPr>
          <w:ilvl w:val="1"/>
          <w:numId w:val="21"/>
        </w:numPr>
      </w:pPr>
      <w:r w:rsidRPr="00BA6BB5">
        <w:t>P</w:t>
      </w:r>
      <w:r w:rsidR="009B5745" w:rsidRPr="00BA6BB5">
        <w:t xml:space="preserve">uedes mostrar al mundo exterior que </w:t>
      </w:r>
      <w:r w:rsidRPr="00BA6BB5">
        <w:t xml:space="preserve">tomas en serio </w:t>
      </w:r>
      <w:r w:rsidR="009B5745" w:rsidRPr="00BA6BB5">
        <w:t xml:space="preserve">la anticorrupción. </w:t>
      </w:r>
    </w:p>
    <w:p w14:paraId="10286651" w14:textId="4CE60459" w:rsidR="009C04B5" w:rsidRPr="00BA6BB5" w:rsidRDefault="00E90B53" w:rsidP="00400102">
      <w:pPr>
        <w:pStyle w:val="Listeavsnitt"/>
        <w:numPr>
          <w:ilvl w:val="1"/>
          <w:numId w:val="21"/>
        </w:numPr>
      </w:pPr>
      <w:r>
        <w:t xml:space="preserve">Puedes admitir </w:t>
      </w:r>
      <w:r w:rsidR="00973C2E" w:rsidRPr="00BA6BB5">
        <w:t>no tener autoridad en ciertas áreas</w:t>
      </w:r>
      <w:r>
        <w:t>: “N</w:t>
      </w:r>
      <w:r w:rsidR="00973C2E" w:rsidRPr="00BA6BB5">
        <w:t>uestra directiva ha prohibido estrictamente acuerdos con tales propósitos</w:t>
      </w:r>
      <w:r w:rsidR="00FE013E" w:rsidRPr="00BA6BB5">
        <w:t>”</w:t>
      </w:r>
      <w:r w:rsidR="00F04FCD" w:rsidRPr="00BA6BB5">
        <w:t>.</w:t>
      </w:r>
    </w:p>
    <w:p w14:paraId="78E9DA8F" w14:textId="1D103D7D" w:rsidR="009C04B5" w:rsidRPr="00BA6BB5" w:rsidRDefault="00973C2E" w:rsidP="00400102">
      <w:pPr>
        <w:pStyle w:val="Listeavsnitt"/>
        <w:numPr>
          <w:ilvl w:val="1"/>
          <w:numId w:val="21"/>
        </w:numPr>
      </w:pPr>
      <w:r w:rsidRPr="00BA6BB5">
        <w:t xml:space="preserve">Puedes mostrarlo a los donantes; es una etiqueta de seguridad. </w:t>
      </w:r>
    </w:p>
    <w:p w14:paraId="3E729570" w14:textId="18AB79AD" w:rsidR="00EE795B" w:rsidRPr="00BA6BB5" w:rsidRDefault="00D17B29" w:rsidP="00400102">
      <w:pPr>
        <w:pStyle w:val="Listeavsnitt"/>
        <w:numPr>
          <w:ilvl w:val="1"/>
          <w:numId w:val="21"/>
        </w:numPr>
      </w:pPr>
      <w:r w:rsidRPr="00BA6BB5">
        <w:t>Crecerán tus oportunidades para encontrar financiamiento externo.</w:t>
      </w:r>
    </w:p>
    <w:p w14:paraId="4CDBBC55" w14:textId="2F419DA7" w:rsidR="006E6708" w:rsidRPr="00BA6BB5" w:rsidRDefault="00D17B29" w:rsidP="00400102">
      <w:pPr>
        <w:pStyle w:val="Listeavsnitt"/>
        <w:numPr>
          <w:ilvl w:val="1"/>
          <w:numId w:val="21"/>
        </w:numPr>
      </w:pPr>
      <w:r w:rsidRPr="00BA6BB5">
        <w:t>Todo</w:t>
      </w:r>
      <w:r w:rsidR="00E90B53">
        <w:t>s</w:t>
      </w:r>
      <w:r w:rsidRPr="00BA6BB5">
        <w:t xml:space="preserve"> firmarán, así nadie podrá decir que no conocía las reglas</w:t>
      </w:r>
    </w:p>
    <w:p w14:paraId="180D075E" w14:textId="5BCE53CC" w:rsidR="00927EC3" w:rsidRPr="00BA6BB5" w:rsidRDefault="00D17B29" w:rsidP="00400102">
      <w:pPr>
        <w:pStyle w:val="Listeavsnitt"/>
        <w:numPr>
          <w:ilvl w:val="0"/>
          <w:numId w:val="21"/>
        </w:numPr>
      </w:pPr>
      <w:r w:rsidRPr="00BA6BB5">
        <w:t>Discute sobre las posibles desventajas</w:t>
      </w:r>
      <w:r w:rsidR="00FE013E" w:rsidRPr="00BA6BB5">
        <w:t>:</w:t>
      </w:r>
    </w:p>
    <w:p w14:paraId="46E071C5" w14:textId="145E0FC8" w:rsidR="00927EC3" w:rsidRPr="00BA6BB5" w:rsidRDefault="00D17B29" w:rsidP="00400102">
      <w:pPr>
        <w:pStyle w:val="Listeavsnitt"/>
        <w:numPr>
          <w:ilvl w:val="1"/>
          <w:numId w:val="21"/>
        </w:numPr>
      </w:pPr>
      <w:r w:rsidRPr="00BA6BB5">
        <w:t xml:space="preserve">El código de conducta necesita ser explicado y reforzado regularmente. </w:t>
      </w:r>
    </w:p>
    <w:p w14:paraId="2B797D7E" w14:textId="7A922859" w:rsidR="00927EC3" w:rsidRPr="00BA6BB5" w:rsidRDefault="00E90B53" w:rsidP="00400102">
      <w:pPr>
        <w:pStyle w:val="Listeavsnitt"/>
        <w:numPr>
          <w:ilvl w:val="1"/>
          <w:numId w:val="21"/>
        </w:numPr>
      </w:pPr>
      <w:r>
        <w:t>El código de conducta es amplio, p</w:t>
      </w:r>
      <w:r w:rsidR="00D17B29" w:rsidRPr="00BA6BB5">
        <w:t xml:space="preserve">ara que se ajuste a todas las organizaciones y </w:t>
      </w:r>
      <w:r>
        <w:t xml:space="preserve">a </w:t>
      </w:r>
      <w:r w:rsidR="00D17B29" w:rsidRPr="00BA6BB5">
        <w:t>muchas situaciones</w:t>
      </w:r>
      <w:r>
        <w:t>,</w:t>
      </w:r>
      <w:r w:rsidR="00D17B29" w:rsidRPr="00BA6BB5">
        <w:t xml:space="preserve"> y se lo puede interpretar de</w:t>
      </w:r>
      <w:r>
        <w:t xml:space="preserve"> diferentes maneras</w:t>
      </w:r>
      <w:r w:rsidR="00D17B29" w:rsidRPr="00BA6BB5">
        <w:t xml:space="preserve">. </w:t>
      </w:r>
    </w:p>
    <w:p w14:paraId="6ED005F7" w14:textId="06F2FEA0" w:rsidR="00C4147B" w:rsidRPr="00BA6BB5" w:rsidRDefault="00173A2E" w:rsidP="00400102">
      <w:pPr>
        <w:pStyle w:val="Listeavsnitt"/>
        <w:numPr>
          <w:ilvl w:val="0"/>
          <w:numId w:val="21"/>
        </w:numPr>
      </w:pPr>
      <w:r w:rsidRPr="00BA6BB5">
        <w:t xml:space="preserve"> </w:t>
      </w:r>
      <w:r w:rsidR="00D17B29" w:rsidRPr="00BA6BB5">
        <w:t>El código de conducta debe estar siempre acompañado de un plan de acción. Este</w:t>
      </w:r>
      <w:r w:rsidR="00E90B53">
        <w:t xml:space="preserve"> debe indicar claramente, qué</w:t>
      </w:r>
      <w:r w:rsidR="00BA6BB5" w:rsidRPr="00BA6BB5">
        <w:t xml:space="preserve"> </w:t>
      </w:r>
      <w:r w:rsidR="00D17B29" w:rsidRPr="00BA6BB5">
        <w:t>procedimiento</w:t>
      </w:r>
      <w:r w:rsidR="00E90B53">
        <w:t>s corresponden a qué</w:t>
      </w:r>
      <w:r w:rsidR="00BA6BB5" w:rsidRPr="00BA6BB5">
        <w:t xml:space="preserve"> </w:t>
      </w:r>
      <w:r w:rsidR="00D17B29" w:rsidRPr="00BA6BB5">
        <w:t>norma</w:t>
      </w:r>
      <w:r w:rsidR="00BA6BB5" w:rsidRPr="00BA6BB5">
        <w:t>s.</w:t>
      </w:r>
      <w:r w:rsidR="003D7D82" w:rsidRPr="00BA6BB5">
        <w:t xml:space="preserve">  </w:t>
      </w:r>
      <w:r w:rsidR="00BA6BB5" w:rsidRPr="00BA6BB5">
        <w:t xml:space="preserve">Si no hay relación entre el código y los procedimientos, entonces no se podrá </w:t>
      </w:r>
      <w:r w:rsidR="00E90B53">
        <w:t xml:space="preserve">crear </w:t>
      </w:r>
      <w:r w:rsidR="00BA6BB5" w:rsidRPr="00BA6BB5">
        <w:t xml:space="preserve">una cultura de anticorrupción. </w:t>
      </w:r>
    </w:p>
    <w:p w14:paraId="35ED07F0" w14:textId="77777777" w:rsidR="006E6708" w:rsidRPr="008866AA" w:rsidRDefault="006E6708" w:rsidP="00400102">
      <w:pPr>
        <w:pStyle w:val="Listeavsnitt"/>
      </w:pPr>
    </w:p>
    <w:p w14:paraId="6156579B" w14:textId="77777777" w:rsidR="009C04B5" w:rsidRPr="008866AA" w:rsidRDefault="009C04B5" w:rsidP="00400102"/>
    <w:p w14:paraId="486BB1D8" w14:textId="77777777" w:rsidR="003033B6" w:rsidRPr="008866AA" w:rsidRDefault="003033B6" w:rsidP="00400102"/>
    <w:p w14:paraId="669291D2" w14:textId="77777777" w:rsidR="003033B6" w:rsidRPr="008866AA" w:rsidRDefault="003033B6" w:rsidP="00400102"/>
    <w:p w14:paraId="1FF103C7" w14:textId="77777777" w:rsidR="00BD4E0E" w:rsidRPr="008866AA" w:rsidRDefault="00BD4E0E" w:rsidP="00400102"/>
    <w:p w14:paraId="7C2A9EA3" w14:textId="77777777" w:rsidR="00761E16" w:rsidRPr="008866AA" w:rsidRDefault="00761E16" w:rsidP="00400102"/>
    <w:p w14:paraId="0A14E002" w14:textId="77777777" w:rsidR="003033B6" w:rsidRPr="008866AA" w:rsidRDefault="003033B6" w:rsidP="00400102"/>
    <w:p w14:paraId="5DE26BE4" w14:textId="77777777" w:rsidR="00BD4E0E" w:rsidRPr="008866AA" w:rsidRDefault="00BD4E0E" w:rsidP="00400102"/>
    <w:p w14:paraId="441E9C3F" w14:textId="3F3D4475" w:rsidR="008F35F1" w:rsidRPr="008866AA" w:rsidRDefault="008F35F1" w:rsidP="00400102"/>
    <w:p w14:paraId="447A9060" w14:textId="08C855D8" w:rsidR="00737429" w:rsidRDefault="00131A81" w:rsidP="00400102">
      <w:r>
        <w:rPr>
          <w:noProof/>
          <w:lang w:val="nb-NO" w:eastAsia="nb-NO"/>
        </w:rPr>
        <w:lastRenderedPageBreak/>
        <w:drawing>
          <wp:inline distT="0" distB="0" distL="0" distR="0" wp14:anchorId="6009B345" wp14:editId="5EB54DA0">
            <wp:extent cx="5759833" cy="3240000"/>
            <wp:effectExtent l="19050" t="19050" r="12700" b="17780"/>
            <wp:docPr id="326" name="Bild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5EB50F06" w14:textId="418BF8C1" w:rsidR="008928BC" w:rsidRDefault="002A4815" w:rsidP="000B43C9">
      <w:pPr>
        <w:pStyle w:val="Overskrift6"/>
      </w:pPr>
      <w:r>
        <w:t>DIAPOSITIVA</w:t>
      </w:r>
      <w:r w:rsidR="00737429">
        <w:t xml:space="preserve"> </w:t>
      </w:r>
      <w:r w:rsidR="00755C8A">
        <w:t>111</w:t>
      </w:r>
    </w:p>
    <w:p w14:paraId="655D02B6" w14:textId="180D8F93" w:rsidR="00BD4E0E" w:rsidRPr="00213B1A" w:rsidRDefault="00BD4E0E" w:rsidP="00400102"/>
    <w:p w14:paraId="3C3DFA8D" w14:textId="77777777" w:rsidR="0081664B" w:rsidRPr="00213B1A" w:rsidRDefault="0081664B" w:rsidP="00400102"/>
    <w:p w14:paraId="24687F0E" w14:textId="0606E67B" w:rsidR="008F35F1" w:rsidRPr="00213B1A" w:rsidRDefault="008F35F1" w:rsidP="00400102"/>
    <w:p w14:paraId="57DF09A3" w14:textId="77777777" w:rsidR="008F35F1" w:rsidRPr="00213B1A" w:rsidRDefault="00FE013E" w:rsidP="00400102">
      <w:pPr>
        <w:pStyle w:val="Listeavsnitt"/>
        <w:numPr>
          <w:ilvl w:val="0"/>
          <w:numId w:val="47"/>
        </w:numPr>
      </w:pPr>
      <w:r w:rsidRPr="00FE013E">
        <w:br w:type="page"/>
      </w:r>
    </w:p>
    <w:p w14:paraId="2F974842" w14:textId="73603F45" w:rsidR="00737429" w:rsidRDefault="00131A81" w:rsidP="00400102">
      <w:r>
        <w:rPr>
          <w:noProof/>
          <w:lang w:val="nb-NO" w:eastAsia="nb-NO"/>
        </w:rPr>
        <w:lastRenderedPageBreak/>
        <w:drawing>
          <wp:inline distT="0" distB="0" distL="0" distR="0" wp14:anchorId="4AB44908" wp14:editId="6E96CE27">
            <wp:extent cx="5759833" cy="3240000"/>
            <wp:effectExtent l="19050" t="19050" r="12700" b="17780"/>
            <wp:docPr id="328" name="Bild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346391B8" w14:textId="7FB9A0E8" w:rsidR="008928BC" w:rsidRDefault="002A4815" w:rsidP="000B43C9">
      <w:pPr>
        <w:pStyle w:val="Overskrift6"/>
      </w:pPr>
      <w:r>
        <w:t>DIAPOSITIVA</w:t>
      </w:r>
      <w:r w:rsidR="00737429">
        <w:t xml:space="preserve"> </w:t>
      </w:r>
      <w:r w:rsidR="00755C8A">
        <w:t>112</w:t>
      </w:r>
    </w:p>
    <w:p w14:paraId="22818BFB" w14:textId="52BC8508" w:rsidR="008F35F1" w:rsidRPr="00213B1A" w:rsidRDefault="008F35F1" w:rsidP="00400102"/>
    <w:p w14:paraId="5EE3E6E3" w14:textId="77777777" w:rsidR="008F35F1" w:rsidRPr="00213B1A" w:rsidRDefault="008F35F1" w:rsidP="00400102"/>
    <w:p w14:paraId="4C5D97AC" w14:textId="3512338A" w:rsidR="008F35F1" w:rsidRPr="00213B1A" w:rsidRDefault="008F35F1" w:rsidP="00400102"/>
    <w:p w14:paraId="3D9070C2" w14:textId="77777777" w:rsidR="008F35F1" w:rsidRPr="00213B1A" w:rsidRDefault="008F35F1" w:rsidP="00400102"/>
    <w:p w14:paraId="6942A30F" w14:textId="77777777" w:rsidR="008F35F1" w:rsidRPr="00213B1A" w:rsidRDefault="00FE013E" w:rsidP="00400102">
      <w:r w:rsidRPr="00FE013E">
        <w:br w:type="page"/>
      </w:r>
    </w:p>
    <w:p w14:paraId="3F554E18" w14:textId="373BC1FE" w:rsidR="00F44CFC" w:rsidRDefault="00131A81" w:rsidP="00400102">
      <w:r>
        <w:rPr>
          <w:noProof/>
          <w:lang w:val="nb-NO" w:eastAsia="nb-NO"/>
        </w:rPr>
        <w:lastRenderedPageBreak/>
        <w:drawing>
          <wp:inline distT="0" distB="0" distL="0" distR="0" wp14:anchorId="145A58C1" wp14:editId="4BF91B70">
            <wp:extent cx="5759833" cy="3240000"/>
            <wp:effectExtent l="19050" t="19050" r="12700" b="17780"/>
            <wp:docPr id="330" name="Bild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2F7669A9" w14:textId="4605DFA7" w:rsidR="00737429" w:rsidRPr="007B7FF2" w:rsidRDefault="002A4815" w:rsidP="000B43C9">
      <w:pPr>
        <w:pStyle w:val="Overskrift6"/>
        <w:rPr>
          <w:lang w:val="es-ES"/>
        </w:rPr>
      </w:pPr>
      <w:r w:rsidRPr="007B7FF2">
        <w:rPr>
          <w:lang w:val="es-ES"/>
        </w:rPr>
        <w:t>DIAPOSITIVA</w:t>
      </w:r>
      <w:r w:rsidR="00F44CFC" w:rsidRPr="007B7FF2">
        <w:rPr>
          <w:lang w:val="es-ES"/>
        </w:rPr>
        <w:t xml:space="preserve"> </w:t>
      </w:r>
      <w:r w:rsidR="00755C8A" w:rsidRPr="007B7FF2">
        <w:rPr>
          <w:lang w:val="es-ES"/>
        </w:rPr>
        <w:t>113</w:t>
      </w:r>
    </w:p>
    <w:p w14:paraId="22B94FA2" w14:textId="77777777" w:rsidR="006A7B63" w:rsidRPr="007B7FF2" w:rsidRDefault="006A7B63" w:rsidP="00400102"/>
    <w:p w14:paraId="3A30C36F" w14:textId="5CA73659" w:rsidR="00706C73" w:rsidRPr="00AB3576" w:rsidRDefault="00706C73" w:rsidP="00FD2926">
      <w:pPr>
        <w:ind w:left="709" w:hanging="425"/>
      </w:pPr>
      <w:r w:rsidRPr="007B7FF2">
        <w:t>•</w:t>
      </w:r>
      <w:r w:rsidRPr="007B7FF2">
        <w:tab/>
      </w:r>
      <w:r w:rsidR="00BA6BB5">
        <w:t>Pasa</w:t>
      </w:r>
      <w:r w:rsidR="007B7FF2" w:rsidRPr="007B7FF2">
        <w:t xml:space="preserve"> esta diapositiva rápidamente.</w:t>
      </w:r>
      <w:r w:rsidRPr="00AB3576">
        <w:t xml:space="preserve"> </w:t>
      </w:r>
      <w:r w:rsidRPr="00AB3576">
        <w:br w:type="page"/>
      </w:r>
    </w:p>
    <w:p w14:paraId="49071BB3" w14:textId="1157360E" w:rsidR="00F44CFC" w:rsidRDefault="00131A81" w:rsidP="00400102">
      <w:r>
        <w:rPr>
          <w:noProof/>
          <w:lang w:val="nb-NO" w:eastAsia="nb-NO"/>
        </w:rPr>
        <w:lastRenderedPageBreak/>
        <w:drawing>
          <wp:inline distT="0" distB="0" distL="0" distR="0" wp14:anchorId="2F691C15" wp14:editId="3E404F9F">
            <wp:extent cx="5759833" cy="3240000"/>
            <wp:effectExtent l="19050" t="19050" r="12700" b="17780"/>
            <wp:docPr id="331" name="Bild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711714FE" w14:textId="4A41CE4D" w:rsidR="00737429" w:rsidRPr="007B7FF2" w:rsidRDefault="002A4815" w:rsidP="000B43C9">
      <w:pPr>
        <w:pStyle w:val="Overskrift6"/>
        <w:rPr>
          <w:lang w:val="es-ES"/>
        </w:rPr>
      </w:pPr>
      <w:r w:rsidRPr="007B7FF2">
        <w:rPr>
          <w:lang w:val="es-ES"/>
        </w:rPr>
        <w:t>DIAPOSITIVA</w:t>
      </w:r>
      <w:r w:rsidR="00F44CFC" w:rsidRPr="007B7FF2">
        <w:rPr>
          <w:lang w:val="es-ES"/>
        </w:rPr>
        <w:t xml:space="preserve"> </w:t>
      </w:r>
      <w:r w:rsidR="00755C8A" w:rsidRPr="007B7FF2">
        <w:rPr>
          <w:lang w:val="es-ES"/>
        </w:rPr>
        <w:t>114</w:t>
      </w:r>
    </w:p>
    <w:p w14:paraId="7ED3AD92" w14:textId="77777777" w:rsidR="006A7B63" w:rsidRPr="007B7FF2" w:rsidRDefault="006A7B63" w:rsidP="00400102"/>
    <w:p w14:paraId="166C3A18" w14:textId="4E868A71" w:rsidR="005B5880" w:rsidRPr="007B7FF2" w:rsidRDefault="007B7FF2" w:rsidP="008E2B96">
      <w:pPr>
        <w:pStyle w:val="Listeavsnitt"/>
        <w:numPr>
          <w:ilvl w:val="0"/>
          <w:numId w:val="70"/>
        </w:numPr>
      </w:pPr>
      <w:r w:rsidRPr="007B7FF2">
        <w:t>Muestra esta diapositiva rápidamente de paso hacia la diapositiva final.</w:t>
      </w:r>
    </w:p>
    <w:p w14:paraId="19B6AA0F" w14:textId="77777777" w:rsidR="006A7B63" w:rsidRPr="007B7FF2" w:rsidRDefault="006A7B63" w:rsidP="00400102"/>
    <w:p w14:paraId="0FA6CA35" w14:textId="77777777" w:rsidR="006A7B63" w:rsidRPr="007B7FF2" w:rsidRDefault="006A7B63" w:rsidP="00400102"/>
    <w:p w14:paraId="1AA0BC80" w14:textId="33C0F61C" w:rsidR="005B5880" w:rsidRPr="007B7FF2" w:rsidRDefault="005B5880" w:rsidP="00400102">
      <w:r w:rsidRPr="007B7FF2">
        <w:br w:type="page"/>
      </w:r>
    </w:p>
    <w:p w14:paraId="2D7F91AF" w14:textId="118B5D8E" w:rsidR="00F44CFC" w:rsidRDefault="00131A81" w:rsidP="00400102">
      <w:r>
        <w:rPr>
          <w:noProof/>
          <w:lang w:val="nb-NO" w:eastAsia="nb-NO"/>
        </w:rPr>
        <w:lastRenderedPageBreak/>
        <w:drawing>
          <wp:inline distT="0" distB="0" distL="0" distR="0" wp14:anchorId="422FBBE4" wp14:editId="0C6A95E4">
            <wp:extent cx="5759833" cy="3240000"/>
            <wp:effectExtent l="19050" t="19050" r="12700" b="17780"/>
            <wp:docPr id="332" name="Bild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chemeClr val="accent1"/>
                      </a:solidFill>
                    </a:ln>
                  </pic:spPr>
                </pic:pic>
              </a:graphicData>
            </a:graphic>
          </wp:inline>
        </w:drawing>
      </w:r>
    </w:p>
    <w:p w14:paraId="1875EA35" w14:textId="26C28F01" w:rsidR="00737429" w:rsidRPr="00B16420" w:rsidRDefault="002A4815" w:rsidP="000B43C9">
      <w:pPr>
        <w:pStyle w:val="Overskrift6"/>
        <w:rPr>
          <w:lang w:val="es-ES"/>
        </w:rPr>
      </w:pPr>
      <w:r w:rsidRPr="00B16420">
        <w:rPr>
          <w:lang w:val="es-ES"/>
        </w:rPr>
        <w:t>DIAPOSITIVA</w:t>
      </w:r>
      <w:r w:rsidR="00F44CFC" w:rsidRPr="00B16420">
        <w:rPr>
          <w:lang w:val="es-ES"/>
        </w:rPr>
        <w:t xml:space="preserve"> </w:t>
      </w:r>
      <w:r w:rsidR="00755C8A" w:rsidRPr="00B16420">
        <w:rPr>
          <w:lang w:val="es-ES"/>
        </w:rPr>
        <w:t>115</w:t>
      </w:r>
    </w:p>
    <w:p w14:paraId="45C7E5D1" w14:textId="0E3E208D" w:rsidR="008F35F1" w:rsidRPr="00B16420" w:rsidRDefault="008F35F1" w:rsidP="00400102"/>
    <w:p w14:paraId="38C2E5E2" w14:textId="1DE4B8F0" w:rsidR="005B5880" w:rsidRPr="00B16420" w:rsidRDefault="00B16420" w:rsidP="00400102">
      <w:r w:rsidRPr="00B16420">
        <w:t xml:space="preserve"> </w:t>
      </w:r>
      <w:r>
        <w:t>¡</w:t>
      </w:r>
      <w:r w:rsidRPr="00B16420">
        <w:t>Esta es la última diapositiva</w:t>
      </w:r>
      <w:r w:rsidR="000B43C9" w:rsidRPr="00B16420">
        <w:t>!</w:t>
      </w:r>
    </w:p>
    <w:p w14:paraId="36CF553A" w14:textId="77777777" w:rsidR="005B5880" w:rsidRPr="00B16420" w:rsidRDefault="005B5880" w:rsidP="00400102"/>
    <w:p w14:paraId="4B056876" w14:textId="331EF46D" w:rsidR="005B5880" w:rsidRPr="00B16420" w:rsidRDefault="00B16420" w:rsidP="00400102">
      <w:r w:rsidRPr="00B16420">
        <w:t>¡Muchas gracias</w:t>
      </w:r>
      <w:r w:rsidR="00E90B53">
        <w:t>,</w:t>
      </w:r>
      <w:r w:rsidRPr="00B16420">
        <w:t xml:space="preserve"> tambi</w:t>
      </w:r>
      <w:r w:rsidR="007B7FF2">
        <w:t>én para ti por ser</w:t>
      </w:r>
      <w:r w:rsidRPr="00B16420">
        <w:t xml:space="preserve"> el organizador o instructor de este curso!</w:t>
      </w:r>
    </w:p>
    <w:p w14:paraId="20C84BFC" w14:textId="77777777" w:rsidR="008F35F1" w:rsidRPr="00B16420" w:rsidRDefault="008F35F1" w:rsidP="00400102"/>
    <w:p w14:paraId="3F17B9D8" w14:textId="77777777" w:rsidR="00047E80" w:rsidRPr="00B16420" w:rsidRDefault="00047E80" w:rsidP="00400102">
      <w:r w:rsidRPr="00B16420">
        <w:br w:type="page"/>
      </w:r>
    </w:p>
    <w:p w14:paraId="037278F0" w14:textId="3BE556EA" w:rsidR="003F416D" w:rsidRPr="00DE1852" w:rsidRDefault="009C0CA4" w:rsidP="007F63A6">
      <w:pPr>
        <w:pStyle w:val="Overskrift2"/>
      </w:pPr>
      <w:r w:rsidRPr="00DE1852">
        <w:lastRenderedPageBreak/>
        <w:t>ANEXO</w:t>
      </w:r>
      <w:r w:rsidR="00047E80" w:rsidRPr="00DE1852">
        <w:t xml:space="preserve"> 1: </w:t>
      </w:r>
      <w:r w:rsidRPr="00DE1852">
        <w:t>IMPRESOS</w:t>
      </w:r>
    </w:p>
    <w:p w14:paraId="76A78CFC" w14:textId="77777777" w:rsidR="003F416D" w:rsidRPr="00DE1852" w:rsidRDefault="003F416D" w:rsidP="00400102"/>
    <w:p w14:paraId="37D7E1F8" w14:textId="4A551053" w:rsidR="003F416D" w:rsidRPr="00DE1852" w:rsidRDefault="003F416D" w:rsidP="00400102"/>
    <w:p w14:paraId="0C416F42" w14:textId="1B07F130" w:rsidR="008F35F1" w:rsidRPr="002E57CA" w:rsidRDefault="009C0CA4" w:rsidP="00400102">
      <w:pPr>
        <w:rPr>
          <w:b/>
        </w:rPr>
      </w:pPr>
      <w:r w:rsidRPr="002E57CA">
        <w:rPr>
          <w:b/>
        </w:rPr>
        <w:t>IMPRESO</w:t>
      </w:r>
      <w:r w:rsidR="003F416D" w:rsidRPr="002E57CA">
        <w:rPr>
          <w:b/>
        </w:rPr>
        <w:t xml:space="preserve"> 1</w:t>
      </w:r>
    </w:p>
    <w:p w14:paraId="4555FE02" w14:textId="77777777" w:rsidR="00047E80" w:rsidRPr="00DE1852" w:rsidRDefault="00047E80" w:rsidP="00400102"/>
    <w:p w14:paraId="461F3A55" w14:textId="77777777" w:rsidR="003F416D" w:rsidRPr="00DE1852" w:rsidRDefault="003F416D" w:rsidP="00400102"/>
    <w:p w14:paraId="680F7D44" w14:textId="4FCE5254" w:rsidR="00F62578" w:rsidRPr="00DE1852" w:rsidRDefault="009C0CA4" w:rsidP="00400102">
      <w:r w:rsidRPr="00DE1852">
        <w:t xml:space="preserve">Ejemplo de Código de Conducta Anticorrupción </w:t>
      </w:r>
    </w:p>
    <w:p w14:paraId="2D9DA6EE" w14:textId="77777777" w:rsidR="00C45F8B" w:rsidRPr="00DE1852" w:rsidRDefault="00C45F8B" w:rsidP="00400102"/>
    <w:p w14:paraId="0096AB4E" w14:textId="06C745F1" w:rsidR="009C0CA4" w:rsidRPr="009C0CA4" w:rsidRDefault="009C0CA4" w:rsidP="009C0CA4">
      <w:pPr>
        <w:numPr>
          <w:ilvl w:val="0"/>
          <w:numId w:val="79"/>
        </w:numPr>
        <w:tabs>
          <w:tab w:val="clear" w:pos="720"/>
          <w:tab w:val="num" w:pos="-1080"/>
        </w:tabs>
        <w:ind w:left="360"/>
        <w:contextualSpacing/>
        <w:rPr>
          <w:rFonts w:eastAsia="Times New Roman"/>
          <w:lang w:eastAsia="es-ES"/>
        </w:rPr>
      </w:pPr>
      <w:r w:rsidRPr="009C0CA4">
        <w:rPr>
          <w:rFonts w:cstheme="minorBidi"/>
          <w:color w:val="000000"/>
          <w:kern w:val="24"/>
          <w:lang w:eastAsia="es-ES"/>
        </w:rPr>
        <w:t>Evitaremos cualquier confl</w:t>
      </w:r>
      <w:r w:rsidR="00C45F8B" w:rsidRPr="00DE1852">
        <w:rPr>
          <w:rFonts w:cstheme="minorBidi"/>
          <w:color w:val="000000"/>
          <w:kern w:val="24"/>
          <w:lang w:eastAsia="es-ES"/>
        </w:rPr>
        <w:t>icto, real o potencial, entre nuestro</w:t>
      </w:r>
      <w:r w:rsidRPr="009C0CA4">
        <w:rPr>
          <w:rFonts w:cstheme="minorBidi"/>
          <w:color w:val="000000"/>
          <w:kern w:val="24"/>
          <w:lang w:eastAsia="es-ES"/>
        </w:rPr>
        <w:t>s intereses personales y los intereses de la organización</w:t>
      </w:r>
    </w:p>
    <w:p w14:paraId="2F367207" w14:textId="4B6669C0" w:rsidR="009C0CA4" w:rsidRPr="009C0CA4" w:rsidRDefault="009C0CA4" w:rsidP="009C0CA4">
      <w:pPr>
        <w:numPr>
          <w:ilvl w:val="0"/>
          <w:numId w:val="79"/>
        </w:numPr>
        <w:tabs>
          <w:tab w:val="clear" w:pos="720"/>
          <w:tab w:val="num" w:pos="-1080"/>
        </w:tabs>
        <w:ind w:left="360"/>
        <w:contextualSpacing/>
        <w:rPr>
          <w:rFonts w:eastAsia="Times New Roman"/>
          <w:lang w:eastAsia="es-ES"/>
        </w:rPr>
      </w:pPr>
      <w:r w:rsidRPr="009C0CA4">
        <w:rPr>
          <w:rFonts w:cstheme="minorBidi"/>
          <w:color w:val="000000"/>
          <w:kern w:val="24"/>
          <w:lang w:eastAsia="es-ES"/>
        </w:rPr>
        <w:t>No aceptaremos ni daremos soborno de ning</w:t>
      </w:r>
      <w:r w:rsidR="00C45F8B" w:rsidRPr="00DE1852">
        <w:rPr>
          <w:rFonts w:cstheme="minorBidi"/>
          <w:color w:val="000000"/>
          <w:kern w:val="24"/>
          <w:lang w:eastAsia="es-ES"/>
        </w:rPr>
        <w:t>una naturaleza</w:t>
      </w:r>
    </w:p>
    <w:p w14:paraId="56C15434" w14:textId="4647A449" w:rsidR="009C0CA4" w:rsidRPr="009C0CA4" w:rsidRDefault="009C0CA4" w:rsidP="009C0CA4">
      <w:pPr>
        <w:numPr>
          <w:ilvl w:val="0"/>
          <w:numId w:val="79"/>
        </w:numPr>
        <w:tabs>
          <w:tab w:val="clear" w:pos="720"/>
          <w:tab w:val="num" w:pos="-1080"/>
        </w:tabs>
        <w:ind w:left="360"/>
        <w:contextualSpacing/>
        <w:rPr>
          <w:rFonts w:eastAsia="Times New Roman"/>
          <w:lang w:eastAsia="es-ES"/>
        </w:rPr>
      </w:pPr>
      <w:r w:rsidRPr="009C0CA4">
        <w:rPr>
          <w:rFonts w:cstheme="minorBidi"/>
          <w:color w:val="000000"/>
          <w:kern w:val="24"/>
          <w:lang w:eastAsia="es-ES"/>
        </w:rPr>
        <w:t>No trataremos de influir e</w:t>
      </w:r>
      <w:r w:rsidR="00C45F8B" w:rsidRPr="00DE1852">
        <w:rPr>
          <w:rFonts w:cstheme="minorBidi"/>
          <w:color w:val="000000"/>
          <w:kern w:val="24"/>
          <w:lang w:eastAsia="es-ES"/>
        </w:rPr>
        <w:t xml:space="preserve">n ninguna persona o corporación </w:t>
      </w:r>
      <w:r w:rsidRPr="009C0CA4">
        <w:rPr>
          <w:rFonts w:cstheme="minorBidi"/>
          <w:color w:val="000000"/>
          <w:kern w:val="24"/>
          <w:lang w:eastAsia="es-ES"/>
        </w:rPr>
        <w:t xml:space="preserve"> para conseguir fines privados, utilizando nu</w:t>
      </w:r>
      <w:r w:rsidR="00C45F8B" w:rsidRPr="00DE1852">
        <w:rPr>
          <w:rFonts w:cstheme="minorBidi"/>
          <w:color w:val="000000"/>
          <w:kern w:val="24"/>
          <w:lang w:eastAsia="es-ES"/>
        </w:rPr>
        <w:t xml:space="preserve">estra posición oficial, la </w:t>
      </w:r>
      <w:r w:rsidRPr="009C0CA4">
        <w:rPr>
          <w:rFonts w:cstheme="minorBidi"/>
          <w:color w:val="000000"/>
          <w:kern w:val="24"/>
          <w:lang w:eastAsia="es-ES"/>
        </w:rPr>
        <w:t>fuerza o amenazas.</w:t>
      </w:r>
    </w:p>
    <w:p w14:paraId="51C8362E" w14:textId="04222A08" w:rsidR="009C0CA4" w:rsidRPr="009C0CA4" w:rsidRDefault="009C0CA4" w:rsidP="009C0CA4">
      <w:pPr>
        <w:numPr>
          <w:ilvl w:val="0"/>
          <w:numId w:val="79"/>
        </w:numPr>
        <w:tabs>
          <w:tab w:val="clear" w:pos="720"/>
          <w:tab w:val="num" w:pos="-1080"/>
        </w:tabs>
        <w:ind w:left="360"/>
        <w:contextualSpacing/>
        <w:rPr>
          <w:rFonts w:eastAsia="Times New Roman"/>
          <w:lang w:eastAsia="es-ES"/>
        </w:rPr>
      </w:pPr>
      <w:r w:rsidRPr="009C0CA4">
        <w:rPr>
          <w:rFonts w:cstheme="minorBidi"/>
          <w:color w:val="000000"/>
          <w:kern w:val="24"/>
          <w:lang w:eastAsia="es-ES"/>
        </w:rPr>
        <w:t xml:space="preserve">No utilizaremos el engaño, trampa o violación de la </w:t>
      </w:r>
      <w:r w:rsidR="00C45F8B" w:rsidRPr="00DE1852">
        <w:rPr>
          <w:rFonts w:cstheme="minorBidi"/>
          <w:color w:val="000000"/>
          <w:kern w:val="24"/>
          <w:lang w:eastAsia="es-ES"/>
        </w:rPr>
        <w:t xml:space="preserve">confidencialidad para ganar </w:t>
      </w:r>
      <w:r w:rsidRPr="009C0CA4">
        <w:rPr>
          <w:rFonts w:cstheme="minorBidi"/>
          <w:color w:val="000000"/>
          <w:kern w:val="24"/>
          <w:lang w:eastAsia="es-ES"/>
        </w:rPr>
        <w:t>ventaja deshonesta e injusta.</w:t>
      </w:r>
    </w:p>
    <w:p w14:paraId="08D3586F" w14:textId="77777777" w:rsidR="009C0CA4" w:rsidRPr="009C0CA4" w:rsidRDefault="009C0CA4" w:rsidP="009C0CA4">
      <w:pPr>
        <w:numPr>
          <w:ilvl w:val="0"/>
          <w:numId w:val="79"/>
        </w:numPr>
        <w:tabs>
          <w:tab w:val="clear" w:pos="720"/>
          <w:tab w:val="num" w:pos="-1080"/>
        </w:tabs>
        <w:ind w:left="360"/>
        <w:contextualSpacing/>
        <w:rPr>
          <w:rFonts w:eastAsia="Times New Roman"/>
          <w:lang w:eastAsia="es-ES"/>
        </w:rPr>
      </w:pPr>
      <w:r w:rsidRPr="009C0CA4">
        <w:rPr>
          <w:rFonts w:cstheme="minorBidi"/>
          <w:color w:val="000000"/>
          <w:kern w:val="24"/>
          <w:lang w:eastAsia="es-ES"/>
        </w:rPr>
        <w:t>No malversaremos ni desviaremos fondos o bienes que nos han sido confiados.</w:t>
      </w:r>
    </w:p>
    <w:p w14:paraId="2EF44602" w14:textId="4FF9B907" w:rsidR="009C0CA4" w:rsidRPr="009C0CA4" w:rsidRDefault="00C45F8B" w:rsidP="009C0CA4">
      <w:pPr>
        <w:numPr>
          <w:ilvl w:val="0"/>
          <w:numId w:val="79"/>
        </w:numPr>
        <w:tabs>
          <w:tab w:val="clear" w:pos="720"/>
          <w:tab w:val="num" w:pos="-1080"/>
        </w:tabs>
        <w:ind w:left="360"/>
        <w:contextualSpacing/>
        <w:rPr>
          <w:rFonts w:eastAsia="Times New Roman"/>
          <w:lang w:eastAsia="es-ES"/>
        </w:rPr>
      </w:pPr>
      <w:r w:rsidRPr="00DE1852">
        <w:rPr>
          <w:rFonts w:cstheme="minorBidi"/>
          <w:color w:val="000000"/>
          <w:kern w:val="24"/>
          <w:lang w:eastAsia="es-ES"/>
        </w:rPr>
        <w:t xml:space="preserve">No daremos,  no </w:t>
      </w:r>
      <w:r w:rsidR="009C0CA4" w:rsidRPr="009C0CA4">
        <w:rPr>
          <w:rFonts w:cstheme="minorBidi"/>
          <w:color w:val="000000"/>
          <w:kern w:val="24"/>
          <w:lang w:eastAsia="es-ES"/>
        </w:rPr>
        <w:t>solicitaremos</w:t>
      </w:r>
      <w:r w:rsidRPr="00DE1852">
        <w:rPr>
          <w:rFonts w:cstheme="minorBidi"/>
          <w:color w:val="000000"/>
          <w:kern w:val="24"/>
          <w:lang w:eastAsia="es-ES"/>
        </w:rPr>
        <w:t xml:space="preserve">, ni </w:t>
      </w:r>
      <w:r w:rsidR="009C0CA4" w:rsidRPr="009C0CA4">
        <w:rPr>
          <w:rFonts w:cstheme="minorBidi"/>
          <w:color w:val="000000"/>
          <w:kern w:val="24"/>
          <w:lang w:eastAsia="es-ES"/>
        </w:rPr>
        <w:t>recibiremos directa o indirectamente</w:t>
      </w:r>
      <w:r w:rsidRPr="00DE1852">
        <w:rPr>
          <w:rFonts w:cstheme="minorBidi"/>
          <w:color w:val="000000"/>
          <w:kern w:val="24"/>
          <w:lang w:eastAsia="es-ES"/>
        </w:rPr>
        <w:t>,</w:t>
      </w:r>
      <w:r w:rsidR="009C0CA4" w:rsidRPr="009C0CA4">
        <w:rPr>
          <w:rFonts w:cstheme="minorBidi"/>
          <w:color w:val="000000"/>
          <w:kern w:val="24"/>
          <w:lang w:eastAsia="es-ES"/>
        </w:rPr>
        <w:t xml:space="preserve"> ningún regalo o favor que influya en el ejercicio de nuestras funciones, rendimiento del deber o juicio. Esto no incluye la</w:t>
      </w:r>
      <w:r w:rsidRPr="00DE1852">
        <w:rPr>
          <w:rFonts w:cstheme="minorBidi"/>
          <w:color w:val="000000"/>
          <w:kern w:val="24"/>
          <w:lang w:eastAsia="es-ES"/>
        </w:rPr>
        <w:t xml:space="preserve"> hospitalidad convencional u</w:t>
      </w:r>
      <w:r w:rsidR="009C0CA4" w:rsidRPr="009C0CA4">
        <w:rPr>
          <w:rFonts w:cstheme="minorBidi"/>
          <w:color w:val="000000"/>
          <w:kern w:val="24"/>
          <w:lang w:eastAsia="es-ES"/>
        </w:rPr>
        <w:t xml:space="preserve"> obsequios de menor importancia.</w:t>
      </w:r>
    </w:p>
    <w:p w14:paraId="6C2E9098" w14:textId="31185793" w:rsidR="009C0CA4" w:rsidRPr="009C0CA4" w:rsidRDefault="009C0CA4" w:rsidP="009C0CA4">
      <w:pPr>
        <w:numPr>
          <w:ilvl w:val="0"/>
          <w:numId w:val="79"/>
        </w:numPr>
        <w:tabs>
          <w:tab w:val="clear" w:pos="720"/>
          <w:tab w:val="num" w:pos="-1080"/>
        </w:tabs>
        <w:ind w:left="360"/>
        <w:contextualSpacing/>
        <w:rPr>
          <w:rFonts w:eastAsia="Times New Roman"/>
          <w:lang w:eastAsia="es-ES"/>
        </w:rPr>
      </w:pPr>
      <w:r w:rsidRPr="009C0CA4">
        <w:rPr>
          <w:rFonts w:cstheme="minorBidi"/>
          <w:color w:val="000000"/>
          <w:kern w:val="24"/>
          <w:lang w:eastAsia="es-ES"/>
        </w:rPr>
        <w:t xml:space="preserve">No favoreceremos a </w:t>
      </w:r>
      <w:r w:rsidR="00C45F8B" w:rsidRPr="00DE1852">
        <w:rPr>
          <w:rFonts w:cstheme="minorBidi"/>
          <w:color w:val="000000"/>
          <w:kern w:val="24"/>
          <w:lang w:eastAsia="es-ES"/>
        </w:rPr>
        <w:t>familiares, amigos</w:t>
      </w:r>
      <w:r w:rsidRPr="009C0CA4">
        <w:rPr>
          <w:rFonts w:cstheme="minorBidi"/>
          <w:color w:val="000000"/>
          <w:kern w:val="24"/>
          <w:lang w:eastAsia="es-ES"/>
        </w:rPr>
        <w:t xml:space="preserve"> u otra relación personal cercana en el reclutamiento, la obtención o prestación de ayuda, servicios consulares u otra situación.</w:t>
      </w:r>
    </w:p>
    <w:p w14:paraId="516DF733" w14:textId="55542071" w:rsidR="009C0CA4" w:rsidRPr="009C0CA4" w:rsidRDefault="009C0CA4" w:rsidP="009C0CA4">
      <w:pPr>
        <w:numPr>
          <w:ilvl w:val="0"/>
          <w:numId w:val="79"/>
        </w:numPr>
        <w:tabs>
          <w:tab w:val="clear" w:pos="720"/>
          <w:tab w:val="num" w:pos="-1080"/>
        </w:tabs>
        <w:ind w:left="360"/>
        <w:contextualSpacing/>
        <w:rPr>
          <w:rFonts w:eastAsia="Times New Roman"/>
          <w:lang w:eastAsia="es-ES"/>
        </w:rPr>
      </w:pPr>
      <w:r w:rsidRPr="009C0CA4">
        <w:rPr>
          <w:rFonts w:cstheme="minorBidi"/>
          <w:color w:val="000000"/>
          <w:kern w:val="24"/>
          <w:lang w:eastAsia="es-ES"/>
        </w:rPr>
        <w:t>Reportaremos cualquier evi</w:t>
      </w:r>
      <w:r w:rsidR="00C45F8B" w:rsidRPr="00DE1852">
        <w:rPr>
          <w:rFonts w:cstheme="minorBidi"/>
          <w:color w:val="000000"/>
          <w:kern w:val="24"/>
          <w:lang w:eastAsia="es-ES"/>
        </w:rPr>
        <w:t>dencia o sospecha de violación a</w:t>
      </w:r>
      <w:r w:rsidRPr="009C0CA4">
        <w:rPr>
          <w:rFonts w:cstheme="minorBidi"/>
          <w:color w:val="000000"/>
          <w:kern w:val="24"/>
          <w:lang w:eastAsia="es-ES"/>
        </w:rPr>
        <w:t xml:space="preserve"> este Código de Conducta.</w:t>
      </w:r>
    </w:p>
    <w:p w14:paraId="35457E2F" w14:textId="77777777" w:rsidR="00F62578" w:rsidRPr="00DE1852" w:rsidRDefault="00F62578" w:rsidP="009C0CA4"/>
    <w:p w14:paraId="373B69EE" w14:textId="77777777" w:rsidR="00047E80" w:rsidRPr="00DE1852" w:rsidRDefault="00047E80" w:rsidP="00400102"/>
    <w:p w14:paraId="7D5B8ED9" w14:textId="77777777" w:rsidR="00047E80" w:rsidRPr="00DE1852" w:rsidRDefault="00047E80" w:rsidP="00400102"/>
    <w:p w14:paraId="3C840E4C" w14:textId="77777777" w:rsidR="00047E80" w:rsidRPr="00DE1852" w:rsidRDefault="00047E80" w:rsidP="00400102"/>
    <w:p w14:paraId="31255001" w14:textId="77777777" w:rsidR="00047E80" w:rsidRPr="00DE1852" w:rsidRDefault="00047E80" w:rsidP="00400102"/>
    <w:p w14:paraId="7F7AFA65" w14:textId="77777777" w:rsidR="00047E80" w:rsidRPr="00DE1852" w:rsidRDefault="00047E80" w:rsidP="00400102"/>
    <w:p w14:paraId="2BE4F233" w14:textId="77777777" w:rsidR="00047E80" w:rsidRPr="00DE1852" w:rsidRDefault="00047E80" w:rsidP="00400102"/>
    <w:p w14:paraId="092C4B99" w14:textId="77777777" w:rsidR="00047E80" w:rsidRPr="00DE1852" w:rsidRDefault="00047E80" w:rsidP="00400102"/>
    <w:p w14:paraId="035CE17C" w14:textId="77777777" w:rsidR="00047E80" w:rsidRPr="00DE1852" w:rsidRDefault="00047E80" w:rsidP="00400102"/>
    <w:p w14:paraId="1D430EAB" w14:textId="77777777" w:rsidR="00047E80" w:rsidRPr="00DE1852" w:rsidRDefault="00047E80" w:rsidP="00400102"/>
    <w:p w14:paraId="30966793" w14:textId="77777777" w:rsidR="00047E80" w:rsidRPr="00DE1852" w:rsidRDefault="00047E80" w:rsidP="00400102"/>
    <w:p w14:paraId="151047C0" w14:textId="77777777" w:rsidR="00047E80" w:rsidRPr="00DE1852" w:rsidRDefault="00047E80" w:rsidP="00400102"/>
    <w:p w14:paraId="3E56ABFE" w14:textId="647A9B7A" w:rsidR="003D5C7C" w:rsidRPr="00DE1852" w:rsidRDefault="009C0CA4" w:rsidP="00400102">
      <w:pPr>
        <w:rPr>
          <w:b/>
        </w:rPr>
      </w:pPr>
      <w:r w:rsidRPr="00DE1852">
        <w:rPr>
          <w:b/>
        </w:rPr>
        <w:t>Fuente</w:t>
      </w:r>
      <w:r w:rsidR="003D5C7C" w:rsidRPr="00DE1852">
        <w:rPr>
          <w:b/>
        </w:rPr>
        <w:t xml:space="preserve">: </w:t>
      </w:r>
      <w:hyperlink r:id="rId138" w:history="1">
        <w:r w:rsidR="003D5C7C" w:rsidRPr="00DE1852">
          <w:rPr>
            <w:rStyle w:val="Hyperkobling"/>
            <w:b/>
          </w:rPr>
          <w:t>http://uganda.um.dk/en/~/media/Uganda/Documents/English%20site/AnticorruptionpolicyEnglishversion.pdf</w:t>
        </w:r>
      </w:hyperlink>
    </w:p>
    <w:p w14:paraId="5E464EF1" w14:textId="77777777" w:rsidR="003F416D" w:rsidRPr="009C0CA4" w:rsidRDefault="003F416D" w:rsidP="00400102"/>
    <w:p w14:paraId="45DDB459" w14:textId="77777777" w:rsidR="003F416D" w:rsidRPr="009C0CA4" w:rsidRDefault="003F416D" w:rsidP="00400102"/>
    <w:p w14:paraId="655C82C9" w14:textId="77777777" w:rsidR="003F416D" w:rsidRPr="009C0CA4" w:rsidRDefault="003F416D" w:rsidP="00400102"/>
    <w:p w14:paraId="29124BA9" w14:textId="77777777" w:rsidR="003F416D" w:rsidRPr="009C0CA4" w:rsidRDefault="003F416D" w:rsidP="00400102"/>
    <w:p w14:paraId="57D9D16B" w14:textId="77777777" w:rsidR="003F416D" w:rsidRPr="009C0CA4" w:rsidRDefault="003F416D" w:rsidP="00400102"/>
    <w:p w14:paraId="5A43CD03" w14:textId="77777777" w:rsidR="003F416D" w:rsidRPr="009C0CA4" w:rsidRDefault="003F416D" w:rsidP="00400102"/>
    <w:p w14:paraId="761CCF71" w14:textId="77777777" w:rsidR="003F416D" w:rsidRPr="009C0CA4" w:rsidRDefault="003F416D" w:rsidP="00400102"/>
    <w:p w14:paraId="3DED68CA" w14:textId="77777777" w:rsidR="003F416D" w:rsidRPr="009C0CA4" w:rsidRDefault="003F416D" w:rsidP="00400102"/>
    <w:p w14:paraId="7396BC00" w14:textId="77777777" w:rsidR="003D5C7C" w:rsidRPr="009C0CA4" w:rsidRDefault="003D5C7C" w:rsidP="00400102">
      <w:r w:rsidRPr="009C0CA4">
        <w:br w:type="page"/>
      </w:r>
    </w:p>
    <w:p w14:paraId="09CFEF43" w14:textId="348E83A1" w:rsidR="005B5880" w:rsidRPr="00FF7D9B" w:rsidRDefault="00DE1852" w:rsidP="007F63A6">
      <w:pPr>
        <w:pStyle w:val="Overskrift3"/>
      </w:pPr>
      <w:r w:rsidRPr="00FF7D9B">
        <w:lastRenderedPageBreak/>
        <w:t>I</w:t>
      </w:r>
      <w:r w:rsidR="00E74999">
        <w:t>MPRESO</w:t>
      </w:r>
      <w:r w:rsidR="005B5880" w:rsidRPr="00FF7D9B">
        <w:t xml:space="preserve"> 2</w:t>
      </w:r>
    </w:p>
    <w:p w14:paraId="4B73420B" w14:textId="77777777" w:rsidR="005B5880" w:rsidRPr="00FF7D9B" w:rsidRDefault="005B5880" w:rsidP="00400102"/>
    <w:p w14:paraId="1FB97B30" w14:textId="6055ED62" w:rsidR="005B5880" w:rsidRPr="00FF7D9B" w:rsidRDefault="00DE1852" w:rsidP="007F63A6">
      <w:pPr>
        <w:pStyle w:val="Overskrift5"/>
      </w:pPr>
      <w:r w:rsidRPr="00FF7D9B">
        <w:t>PROMESA</w:t>
      </w:r>
    </w:p>
    <w:p w14:paraId="070769E9" w14:textId="77777777" w:rsidR="00FF7D9B" w:rsidRPr="00FF7D9B" w:rsidRDefault="00FF7D9B" w:rsidP="00FF7D9B"/>
    <w:p w14:paraId="04A911B9" w14:textId="2AC78621" w:rsidR="00122EE1" w:rsidRPr="00FF7D9B" w:rsidRDefault="00E74999" w:rsidP="00FF7D9B">
      <w:pPr>
        <w:numPr>
          <w:ilvl w:val="0"/>
          <w:numId w:val="80"/>
        </w:numPr>
      </w:pPr>
      <w:r>
        <w:t>S</w:t>
      </w:r>
      <w:r w:rsidR="001A5AA3" w:rsidRPr="00FF7D9B">
        <w:t>er un ciudadano honesto y responsable y</w:t>
      </w:r>
    </w:p>
    <w:p w14:paraId="6519896C" w14:textId="73B4A7AD" w:rsidR="00122EE1" w:rsidRPr="00FF7D9B" w:rsidRDefault="00E74999" w:rsidP="00FF7D9B">
      <w:pPr>
        <w:numPr>
          <w:ilvl w:val="0"/>
          <w:numId w:val="80"/>
        </w:numPr>
      </w:pPr>
      <w:r>
        <w:t>N</w:t>
      </w:r>
      <w:r w:rsidR="001A5AA3" w:rsidRPr="00FF7D9B">
        <w:t>unca pagar o recibir sobornos;</w:t>
      </w:r>
    </w:p>
    <w:p w14:paraId="1FB9DC50" w14:textId="0E8BF308" w:rsidR="00122EE1" w:rsidRPr="00FF7D9B" w:rsidRDefault="00E74999" w:rsidP="00FF7D9B">
      <w:pPr>
        <w:numPr>
          <w:ilvl w:val="0"/>
          <w:numId w:val="80"/>
        </w:numPr>
      </w:pPr>
      <w:r>
        <w:t>O</w:t>
      </w:r>
      <w:r w:rsidR="001A5AA3" w:rsidRPr="00FF7D9B">
        <w:t>bedecer la ley y animar a otros de mi entorno a obedecer la ley y a utilizar los recursos con respeto;</w:t>
      </w:r>
    </w:p>
    <w:p w14:paraId="3845A801" w14:textId="095E683F" w:rsidR="00122EE1" w:rsidRPr="00FF7D9B" w:rsidRDefault="00E74999" w:rsidP="00FF7D9B">
      <w:pPr>
        <w:numPr>
          <w:ilvl w:val="0"/>
          <w:numId w:val="80"/>
        </w:numPr>
      </w:pPr>
      <w:r>
        <w:t>N</w:t>
      </w:r>
      <w:r w:rsidR="001A5AA3" w:rsidRPr="00FF7D9B">
        <w:t xml:space="preserve">unca abusar del dinero confiado a mi cuidado, ni </w:t>
      </w:r>
      <w:r w:rsidR="00FF7D9B" w:rsidRPr="00FF7D9B">
        <w:t xml:space="preserve">de </w:t>
      </w:r>
      <w:r w:rsidR="001A5AA3" w:rsidRPr="00FF7D9B">
        <w:t>ninguna posición que mantenga</w:t>
      </w:r>
    </w:p>
    <w:p w14:paraId="634AF804" w14:textId="5F09D89D" w:rsidR="00122EE1" w:rsidRPr="00FF7D9B" w:rsidRDefault="00E74999" w:rsidP="00FF7D9B">
      <w:pPr>
        <w:numPr>
          <w:ilvl w:val="0"/>
          <w:numId w:val="80"/>
        </w:numPr>
      </w:pPr>
      <w:r>
        <w:t>A</w:t>
      </w:r>
      <w:r w:rsidR="001A5AA3" w:rsidRPr="00FF7D9B">
        <w:t>ctuar con integridad en todos mis acuerdos</w:t>
      </w:r>
    </w:p>
    <w:p w14:paraId="4E19A07F" w14:textId="6BFCB6D5" w:rsidR="00122EE1" w:rsidRPr="00FF7D9B" w:rsidRDefault="00E74999" w:rsidP="00FF7D9B">
      <w:pPr>
        <w:numPr>
          <w:ilvl w:val="0"/>
          <w:numId w:val="80"/>
        </w:numPr>
      </w:pPr>
      <w:r>
        <w:t>R</w:t>
      </w:r>
      <w:r w:rsidR="001A5AA3" w:rsidRPr="00FF7D9B">
        <w:t>ecordar siempre que los recursos públicos están destinados al beneficio del público, no para ganancia privada.</w:t>
      </w:r>
    </w:p>
    <w:p w14:paraId="4276D567" w14:textId="77777777" w:rsidR="00FF7D9B" w:rsidRPr="00FF7D9B" w:rsidRDefault="00FF7D9B" w:rsidP="00FF7D9B"/>
    <w:p w14:paraId="7A4F3362" w14:textId="77777777" w:rsidR="005B5880" w:rsidRPr="00FF7D9B" w:rsidRDefault="005B5880" w:rsidP="00400102"/>
    <w:p w14:paraId="580D32EE" w14:textId="77777777" w:rsidR="003F416D" w:rsidRPr="00FF7D9B" w:rsidRDefault="003F416D" w:rsidP="00400102"/>
    <w:p w14:paraId="0D67B2E0" w14:textId="77777777" w:rsidR="003F416D" w:rsidRPr="00FF7D9B" w:rsidRDefault="003F416D" w:rsidP="00400102"/>
    <w:p w14:paraId="5E45E9C1" w14:textId="77777777" w:rsidR="003F416D" w:rsidRPr="00FF7D9B" w:rsidRDefault="003F416D" w:rsidP="00400102"/>
    <w:p w14:paraId="3B257BA9" w14:textId="77777777" w:rsidR="003F416D" w:rsidRPr="00FF7D9B" w:rsidRDefault="003F416D" w:rsidP="00400102"/>
    <w:p w14:paraId="2805E779" w14:textId="77777777" w:rsidR="003F416D" w:rsidRPr="00FF7D9B" w:rsidRDefault="003F416D" w:rsidP="00400102"/>
    <w:p w14:paraId="058DE813" w14:textId="77777777" w:rsidR="003F416D" w:rsidRPr="00FF7D9B" w:rsidRDefault="003F416D" w:rsidP="00400102"/>
    <w:p w14:paraId="300CCF95" w14:textId="77777777" w:rsidR="003F416D" w:rsidRPr="00FF7D9B" w:rsidRDefault="003F416D" w:rsidP="00400102"/>
    <w:p w14:paraId="7684672F" w14:textId="77777777" w:rsidR="003F416D" w:rsidRPr="00FF7D9B" w:rsidRDefault="003F416D" w:rsidP="00400102"/>
    <w:p w14:paraId="50777108" w14:textId="77777777" w:rsidR="003F416D" w:rsidRPr="00FF7D9B" w:rsidRDefault="003F416D" w:rsidP="00400102"/>
    <w:p w14:paraId="11381C99" w14:textId="77777777" w:rsidR="003F416D" w:rsidRPr="00FF7D9B" w:rsidRDefault="003F416D" w:rsidP="00400102"/>
    <w:p w14:paraId="30ADC125" w14:textId="77777777" w:rsidR="003F416D" w:rsidRPr="00FF7D9B" w:rsidRDefault="003F416D" w:rsidP="00400102"/>
    <w:p w14:paraId="14D77EB0" w14:textId="77777777" w:rsidR="003F416D" w:rsidRPr="00FF7D9B" w:rsidRDefault="003F416D" w:rsidP="00400102"/>
    <w:p w14:paraId="2A23DC0A" w14:textId="77777777" w:rsidR="003F416D" w:rsidRPr="00FF7D9B" w:rsidRDefault="003F416D" w:rsidP="00400102"/>
    <w:p w14:paraId="3CBD24A7" w14:textId="77777777" w:rsidR="003F416D" w:rsidRPr="00FF7D9B" w:rsidRDefault="003F416D" w:rsidP="00400102"/>
    <w:p w14:paraId="3F33FD46" w14:textId="77777777" w:rsidR="003F416D" w:rsidRPr="00FF7D9B" w:rsidRDefault="003F416D" w:rsidP="00400102"/>
    <w:p w14:paraId="488841C4" w14:textId="77777777" w:rsidR="003F416D" w:rsidRPr="00FF7D9B" w:rsidRDefault="003F416D" w:rsidP="00400102"/>
    <w:p w14:paraId="2E4FE627" w14:textId="77777777" w:rsidR="003F416D" w:rsidRPr="00FF7D9B" w:rsidRDefault="003F416D" w:rsidP="00400102"/>
    <w:p w14:paraId="4A3D39DD" w14:textId="77777777" w:rsidR="003F416D" w:rsidRPr="00FF7D9B" w:rsidRDefault="003F416D" w:rsidP="00400102"/>
    <w:p w14:paraId="29E1A901" w14:textId="77777777" w:rsidR="003F416D" w:rsidRPr="00FF7D9B" w:rsidRDefault="003F416D" w:rsidP="00400102"/>
    <w:p w14:paraId="511D5D69" w14:textId="77777777" w:rsidR="003F416D" w:rsidRPr="00FF7D9B" w:rsidRDefault="003F416D" w:rsidP="00400102"/>
    <w:p w14:paraId="6E955B03" w14:textId="77777777" w:rsidR="003F416D" w:rsidRPr="00FF7D9B" w:rsidRDefault="003F416D" w:rsidP="00400102"/>
    <w:p w14:paraId="72D16212" w14:textId="77777777" w:rsidR="003F416D" w:rsidRPr="00FF7D9B" w:rsidRDefault="003F416D" w:rsidP="00400102"/>
    <w:p w14:paraId="0DFAF1A4" w14:textId="77777777" w:rsidR="003F416D" w:rsidRPr="00FF7D9B" w:rsidRDefault="003F416D" w:rsidP="00400102"/>
    <w:p w14:paraId="2D1F76BB" w14:textId="4BA10256" w:rsidR="003D5C7C" w:rsidRPr="00FF7D9B" w:rsidRDefault="00FF7D9B" w:rsidP="00400102">
      <w:pPr>
        <w:rPr>
          <w:b/>
        </w:rPr>
      </w:pPr>
      <w:r w:rsidRPr="00FF7D9B">
        <w:rPr>
          <w:b/>
        </w:rPr>
        <w:t>Fuente</w:t>
      </w:r>
      <w:r w:rsidR="003D5C7C" w:rsidRPr="00FF7D9B">
        <w:rPr>
          <w:b/>
        </w:rPr>
        <w:t xml:space="preserve">: </w:t>
      </w:r>
      <w:hyperlink r:id="rId139" w:history="1">
        <w:r w:rsidR="003D5C7C" w:rsidRPr="00FF7D9B">
          <w:rPr>
            <w:rStyle w:val="Hyperkobling"/>
            <w:b/>
          </w:rPr>
          <w:t>www.</w:t>
        </w:r>
        <w:r w:rsidR="003D5C7C" w:rsidRPr="00FF7D9B">
          <w:rPr>
            <w:rStyle w:val="Hyperkobling"/>
          </w:rPr>
          <w:t>CORRUPTIONWATCH.ORG.ZA</w:t>
        </w:r>
      </w:hyperlink>
    </w:p>
    <w:p w14:paraId="0ABB706F" w14:textId="2B1AA4F9" w:rsidR="005B5880" w:rsidRPr="00FB5D35" w:rsidRDefault="005B5880" w:rsidP="00400102">
      <w:r w:rsidRPr="00FB5D35">
        <w:br w:type="page"/>
      </w:r>
    </w:p>
    <w:p w14:paraId="6F14D45A" w14:textId="3F7C014C" w:rsidR="003F416D" w:rsidRPr="00B911D3" w:rsidRDefault="00FF7D9B" w:rsidP="007F63A6">
      <w:pPr>
        <w:pStyle w:val="Overskrift3"/>
      </w:pPr>
      <w:r w:rsidRPr="00B911D3">
        <w:lastRenderedPageBreak/>
        <w:t>IMPRESO</w:t>
      </w:r>
      <w:r w:rsidR="003F416D" w:rsidRPr="00B911D3">
        <w:t xml:space="preserve"> 3: </w:t>
      </w:r>
      <w:r w:rsidRPr="00B911D3">
        <w:t>JUEGO DE ROLES</w:t>
      </w:r>
    </w:p>
    <w:p w14:paraId="66DF7182" w14:textId="77777777" w:rsidR="00B55F2D" w:rsidRPr="00B911D3" w:rsidRDefault="00B55F2D" w:rsidP="00400102"/>
    <w:p w14:paraId="7D88E019" w14:textId="77777777" w:rsidR="00B55F2D" w:rsidRPr="00B911D3" w:rsidRDefault="00B55F2D" w:rsidP="00400102"/>
    <w:p w14:paraId="67D837DC" w14:textId="6E1AB451" w:rsidR="00B55F2D" w:rsidRPr="00B911D3" w:rsidRDefault="002A4815" w:rsidP="007B157C">
      <w:pPr>
        <w:pStyle w:val="Overskrift5"/>
      </w:pPr>
      <w:r w:rsidRPr="00B911D3">
        <w:t>DIAPOSITIVA</w:t>
      </w:r>
      <w:r w:rsidR="00FB5D35" w:rsidRPr="00B911D3">
        <w:t xml:space="preserve"> 29</w:t>
      </w:r>
    </w:p>
    <w:p w14:paraId="36B9E5DF" w14:textId="77777777" w:rsidR="00B55F2D" w:rsidRPr="00B911D3" w:rsidRDefault="00B55F2D" w:rsidP="00400102"/>
    <w:p w14:paraId="7FBC44CB" w14:textId="1066565E" w:rsidR="00FB5D35" w:rsidRPr="00B911D3" w:rsidRDefault="00B55F2D" w:rsidP="00FB5D35">
      <w:r w:rsidRPr="00B911D3">
        <w:t>CONTEXT</w:t>
      </w:r>
      <w:r w:rsidR="00FB5D35" w:rsidRPr="00B911D3">
        <w:t>O</w:t>
      </w:r>
      <w:r w:rsidRPr="00B911D3">
        <w:t xml:space="preserve">: </w:t>
      </w:r>
      <w:r w:rsidR="00FB5D35" w:rsidRPr="00B911D3">
        <w:t>El director general de tu organización ha sido contactado por un o</w:t>
      </w:r>
      <w:r w:rsidR="00E90B53">
        <w:t>ficial del gobierno. El oficial</w:t>
      </w:r>
      <w:r w:rsidR="00FB5D35" w:rsidRPr="00B911D3">
        <w:t xml:space="preserve"> ofrece una importante suma de dine</w:t>
      </w:r>
      <w:r w:rsidR="00E90B53">
        <w:t xml:space="preserve">ro para que el director </w:t>
      </w:r>
      <w:r w:rsidR="00FB5D35" w:rsidRPr="00B911D3">
        <w:t>mantenga silencio sobre unos casos específicos de discriminación</w:t>
      </w:r>
      <w:r w:rsidR="004A2DF0">
        <w:t>,</w:t>
      </w:r>
      <w:r w:rsidR="00FB5D35" w:rsidRPr="00B911D3">
        <w:t xml:space="preserve"> contra el grupo minoritario que trabaja con tu organización. </w:t>
      </w:r>
    </w:p>
    <w:p w14:paraId="2827E69E" w14:textId="77777777" w:rsidR="00FB5D35" w:rsidRPr="00B911D3" w:rsidRDefault="00FB5D35" w:rsidP="00B911D3">
      <w:pPr>
        <w:numPr>
          <w:ilvl w:val="0"/>
          <w:numId w:val="81"/>
        </w:numPr>
      </w:pPr>
      <w:r w:rsidRPr="00B911D3">
        <w:t>Asegúrate de seleccionar con tiempo a 3 personas para este juego de roles:</w:t>
      </w:r>
    </w:p>
    <w:p w14:paraId="1DC715EA" w14:textId="77777777" w:rsidR="00FB5D35" w:rsidRPr="00B911D3" w:rsidRDefault="00FB5D35" w:rsidP="00B911D3">
      <w:pPr>
        <w:numPr>
          <w:ilvl w:val="1"/>
          <w:numId w:val="81"/>
        </w:numPr>
      </w:pPr>
      <w:r w:rsidRPr="00B911D3">
        <w:t xml:space="preserve">El oficial de gobierno </w:t>
      </w:r>
    </w:p>
    <w:p w14:paraId="79A075AA" w14:textId="77777777" w:rsidR="00FB5D35" w:rsidRPr="00B911D3" w:rsidRDefault="00FB5D35" w:rsidP="00B911D3">
      <w:pPr>
        <w:numPr>
          <w:ilvl w:val="1"/>
          <w:numId w:val="81"/>
        </w:numPr>
      </w:pPr>
      <w:r w:rsidRPr="00B911D3">
        <w:t>El director de la ONG</w:t>
      </w:r>
    </w:p>
    <w:p w14:paraId="1BCEFBC9" w14:textId="77777777" w:rsidR="00FB5D35" w:rsidRPr="00B911D3" w:rsidRDefault="00FB5D35" w:rsidP="00B911D3">
      <w:pPr>
        <w:numPr>
          <w:ilvl w:val="1"/>
          <w:numId w:val="81"/>
        </w:numPr>
      </w:pPr>
      <w:r w:rsidRPr="00B911D3">
        <w:t>La/el secretaria/o que abre la puerta, sirve el café, etc.</w:t>
      </w:r>
    </w:p>
    <w:p w14:paraId="6E9E1FC4" w14:textId="77777777" w:rsidR="00FB5D35" w:rsidRPr="00B911D3" w:rsidRDefault="00FB5D35" w:rsidP="00B911D3">
      <w:pPr>
        <w:numPr>
          <w:ilvl w:val="0"/>
          <w:numId w:val="81"/>
        </w:numPr>
      </w:pPr>
      <w:r w:rsidRPr="00B911D3">
        <w:t>Necesitas un escritorio, dos sillas, tazas/vasos, café u otra bebida.</w:t>
      </w:r>
    </w:p>
    <w:p w14:paraId="1F84A2AA" w14:textId="78C9FCBD" w:rsidR="00FB5D35" w:rsidRPr="00B911D3" w:rsidRDefault="00FB5D35" w:rsidP="00B911D3">
      <w:pPr>
        <w:numPr>
          <w:ilvl w:val="0"/>
          <w:numId w:val="81"/>
        </w:numPr>
      </w:pPr>
      <w:r w:rsidRPr="00B911D3">
        <w:t>Estas libre para elegir el camino que seguirá esta conversación:</w:t>
      </w:r>
    </w:p>
    <w:p w14:paraId="2512655D" w14:textId="754F56A7" w:rsidR="00B55F2D" w:rsidRPr="00B911D3" w:rsidRDefault="00B55F2D" w:rsidP="00400102"/>
    <w:p w14:paraId="4DC77228" w14:textId="77777777" w:rsidR="00B55F2D" w:rsidRPr="00B911D3" w:rsidRDefault="00B55F2D" w:rsidP="00400102"/>
    <w:p w14:paraId="00D99A73" w14:textId="13FF2269" w:rsidR="003D5C7C" w:rsidRPr="00B911D3" w:rsidRDefault="00FB5D35" w:rsidP="00B911D3">
      <w:pPr>
        <w:pStyle w:val="Listeavsnitt"/>
        <w:numPr>
          <w:ilvl w:val="1"/>
          <w:numId w:val="81"/>
        </w:numPr>
      </w:pPr>
      <w:r w:rsidRPr="00B911D3">
        <w:t xml:space="preserve">Puedes elegir el camino obvio, el secretario general rechaza el soborno </w:t>
      </w:r>
    </w:p>
    <w:p w14:paraId="30AC5907" w14:textId="7D19748E" w:rsidR="003D5C7C" w:rsidRPr="00B911D3" w:rsidRDefault="00FB5D35" w:rsidP="00B911D3">
      <w:pPr>
        <w:pStyle w:val="Listeavsnitt"/>
        <w:numPr>
          <w:ilvl w:val="1"/>
          <w:numId w:val="81"/>
        </w:numPr>
      </w:pPr>
      <w:r w:rsidRPr="00B911D3">
        <w:t xml:space="preserve">El director general acepta el soborno porque puede utilizar este dinero para beneficio de su ONG </w:t>
      </w:r>
    </w:p>
    <w:p w14:paraId="2AA08162" w14:textId="2F91A5BB" w:rsidR="003D5C7C" w:rsidRPr="00B911D3" w:rsidRDefault="00FB5D35" w:rsidP="00B911D3">
      <w:pPr>
        <w:pStyle w:val="Listeavsnitt"/>
        <w:numPr>
          <w:ilvl w:val="1"/>
          <w:numId w:val="81"/>
        </w:numPr>
      </w:pPr>
      <w:r w:rsidRPr="00B911D3">
        <w:t>El director</w:t>
      </w:r>
      <w:r w:rsidR="00E90B53">
        <w:t xml:space="preserve"> general rechaza el soborno, asegura que</w:t>
      </w:r>
      <w:r w:rsidRPr="00B911D3">
        <w:t xml:space="preserve"> usa</w:t>
      </w:r>
      <w:r w:rsidR="00E90B53">
        <w:t>rá su “influyente</w:t>
      </w:r>
      <w:r w:rsidRPr="00B911D3">
        <w:t xml:space="preserve">” posición para mantener las cosas fuera de la prensa, pero pide </w:t>
      </w:r>
      <w:r w:rsidR="00B911D3" w:rsidRPr="00B911D3">
        <w:t>garantías</w:t>
      </w:r>
      <w:r w:rsidRPr="00B911D3">
        <w:t xml:space="preserve"> para un </w:t>
      </w:r>
      <w:r w:rsidR="00B911D3" w:rsidRPr="00B911D3">
        <w:t>mejor</w:t>
      </w:r>
      <w:r w:rsidRPr="00B911D3">
        <w:t xml:space="preserve"> tratamiento </w:t>
      </w:r>
      <w:r w:rsidR="00E90B53">
        <w:t>hacia el</w:t>
      </w:r>
      <w:r w:rsidRPr="00B911D3">
        <w:t xml:space="preserve"> grupo minoritario. </w:t>
      </w:r>
    </w:p>
    <w:p w14:paraId="3CE5ABD6" w14:textId="481CE0F1" w:rsidR="00BC0D29" w:rsidRDefault="00B911D3" w:rsidP="00B911D3">
      <w:pPr>
        <w:pStyle w:val="Listeavsnitt"/>
        <w:numPr>
          <w:ilvl w:val="1"/>
          <w:numId w:val="81"/>
        </w:numPr>
      </w:pPr>
      <w:r>
        <w:t>¿</w:t>
      </w:r>
      <w:r w:rsidR="00E90B53">
        <w:t xml:space="preserve">Es posible otro </w:t>
      </w:r>
      <w:r w:rsidR="00FB5D35" w:rsidRPr="00B911D3">
        <w:t>desenlace</w:t>
      </w:r>
      <w:r w:rsidR="00BC0D29" w:rsidRPr="00B911D3">
        <w:t>?</w:t>
      </w:r>
    </w:p>
    <w:p w14:paraId="20060D28" w14:textId="77777777" w:rsidR="00E90B53" w:rsidRPr="00B911D3" w:rsidRDefault="00E90B53" w:rsidP="00E90B53">
      <w:pPr>
        <w:pStyle w:val="Listeavsnitt"/>
        <w:ind w:left="1440"/>
      </w:pPr>
    </w:p>
    <w:p w14:paraId="77734C68" w14:textId="00864471" w:rsidR="00B55F2D" w:rsidRPr="00B911D3" w:rsidRDefault="00FB5D35" w:rsidP="00B911D3">
      <w:pPr>
        <w:pStyle w:val="Listeavsnitt"/>
        <w:numPr>
          <w:ilvl w:val="0"/>
          <w:numId w:val="81"/>
        </w:numPr>
      </w:pPr>
      <w:r w:rsidRPr="00B911D3">
        <w:t xml:space="preserve">Asegúrate de que hablen </w:t>
      </w:r>
      <w:r w:rsidR="00E90B53">
        <w:t>claramente</w:t>
      </w:r>
      <w:r w:rsidR="00B911D3" w:rsidRPr="00B911D3">
        <w:t xml:space="preserve"> y en voz alta. </w:t>
      </w:r>
    </w:p>
    <w:p w14:paraId="070A2296" w14:textId="77777777" w:rsidR="00B55F2D" w:rsidRPr="008866AA" w:rsidRDefault="00B55F2D" w:rsidP="00400102"/>
    <w:p w14:paraId="5829DC60" w14:textId="77777777" w:rsidR="00B55F2D" w:rsidRPr="008866AA" w:rsidRDefault="00B55F2D" w:rsidP="00400102">
      <w:r w:rsidRPr="008866AA">
        <w:br w:type="page"/>
      </w:r>
    </w:p>
    <w:p w14:paraId="2ADD7F94" w14:textId="5366C33A" w:rsidR="00B55F2D" w:rsidRPr="008866AA" w:rsidRDefault="002A4815" w:rsidP="007B157C">
      <w:pPr>
        <w:pStyle w:val="Overskrift5"/>
      </w:pPr>
      <w:r w:rsidRPr="008866AA">
        <w:lastRenderedPageBreak/>
        <w:t>DIAPOSITIVA</w:t>
      </w:r>
      <w:r w:rsidR="00B55F2D" w:rsidRPr="008866AA">
        <w:t xml:space="preserve"> 41</w:t>
      </w:r>
    </w:p>
    <w:p w14:paraId="0E741541" w14:textId="77777777" w:rsidR="00B55F2D" w:rsidRPr="008866AA" w:rsidRDefault="00B55F2D" w:rsidP="00400102"/>
    <w:p w14:paraId="0F9BDB4D" w14:textId="02165587" w:rsidR="00B911D3" w:rsidRPr="00B911D3" w:rsidRDefault="00B55F2D" w:rsidP="00B911D3">
      <w:r w:rsidRPr="00B911D3">
        <w:t>CONTEXT</w:t>
      </w:r>
      <w:r w:rsidR="003F4773">
        <w:t>O</w:t>
      </w:r>
      <w:r w:rsidRPr="00B911D3">
        <w:t xml:space="preserve">: </w:t>
      </w:r>
      <w:r w:rsidR="00B911D3" w:rsidRPr="00B911D3">
        <w:t xml:space="preserve">El director de una ONG educativa ha solicitado al consejo local de gobierno el permiso para construir una nueva escuela. Le llamaron para reunirse con el concejal, </w:t>
      </w:r>
      <w:r w:rsidR="00B911D3">
        <w:t>¡</w:t>
      </w:r>
      <w:r w:rsidR="00B911D3" w:rsidRPr="00B911D3">
        <w:t xml:space="preserve">porque tiene buenas nuevas! </w:t>
      </w:r>
    </w:p>
    <w:p w14:paraId="713D8285" w14:textId="74412431" w:rsidR="00B911D3" w:rsidRPr="00B911D3" w:rsidRDefault="00B911D3" w:rsidP="00B911D3">
      <w:r>
        <w:rPr>
          <w:b/>
        </w:rPr>
        <w:t>Prepara</w:t>
      </w:r>
      <w:r w:rsidR="003F4773">
        <w:rPr>
          <w:b/>
        </w:rPr>
        <w:t xml:space="preserve">: </w:t>
      </w:r>
      <w:r w:rsidR="003F4773" w:rsidRPr="003F4773">
        <w:t>Para</w:t>
      </w:r>
      <w:r w:rsidRPr="003F4773">
        <w:t xml:space="preserve"> </w:t>
      </w:r>
      <w:r w:rsidRPr="00B911D3">
        <w:t>el juego de roles necesitas 5 personas:</w:t>
      </w:r>
    </w:p>
    <w:p w14:paraId="5FC512DD" w14:textId="77777777" w:rsidR="00B911D3" w:rsidRPr="00B911D3" w:rsidRDefault="00B911D3" w:rsidP="00B911D3">
      <w:pPr>
        <w:numPr>
          <w:ilvl w:val="0"/>
          <w:numId w:val="77"/>
        </w:numPr>
      </w:pPr>
      <w:r w:rsidRPr="00B911D3">
        <w:t>El director de la ONG</w:t>
      </w:r>
    </w:p>
    <w:p w14:paraId="26718D84" w14:textId="77777777" w:rsidR="00B911D3" w:rsidRPr="00B911D3" w:rsidRDefault="00B911D3" w:rsidP="00B911D3">
      <w:pPr>
        <w:numPr>
          <w:ilvl w:val="0"/>
          <w:numId w:val="77"/>
        </w:numPr>
      </w:pPr>
      <w:r w:rsidRPr="00B911D3">
        <w:t>El administrador del proyecto</w:t>
      </w:r>
    </w:p>
    <w:p w14:paraId="6D4EC3A3" w14:textId="77777777" w:rsidR="00B911D3" w:rsidRPr="00B911D3" w:rsidRDefault="00B911D3" w:rsidP="00B911D3">
      <w:pPr>
        <w:numPr>
          <w:ilvl w:val="0"/>
          <w:numId w:val="77"/>
        </w:numPr>
      </w:pPr>
      <w:r w:rsidRPr="00B911D3">
        <w:t>El alcalde</w:t>
      </w:r>
    </w:p>
    <w:p w14:paraId="01B43762" w14:textId="77777777" w:rsidR="00B911D3" w:rsidRPr="00B911D3" w:rsidRDefault="00B911D3" w:rsidP="00B911D3">
      <w:pPr>
        <w:numPr>
          <w:ilvl w:val="0"/>
          <w:numId w:val="77"/>
        </w:numPr>
      </w:pPr>
      <w:r w:rsidRPr="00B911D3">
        <w:t>La secretaria del Concejo</w:t>
      </w:r>
    </w:p>
    <w:p w14:paraId="79BD651E" w14:textId="77777777" w:rsidR="00B911D3" w:rsidRPr="00B911D3" w:rsidRDefault="00B911D3" w:rsidP="00B911D3">
      <w:pPr>
        <w:numPr>
          <w:ilvl w:val="0"/>
          <w:numId w:val="77"/>
        </w:numPr>
      </w:pPr>
      <w:r w:rsidRPr="00B911D3">
        <w:t>El asistente (abriendo la puerta, trayendo algo de tomar, tomando notas)</w:t>
      </w:r>
    </w:p>
    <w:p w14:paraId="7EBF8CBB" w14:textId="71DD2AC8" w:rsidR="00B55F2D" w:rsidRDefault="00B911D3" w:rsidP="00B911D3">
      <w:pPr>
        <w:pStyle w:val="Listeavsnitt"/>
        <w:numPr>
          <w:ilvl w:val="0"/>
          <w:numId w:val="77"/>
        </w:numPr>
      </w:pPr>
      <w:r w:rsidRPr="00B911D3">
        <w:t>Asegúrate de conseguir un balance de género entre los voluntarios y sus roles</w:t>
      </w:r>
    </w:p>
    <w:p w14:paraId="2DDBDAE9" w14:textId="77777777" w:rsidR="003F4773" w:rsidRPr="00B911D3" w:rsidRDefault="003F4773" w:rsidP="003F4773">
      <w:pPr>
        <w:pStyle w:val="Listeavsnitt"/>
      </w:pPr>
    </w:p>
    <w:p w14:paraId="04DD5673" w14:textId="77777777" w:rsidR="00B911D3" w:rsidRPr="00B911D3" w:rsidRDefault="00B911D3" w:rsidP="00B911D3">
      <w:pPr>
        <w:rPr>
          <w:b/>
          <w:bCs/>
        </w:rPr>
      </w:pPr>
      <w:r w:rsidRPr="00B911D3">
        <w:rPr>
          <w:b/>
          <w:bCs/>
        </w:rPr>
        <w:t>Escenario</w:t>
      </w:r>
    </w:p>
    <w:p w14:paraId="3A4A2889" w14:textId="03D2348C" w:rsidR="00B911D3" w:rsidRPr="00B911D3" w:rsidRDefault="00B911D3" w:rsidP="00B911D3">
      <w:pPr>
        <w:numPr>
          <w:ilvl w:val="0"/>
          <w:numId w:val="26"/>
        </w:numPr>
      </w:pPr>
      <w:r w:rsidRPr="00B911D3">
        <w:t xml:space="preserve">Luego de algunas conversaciones cortas, el alcalde le dice al director que su solicitud ha sido aceptada. </w:t>
      </w:r>
      <w:r>
        <w:t xml:space="preserve">El Concejo ha aceptado </w:t>
      </w:r>
      <w:r w:rsidRPr="00B911D3">
        <w:t>destinar fondos para la con</w:t>
      </w:r>
      <w:r>
        <w:t>strucción de un n</w:t>
      </w:r>
      <w:r w:rsidRPr="00B911D3">
        <w:t>uevo edificio.</w:t>
      </w:r>
    </w:p>
    <w:p w14:paraId="4A01D06F" w14:textId="7BC6D9D7" w:rsidR="00B911D3" w:rsidRPr="00B911D3" w:rsidRDefault="00B911D3" w:rsidP="00B911D3">
      <w:pPr>
        <w:numPr>
          <w:ilvl w:val="0"/>
          <w:numId w:val="26"/>
        </w:numPr>
      </w:pPr>
      <w:r>
        <w:t>Todos sonríen y está</w:t>
      </w:r>
      <w:r w:rsidRPr="00B911D3">
        <w:t xml:space="preserve">n contentos, </w:t>
      </w:r>
      <w:r>
        <w:t>¡</w:t>
      </w:r>
      <w:r w:rsidRPr="00B911D3">
        <w:t>esto es realmente fantástico!</w:t>
      </w:r>
    </w:p>
    <w:p w14:paraId="42A602CC" w14:textId="306B18B6" w:rsidR="00B911D3" w:rsidRPr="00B911D3" w:rsidRDefault="00131591" w:rsidP="00B911D3">
      <w:pPr>
        <w:numPr>
          <w:ilvl w:val="0"/>
          <w:numId w:val="26"/>
        </w:numPr>
      </w:pPr>
      <w:r>
        <w:t>Entonces el alcalde pide</w:t>
      </w:r>
      <w:r w:rsidR="00B911D3" w:rsidRPr="00B911D3">
        <w:t xml:space="preserve"> a la secretaria dar</w:t>
      </w:r>
      <w:r>
        <w:t>les</w:t>
      </w:r>
      <w:r w:rsidR="00B911D3" w:rsidRPr="00B911D3">
        <w:t xml:space="preserve"> las copias del contrato al director y al administrador del proyecto.</w:t>
      </w:r>
    </w:p>
    <w:p w14:paraId="75C62918" w14:textId="2E547A4F" w:rsidR="00B911D3" w:rsidRPr="00B911D3" w:rsidRDefault="00B911D3" w:rsidP="00B911D3">
      <w:pPr>
        <w:numPr>
          <w:ilvl w:val="0"/>
          <w:numId w:val="26"/>
        </w:numPr>
      </w:pPr>
      <w:r w:rsidRPr="00B911D3">
        <w:t>El director y el administrador del proyecto leen el documento y entonces el administrador del proyecto dice que par</w:t>
      </w:r>
      <w:r w:rsidR="00131591">
        <w:t>ece que todo está bien, pero</w:t>
      </w:r>
      <w:r w:rsidRPr="00B911D3">
        <w:t xml:space="preserve"> hay un pequeño asunto acerca del pago del dinero. El contrato establece que el dinero será desembolsado a</w:t>
      </w:r>
      <w:r w:rsidR="00131591">
        <w:t>l contado, pero las normas de su</w:t>
      </w:r>
      <w:r w:rsidRPr="00B911D3">
        <w:t xml:space="preserve"> organización </w:t>
      </w:r>
      <w:r w:rsidR="00131591">
        <w:t>so</w:t>
      </w:r>
      <w:r w:rsidRPr="00B911D3">
        <w:t>n muy claras al respect</w:t>
      </w:r>
      <w:r w:rsidR="00131591">
        <w:t>o</w:t>
      </w:r>
      <w:r w:rsidRPr="00B911D3">
        <w:t>, los montos de dinero mayores a 2</w:t>
      </w:r>
      <w:r w:rsidR="00131591">
        <w:t>.000 Dólares Americanos deberán ser pagados mediante</w:t>
      </w:r>
      <w:r w:rsidRPr="00B911D3">
        <w:t xml:space="preserve"> transferencia bancaria. El director enton</w:t>
      </w:r>
      <w:r w:rsidR="00131591">
        <w:t>c</w:t>
      </w:r>
      <w:r w:rsidRPr="00B911D3">
        <w:t xml:space="preserve">es explica que la ONG tiene reglas muy estrictas para evitar la corrupción y que cualquier acto de corrupción debe ser reportado a la policía. </w:t>
      </w:r>
    </w:p>
    <w:p w14:paraId="4E236784" w14:textId="77777777" w:rsidR="00B911D3" w:rsidRPr="00B911D3" w:rsidRDefault="00B911D3" w:rsidP="00B911D3">
      <w:pPr>
        <w:numPr>
          <w:ilvl w:val="0"/>
          <w:numId w:val="26"/>
        </w:numPr>
      </w:pPr>
      <w:r w:rsidRPr="00B911D3">
        <w:t xml:space="preserve">El alcalde sonríe y les dice que esto no es un problema pero que primero debe consultar con el tesorero. Les promete tomar contacto con ellos lo más pronto posible. </w:t>
      </w:r>
    </w:p>
    <w:p w14:paraId="3F471F13" w14:textId="77777777" w:rsidR="00B911D3" w:rsidRDefault="00B911D3" w:rsidP="00B911D3">
      <w:pPr>
        <w:numPr>
          <w:ilvl w:val="0"/>
          <w:numId w:val="26"/>
        </w:numPr>
      </w:pPr>
      <w:r w:rsidRPr="00B911D3">
        <w:t>Se despide de ellos en forma amigable.</w:t>
      </w:r>
    </w:p>
    <w:p w14:paraId="3C31AEA8" w14:textId="77777777" w:rsidR="003F4773" w:rsidRPr="00B911D3" w:rsidRDefault="003F4773" w:rsidP="003F4773">
      <w:pPr>
        <w:ind w:left="720"/>
      </w:pPr>
    </w:p>
    <w:p w14:paraId="153F55CE" w14:textId="2CF334AE" w:rsidR="00B911D3" w:rsidRPr="00B911D3" w:rsidRDefault="00B911D3" w:rsidP="00B911D3">
      <w:r w:rsidRPr="00B911D3">
        <w:t>Una vez que el director y el administrador del proyecto se han ido, el alcalde y la secretaria se miran asombrados, abriendo los ojos, diciendo cosas como: “</w:t>
      </w:r>
      <w:r w:rsidR="003F4773">
        <w:t>¿</w:t>
      </w:r>
      <w:r w:rsidRPr="00B911D3">
        <w:t xml:space="preserve">Están locos? </w:t>
      </w:r>
      <w:r w:rsidR="003F4773">
        <w:t>¿</w:t>
      </w:r>
      <w:r w:rsidRPr="00B911D3">
        <w:t xml:space="preserve">No comprenden cómo funciona esto? </w:t>
      </w:r>
      <w:r w:rsidR="003F4773">
        <w:t>¿Hablan en serio de acudir</w:t>
      </w:r>
      <w:r w:rsidRPr="00B911D3">
        <w:t xml:space="preserve"> a la policía?” Entonces el alcalde le dice a la secretaria, “</w:t>
      </w:r>
      <w:r w:rsidR="003F4773">
        <w:t>¿</w:t>
      </w:r>
      <w:r w:rsidR="003F4773" w:rsidRPr="00B911D3">
        <w:t>Quieres</w:t>
      </w:r>
      <w:r w:rsidRPr="00B911D3">
        <w:t xml:space="preserve"> escribir una carta diciéndoles que lo sentimos mucho, pero los planes han cambiado, tal vez para el año siguiente, etc.?”</w:t>
      </w:r>
    </w:p>
    <w:p w14:paraId="1CBA630B" w14:textId="77777777" w:rsidR="003F4773" w:rsidRPr="008866AA" w:rsidRDefault="003F4773" w:rsidP="007F63A6">
      <w:pPr>
        <w:pStyle w:val="Overskrift5"/>
      </w:pPr>
    </w:p>
    <w:p w14:paraId="357650C6" w14:textId="77777777" w:rsidR="003F4773" w:rsidRPr="008866AA" w:rsidRDefault="003F4773" w:rsidP="007F63A6">
      <w:pPr>
        <w:pStyle w:val="Overskrift5"/>
      </w:pPr>
    </w:p>
    <w:p w14:paraId="1705831D" w14:textId="77777777" w:rsidR="003F4773" w:rsidRPr="008866AA" w:rsidRDefault="003F4773" w:rsidP="007F63A6">
      <w:pPr>
        <w:pStyle w:val="Overskrift5"/>
      </w:pPr>
    </w:p>
    <w:p w14:paraId="4983B871" w14:textId="77777777" w:rsidR="003F4773" w:rsidRPr="008866AA" w:rsidRDefault="003F4773" w:rsidP="007F63A6">
      <w:pPr>
        <w:pStyle w:val="Overskrift5"/>
      </w:pPr>
    </w:p>
    <w:p w14:paraId="43CB9FD1" w14:textId="02FF4641" w:rsidR="00B55F2D" w:rsidRPr="008866AA" w:rsidRDefault="002A4815" w:rsidP="007F63A6">
      <w:pPr>
        <w:pStyle w:val="Overskrift5"/>
      </w:pPr>
      <w:r w:rsidRPr="008866AA">
        <w:lastRenderedPageBreak/>
        <w:t>DIAPOSITIVA</w:t>
      </w:r>
      <w:r w:rsidR="003F4773" w:rsidRPr="008866AA">
        <w:t xml:space="preserve"> 53</w:t>
      </w:r>
    </w:p>
    <w:p w14:paraId="39B9E475" w14:textId="77777777" w:rsidR="003F4773" w:rsidRPr="008866AA" w:rsidRDefault="003F4773" w:rsidP="003F4773"/>
    <w:p w14:paraId="251432D7" w14:textId="154ED04F" w:rsidR="003F4773" w:rsidRPr="00E74999" w:rsidRDefault="002E57CA" w:rsidP="003F4773">
      <w:r w:rsidRPr="002E57CA">
        <w:rPr>
          <w:bCs/>
        </w:rPr>
        <w:t>CONTEXTO</w:t>
      </w:r>
      <w:r w:rsidR="003F4773" w:rsidRPr="008F77B1">
        <w:t xml:space="preserve">: </w:t>
      </w:r>
      <w:r w:rsidR="008F77B1" w:rsidRPr="008F77B1">
        <w:t xml:space="preserve">El jefe llama a uno de sus empleados </w:t>
      </w:r>
      <w:r w:rsidR="008F77B1">
        <w:t>para reprenderlo.</w:t>
      </w:r>
    </w:p>
    <w:p w14:paraId="2B7E3DC3" w14:textId="77777777" w:rsidR="003F4773" w:rsidRPr="00E74999" w:rsidRDefault="003F4773" w:rsidP="003F4773"/>
    <w:p w14:paraId="282261C6" w14:textId="77777777" w:rsidR="003F4773" w:rsidRPr="003F4773" w:rsidRDefault="003F4773" w:rsidP="003F4773">
      <w:r w:rsidRPr="003F4773">
        <w:t xml:space="preserve">Prepara: </w:t>
      </w:r>
    </w:p>
    <w:p w14:paraId="4A0DB5CE" w14:textId="77777777" w:rsidR="003F4773" w:rsidRPr="003F4773" w:rsidRDefault="003F4773" w:rsidP="003F4773"/>
    <w:p w14:paraId="0B04879D" w14:textId="77777777" w:rsidR="003F4773" w:rsidRPr="003F4773" w:rsidRDefault="003F4773" w:rsidP="003F4773">
      <w:pPr>
        <w:numPr>
          <w:ilvl w:val="0"/>
          <w:numId w:val="17"/>
        </w:numPr>
      </w:pPr>
      <w:r w:rsidRPr="003F4773">
        <w:t xml:space="preserve">Algo que parezca el escritorio de un director. </w:t>
      </w:r>
    </w:p>
    <w:p w14:paraId="47D35B77" w14:textId="77777777" w:rsidR="003F4773" w:rsidRPr="003F4773" w:rsidRDefault="003F4773" w:rsidP="003F4773">
      <w:pPr>
        <w:numPr>
          <w:ilvl w:val="0"/>
          <w:numId w:val="17"/>
        </w:numPr>
      </w:pPr>
      <w:r w:rsidRPr="003F4773">
        <w:t xml:space="preserve">Una botella de vino/whisky/cerveza llena con agua y oculta en un cajón/caja/maletín. </w:t>
      </w:r>
    </w:p>
    <w:p w14:paraId="1268BE5F" w14:textId="77777777" w:rsidR="003F4773" w:rsidRPr="003F4773" w:rsidRDefault="003F4773" w:rsidP="003F4773">
      <w:pPr>
        <w:numPr>
          <w:ilvl w:val="0"/>
          <w:numId w:val="17"/>
        </w:numPr>
      </w:pPr>
      <w:r w:rsidRPr="003F4773">
        <w:t>Un voluntario</w:t>
      </w:r>
    </w:p>
    <w:p w14:paraId="575C09B1" w14:textId="77777777" w:rsidR="003F4773" w:rsidRPr="003F4773" w:rsidRDefault="003F4773" w:rsidP="003F4773">
      <w:pPr>
        <w:numPr>
          <w:ilvl w:val="0"/>
          <w:numId w:val="17"/>
        </w:numPr>
      </w:pPr>
      <w:r w:rsidRPr="003F4773">
        <w:t xml:space="preserve">Dar una corta pausa al grupo mientras colocas todas las cosas en el lugar  </w:t>
      </w:r>
    </w:p>
    <w:p w14:paraId="00ECBA93" w14:textId="77777777" w:rsidR="003F4773" w:rsidRPr="003F4773" w:rsidRDefault="003F4773" w:rsidP="003F4773">
      <w:pPr>
        <w:numPr>
          <w:ilvl w:val="0"/>
          <w:numId w:val="17"/>
        </w:numPr>
      </w:pPr>
      <w:r w:rsidRPr="003F4773">
        <w:t xml:space="preserve">Tú (el facilitador) harás el papel de director. </w:t>
      </w:r>
    </w:p>
    <w:p w14:paraId="14BE42C4" w14:textId="77777777" w:rsidR="003F4773" w:rsidRPr="003F4773" w:rsidRDefault="003F4773" w:rsidP="003F4773"/>
    <w:p w14:paraId="621416DE" w14:textId="77777777" w:rsidR="003F4773" w:rsidRPr="003F4773" w:rsidRDefault="003F4773" w:rsidP="003F4773"/>
    <w:p w14:paraId="37BE3ACC" w14:textId="77777777" w:rsidR="003F4773" w:rsidRPr="003F4773" w:rsidRDefault="003F4773" w:rsidP="003F4773">
      <w:pPr>
        <w:rPr>
          <w:b/>
        </w:rPr>
      </w:pPr>
      <w:r w:rsidRPr="003F4773">
        <w:rPr>
          <w:b/>
        </w:rPr>
        <w:t>Escenario:</w:t>
      </w:r>
    </w:p>
    <w:p w14:paraId="17E274BC" w14:textId="77777777" w:rsidR="003F4773" w:rsidRPr="003F4773" w:rsidRDefault="003F4773" w:rsidP="003F4773">
      <w:pPr>
        <w:rPr>
          <w:b/>
        </w:rPr>
      </w:pPr>
    </w:p>
    <w:p w14:paraId="65A514DB" w14:textId="77777777" w:rsidR="003F4773" w:rsidRPr="003F4773" w:rsidRDefault="003F4773" w:rsidP="003F4773">
      <w:r w:rsidRPr="003F4773">
        <w:t xml:space="preserve">El </w:t>
      </w:r>
      <w:r w:rsidRPr="003F4773">
        <w:rPr>
          <w:b/>
          <w:i/>
        </w:rPr>
        <w:t>empleado</w:t>
      </w:r>
      <w:r w:rsidRPr="003F4773">
        <w:t xml:space="preserve"> toca la puerta.</w:t>
      </w:r>
    </w:p>
    <w:p w14:paraId="091DF71E" w14:textId="77777777" w:rsidR="003F4773" w:rsidRPr="003F4773" w:rsidRDefault="003F4773" w:rsidP="003F4773"/>
    <w:p w14:paraId="5D9E0068" w14:textId="71E1E33D" w:rsidR="003F4773" w:rsidRPr="003F4773" w:rsidRDefault="003F4773" w:rsidP="003F4773">
      <w:r w:rsidRPr="003F4773">
        <w:t xml:space="preserve">El </w:t>
      </w:r>
      <w:r w:rsidRPr="003F4773">
        <w:rPr>
          <w:b/>
        </w:rPr>
        <w:t>director</w:t>
      </w:r>
      <w:r w:rsidRPr="003F4773">
        <w:t xml:space="preserve"> grita “Pase”, y manda al empleado a sentarse. El director le dice que ha rec</w:t>
      </w:r>
      <w:r w:rsidR="008F77B1">
        <w:t xml:space="preserve">ibido reportes indicando que </w:t>
      </w:r>
      <w:r w:rsidRPr="003F4773">
        <w:t xml:space="preserve">ha estado bebiendo durante horas de trabajo, algo que según las normas de la organización es totalmente prohibido. </w:t>
      </w:r>
    </w:p>
    <w:p w14:paraId="11826CB4" w14:textId="576F483E" w:rsidR="003F4773" w:rsidRPr="003F4773" w:rsidRDefault="003F4773" w:rsidP="003F4773">
      <w:r w:rsidRPr="003F4773">
        <w:t xml:space="preserve">El </w:t>
      </w:r>
      <w:r w:rsidRPr="003F4773">
        <w:rPr>
          <w:b/>
          <w:i/>
        </w:rPr>
        <w:t>empleado</w:t>
      </w:r>
      <w:r w:rsidRPr="003F4773">
        <w:t xml:space="preserve"> humilde se sienta en su silla, vien</w:t>
      </w:r>
      <w:r>
        <w:t>do sus zapatos murmura algo</w:t>
      </w:r>
      <w:r w:rsidRPr="003F4773">
        <w:t>.</w:t>
      </w:r>
    </w:p>
    <w:p w14:paraId="5390DD7A" w14:textId="77777777" w:rsidR="003F4773" w:rsidRPr="003F4773" w:rsidRDefault="003F4773" w:rsidP="003F4773"/>
    <w:p w14:paraId="778D71FA" w14:textId="77777777" w:rsidR="003F4773" w:rsidRPr="003F4773" w:rsidRDefault="003F4773" w:rsidP="003F4773">
      <w:r w:rsidRPr="003F4773">
        <w:rPr>
          <w:b/>
        </w:rPr>
        <w:t>Director</w:t>
      </w:r>
      <w:r w:rsidRPr="003F4773">
        <w:t xml:space="preserve">: “¿Qué has dicho?” </w:t>
      </w:r>
    </w:p>
    <w:p w14:paraId="085A69CD" w14:textId="77777777" w:rsidR="003F4773" w:rsidRPr="003F4773" w:rsidRDefault="003F4773" w:rsidP="003F4773"/>
    <w:p w14:paraId="0F999932" w14:textId="77777777" w:rsidR="003F4773" w:rsidRPr="003F4773" w:rsidRDefault="003F4773" w:rsidP="003F4773">
      <w:r w:rsidRPr="000C5CE5">
        <w:rPr>
          <w:b/>
          <w:i/>
        </w:rPr>
        <w:t>Empleado</w:t>
      </w:r>
      <w:r w:rsidRPr="003F4773">
        <w:t>: “Lo siento, no volverá a suceder otra vez.”</w:t>
      </w:r>
    </w:p>
    <w:p w14:paraId="1296BDBA" w14:textId="77777777" w:rsidR="003F4773" w:rsidRPr="003F4773" w:rsidRDefault="003F4773" w:rsidP="003F4773"/>
    <w:p w14:paraId="3BF942A4" w14:textId="77777777" w:rsidR="003F4773" w:rsidRPr="003F4773" w:rsidRDefault="003F4773" w:rsidP="003F4773">
      <w:r w:rsidRPr="000C5CE5">
        <w:rPr>
          <w:b/>
        </w:rPr>
        <w:t>Director</w:t>
      </w:r>
      <w:r w:rsidRPr="003F4773">
        <w:t xml:space="preserve">: “Es mejor que así sea, la próxima vez ya no tendré más opción que despedirte inmediatamente. Nuestras normas son claras al respecto. Puedes irte ahora”. (Apuntando a la puerta). </w:t>
      </w:r>
    </w:p>
    <w:p w14:paraId="647E5EA6" w14:textId="77777777" w:rsidR="003F4773" w:rsidRPr="003F4773" w:rsidRDefault="003F4773" w:rsidP="003F4773"/>
    <w:p w14:paraId="15133F70" w14:textId="64FCBB2F" w:rsidR="00B55F2D" w:rsidRPr="000C5CE5" w:rsidRDefault="003F4773" w:rsidP="003F4773">
      <w:r w:rsidRPr="003F4773">
        <w:t xml:space="preserve">Inmediatamente que el empleado se ha retirado, el director se recuesta hacia atrás en su silla, pone los pies sobre el escritorio, agarra la botella que estaba oculta en su maletín y toma un trago directamente de la botella. </w:t>
      </w:r>
      <w:r w:rsidR="00FA0977">
        <w:t xml:space="preserve">“Ah, </w:t>
      </w:r>
      <w:r w:rsidRPr="000C5CE5">
        <w:t xml:space="preserve"> </w:t>
      </w:r>
      <w:r w:rsidR="00FA0977">
        <w:t xml:space="preserve">¿No es </w:t>
      </w:r>
      <w:r w:rsidRPr="000C5CE5">
        <w:t>la vida bella?”</w:t>
      </w:r>
    </w:p>
    <w:p w14:paraId="1E75677C" w14:textId="77777777" w:rsidR="00B55F2D" w:rsidRPr="000C5CE5" w:rsidRDefault="00B55F2D" w:rsidP="00400102"/>
    <w:p w14:paraId="35C54443" w14:textId="43EB279A" w:rsidR="00B55F2D" w:rsidRPr="008866AA" w:rsidRDefault="00B55F2D" w:rsidP="00400102"/>
    <w:p w14:paraId="6BD89268" w14:textId="77777777" w:rsidR="00B55F2D" w:rsidRPr="008866AA" w:rsidRDefault="00B55F2D" w:rsidP="00400102"/>
    <w:p w14:paraId="47BC55DA" w14:textId="21625E86" w:rsidR="000C7F35" w:rsidRPr="008866AA" w:rsidRDefault="000C7F35" w:rsidP="00400102">
      <w:r w:rsidRPr="008866AA">
        <w:br w:type="page"/>
      </w:r>
    </w:p>
    <w:p w14:paraId="55D0F8A5" w14:textId="6A3C905E" w:rsidR="00B55F2D" w:rsidRPr="002E57CA" w:rsidRDefault="000C5CE5" w:rsidP="000543F2">
      <w:pPr>
        <w:pStyle w:val="Overskrift4"/>
      </w:pPr>
      <w:r w:rsidRPr="002E57CA">
        <w:lastRenderedPageBreak/>
        <w:t>IMPRESO</w:t>
      </w:r>
      <w:r w:rsidR="000C7F35" w:rsidRPr="002E57CA">
        <w:t xml:space="preserve"> 4: </w:t>
      </w:r>
      <w:r w:rsidRPr="002E57CA">
        <w:t>EVALUACION</w:t>
      </w:r>
    </w:p>
    <w:p w14:paraId="34962BD6" w14:textId="77777777" w:rsidR="000C7F35" w:rsidRPr="002E57CA" w:rsidRDefault="000C7F35" w:rsidP="00400102"/>
    <w:p w14:paraId="001C70F6" w14:textId="3E2CDB91" w:rsidR="000C7F35" w:rsidRPr="002E57CA" w:rsidRDefault="000C5CE5" w:rsidP="007F63A6">
      <w:pPr>
        <w:pStyle w:val="Overskrift5"/>
      </w:pPr>
      <w:r w:rsidRPr="002E57CA">
        <w:t>Formulario de evaluación</w:t>
      </w:r>
    </w:p>
    <w:p w14:paraId="3D0CFAF9" w14:textId="77777777" w:rsidR="000C7F35" w:rsidRPr="002E57CA" w:rsidRDefault="000C7F35" w:rsidP="00400102"/>
    <w:tbl>
      <w:tblPr>
        <w:tblW w:w="9640" w:type="dxa"/>
        <w:tblCellMar>
          <w:left w:w="0" w:type="dxa"/>
          <w:right w:w="0" w:type="dxa"/>
        </w:tblCellMar>
        <w:tblLook w:val="0600" w:firstRow="0" w:lastRow="0" w:firstColumn="0" w:lastColumn="0" w:noHBand="1" w:noVBand="1"/>
      </w:tblPr>
      <w:tblGrid>
        <w:gridCol w:w="3940"/>
        <w:gridCol w:w="5700"/>
      </w:tblGrid>
      <w:tr w:rsidR="000C7F35" w:rsidRPr="00E37B26" w14:paraId="45FC2496" w14:textId="77777777" w:rsidTr="000C7F35">
        <w:trPr>
          <w:trHeight w:val="535"/>
        </w:trPr>
        <w:tc>
          <w:tcPr>
            <w:tcW w:w="9640" w:type="dxa"/>
            <w:gridSpan w:val="2"/>
            <w:tcBorders>
              <w:top w:val="nil"/>
              <w:left w:val="nil"/>
              <w:bottom w:val="single" w:sz="8" w:space="0" w:color="999999"/>
              <w:right w:val="nil"/>
            </w:tcBorders>
            <w:shd w:val="clear" w:color="auto" w:fill="auto"/>
            <w:tcMar>
              <w:top w:w="18" w:type="dxa"/>
              <w:left w:w="70" w:type="dxa"/>
              <w:bottom w:w="18" w:type="dxa"/>
              <w:right w:w="70" w:type="dxa"/>
            </w:tcMar>
            <w:vAlign w:val="bottom"/>
            <w:hideMark/>
          </w:tcPr>
          <w:p w14:paraId="4824C73C" w14:textId="2DFF0E9E" w:rsidR="000C7F35" w:rsidRPr="002E57CA" w:rsidRDefault="000C5CE5" w:rsidP="000C5CE5">
            <w:r w:rsidRPr="002E57CA">
              <w:t xml:space="preserve">Cuestionario del Curso de Anticorrupción para Bases </w:t>
            </w:r>
          </w:p>
        </w:tc>
      </w:tr>
      <w:tr w:rsidR="000C7F35" w:rsidRPr="002E57CA" w14:paraId="2821D703" w14:textId="77777777" w:rsidTr="000C7F35">
        <w:trPr>
          <w:trHeight w:val="220"/>
        </w:trPr>
        <w:tc>
          <w:tcPr>
            <w:tcW w:w="9640" w:type="dxa"/>
            <w:gridSpan w:val="2"/>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75145585" w14:textId="0D615545" w:rsidR="000C7F35" w:rsidRPr="002E57CA" w:rsidRDefault="000C7F35" w:rsidP="000C5CE5">
            <w:r w:rsidRPr="002E57CA">
              <w:t>Organi</w:t>
            </w:r>
            <w:r w:rsidR="000C5CE5" w:rsidRPr="002E57CA">
              <w:t>zació</w:t>
            </w:r>
            <w:r w:rsidRPr="002E57CA">
              <w:t xml:space="preserve">n: </w:t>
            </w:r>
          </w:p>
        </w:tc>
      </w:tr>
      <w:tr w:rsidR="000C7F35" w:rsidRPr="002E57CA" w14:paraId="4F54EA3C" w14:textId="77777777" w:rsidTr="000C7F35">
        <w:trPr>
          <w:trHeight w:val="220"/>
        </w:trPr>
        <w:tc>
          <w:tcPr>
            <w:tcW w:w="9640" w:type="dxa"/>
            <w:gridSpan w:val="2"/>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35426622" w14:textId="12E33B76" w:rsidR="000C7F35" w:rsidRPr="002E57CA" w:rsidRDefault="000C5CE5" w:rsidP="00400102">
            <w:r w:rsidRPr="002E57CA">
              <w:t>País</w:t>
            </w:r>
            <w:r w:rsidR="000C7F35" w:rsidRPr="002E57CA">
              <w:t xml:space="preserve">: </w:t>
            </w:r>
          </w:p>
        </w:tc>
      </w:tr>
      <w:tr w:rsidR="000C7F35" w:rsidRPr="00E37B26" w14:paraId="43ADAE62" w14:textId="77777777" w:rsidTr="000C7F35">
        <w:trPr>
          <w:trHeight w:val="220"/>
        </w:trPr>
        <w:tc>
          <w:tcPr>
            <w:tcW w:w="9640" w:type="dxa"/>
            <w:gridSpan w:val="2"/>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07AAEF5E" w14:textId="1E9F5A52" w:rsidR="000C7F35" w:rsidRPr="002E57CA" w:rsidRDefault="00FA0977" w:rsidP="00400102">
            <w:r>
              <w:t>Nombre y</w:t>
            </w:r>
            <w:r w:rsidR="000C5CE5" w:rsidRPr="002E57CA">
              <w:t xml:space="preserve"> dirección de correo electrónico:</w:t>
            </w:r>
            <w:r w:rsidR="000C7F35" w:rsidRPr="002E57CA">
              <w:t xml:space="preserve"> </w:t>
            </w:r>
          </w:p>
        </w:tc>
      </w:tr>
      <w:tr w:rsidR="000C7F35" w:rsidRPr="002E57CA" w14:paraId="4202AF84" w14:textId="77777777" w:rsidTr="000C7F35">
        <w:trPr>
          <w:trHeight w:val="739"/>
        </w:trPr>
        <w:tc>
          <w:tcPr>
            <w:tcW w:w="9640" w:type="dxa"/>
            <w:gridSpan w:val="2"/>
            <w:tcBorders>
              <w:top w:val="single" w:sz="8" w:space="0" w:color="999999"/>
              <w:left w:val="nil"/>
              <w:bottom w:val="single" w:sz="8" w:space="0" w:color="999999"/>
              <w:right w:val="nil"/>
            </w:tcBorders>
            <w:shd w:val="clear" w:color="auto" w:fill="auto"/>
            <w:tcMar>
              <w:top w:w="18" w:type="dxa"/>
              <w:left w:w="70" w:type="dxa"/>
              <w:bottom w:w="18" w:type="dxa"/>
              <w:right w:w="70" w:type="dxa"/>
            </w:tcMar>
            <w:vAlign w:val="center"/>
            <w:hideMark/>
          </w:tcPr>
          <w:p w14:paraId="7907B925" w14:textId="37724925" w:rsidR="000C7F35" w:rsidRPr="002E57CA" w:rsidRDefault="000C7F35" w:rsidP="00400102">
            <w:r w:rsidRPr="002E57CA">
              <w:br/>
            </w:r>
            <w:r w:rsidR="000C5CE5" w:rsidRPr="002E57CA">
              <w:t xml:space="preserve">Estamos interesados en tu </w:t>
            </w:r>
            <w:r w:rsidR="00B91133" w:rsidRPr="002E57CA">
              <w:t>opinió</w:t>
            </w:r>
            <w:r w:rsidR="000C5CE5" w:rsidRPr="002E57CA">
              <w:t xml:space="preserve">n </w:t>
            </w:r>
            <w:r w:rsidR="00FA0977">
              <w:t>sobre</w:t>
            </w:r>
            <w:r w:rsidR="000C5CE5" w:rsidRPr="002E57CA">
              <w:t xml:space="preserve"> este curso</w:t>
            </w:r>
            <w:r w:rsidRPr="002E57CA">
              <w:t xml:space="preserve">. </w:t>
            </w:r>
            <w:r w:rsidR="00FA0977">
              <w:t xml:space="preserve">Con tu retroalimentación </w:t>
            </w:r>
            <w:r w:rsidR="003D5FE7" w:rsidRPr="002E57CA">
              <w:t xml:space="preserve">podremos comprender </w:t>
            </w:r>
            <w:r w:rsidR="00B91133" w:rsidRPr="002E57CA">
              <w:t>me</w:t>
            </w:r>
            <w:r w:rsidR="003D5FE7" w:rsidRPr="002E57CA">
              <w:t>jor cómo podemo</w:t>
            </w:r>
            <w:r w:rsidR="00FA0977">
              <w:t>s mejorar nuestra comunicación y</w:t>
            </w:r>
            <w:r w:rsidR="003D5FE7" w:rsidRPr="002E57CA">
              <w:t xml:space="preserve"> el curso. </w:t>
            </w:r>
            <w:r w:rsidR="00FA0977">
              <w:t>¡</w:t>
            </w:r>
            <w:r w:rsidR="003D5FE7" w:rsidRPr="002E57CA">
              <w:t>Gracias por tu cooperación</w:t>
            </w:r>
            <w:r w:rsidRPr="002E57CA">
              <w:t>!</w:t>
            </w:r>
          </w:p>
          <w:p w14:paraId="3856AE96" w14:textId="1B60DF5A" w:rsidR="000C7F35" w:rsidRPr="002E57CA" w:rsidRDefault="000C7F35" w:rsidP="00400102"/>
          <w:p w14:paraId="70748AEE" w14:textId="6E65321F" w:rsidR="000C7F35" w:rsidRPr="002E57CA" w:rsidRDefault="000C7F35" w:rsidP="00400102"/>
        </w:tc>
      </w:tr>
      <w:tr w:rsidR="000C7F35" w:rsidRPr="002E57CA" w14:paraId="2EFD98A0" w14:textId="77777777" w:rsidTr="000C7F35">
        <w:trPr>
          <w:trHeight w:val="293"/>
        </w:trPr>
        <w:tc>
          <w:tcPr>
            <w:tcW w:w="9640" w:type="dxa"/>
            <w:gridSpan w:val="2"/>
            <w:tcBorders>
              <w:top w:val="single" w:sz="8" w:space="0" w:color="999999"/>
              <w:left w:val="single" w:sz="8" w:space="0" w:color="999999"/>
              <w:bottom w:val="single" w:sz="8" w:space="0" w:color="999999"/>
              <w:right w:val="single" w:sz="8" w:space="0" w:color="999999"/>
            </w:tcBorders>
            <w:shd w:val="clear" w:color="auto" w:fill="E6E6E6"/>
            <w:tcMar>
              <w:top w:w="18" w:type="dxa"/>
              <w:left w:w="70" w:type="dxa"/>
              <w:bottom w:w="18" w:type="dxa"/>
              <w:right w:w="70" w:type="dxa"/>
            </w:tcMar>
            <w:vAlign w:val="center"/>
            <w:hideMark/>
          </w:tcPr>
          <w:p w14:paraId="7C1439E2" w14:textId="51CD19A0" w:rsidR="000C7F35" w:rsidRPr="002E57CA" w:rsidRDefault="00B91133" w:rsidP="00400102">
            <w:r w:rsidRPr="002E57CA">
              <w:t>Pregunta</w:t>
            </w:r>
          </w:p>
        </w:tc>
      </w:tr>
      <w:tr w:rsidR="000C7F35" w:rsidRPr="002E57CA" w14:paraId="34371E4D" w14:textId="77777777" w:rsidTr="000C7F35">
        <w:trPr>
          <w:trHeight w:val="220"/>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51D4FFFA" w14:textId="0127621F" w:rsidR="000C7F35" w:rsidRPr="002E57CA" w:rsidRDefault="00B91133" w:rsidP="00400102">
            <w:r w:rsidRPr="002E57CA">
              <w:t>Contenido</w:t>
            </w:r>
            <w:r w:rsidR="000C7F35" w:rsidRPr="002E57CA">
              <w:t>:</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736CE917" w14:textId="77777777" w:rsidR="000C7F35" w:rsidRPr="002E57CA" w:rsidRDefault="000C7F35" w:rsidP="00400102"/>
        </w:tc>
      </w:tr>
      <w:tr w:rsidR="000C7F35" w:rsidRPr="00E37B26" w14:paraId="1BA00589" w14:textId="77777777" w:rsidTr="000C7F35">
        <w:trPr>
          <w:trHeight w:val="577"/>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41924F0F" w14:textId="366CD228" w:rsidR="000C7F35" w:rsidRPr="002E57CA" w:rsidRDefault="00FA0977" w:rsidP="00B91133">
            <w:r>
              <w:t>¿</w:t>
            </w:r>
            <w:r w:rsidR="00B91133" w:rsidRPr="002E57CA">
              <w:t>Es el contenido aplicable para tu organización</w:t>
            </w:r>
            <w:r w:rsidR="000C7F35" w:rsidRPr="002E57CA">
              <w:t>?</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24EFB92F" w14:textId="77777777" w:rsidR="000C7F35" w:rsidRPr="002E57CA" w:rsidRDefault="000C7F35" w:rsidP="00400102"/>
        </w:tc>
      </w:tr>
      <w:tr w:rsidR="000C7F35" w:rsidRPr="00E37B26" w14:paraId="47555605" w14:textId="77777777" w:rsidTr="000C7F35">
        <w:trPr>
          <w:trHeight w:val="560"/>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65011ADB" w14:textId="00F2DF72" w:rsidR="000C7F35" w:rsidRPr="002E57CA" w:rsidRDefault="00FA0977" w:rsidP="00B91133">
            <w:r>
              <w:t>¿</w:t>
            </w:r>
            <w:r w:rsidR="00B91133" w:rsidRPr="002E57CA">
              <w:t xml:space="preserve">Son </w:t>
            </w:r>
            <w:r>
              <w:t>relevantes los estudios de caso</w:t>
            </w:r>
            <w:r w:rsidR="000C7F35" w:rsidRPr="002E57CA">
              <w:t>?</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76702556" w14:textId="77777777" w:rsidR="000C7F35" w:rsidRPr="002E57CA" w:rsidRDefault="000C7F35" w:rsidP="00400102"/>
        </w:tc>
      </w:tr>
      <w:tr w:rsidR="000C7F35" w:rsidRPr="002E57CA" w14:paraId="1C098616" w14:textId="77777777" w:rsidTr="000C7F35">
        <w:trPr>
          <w:trHeight w:val="220"/>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2FD1C85F" w14:textId="0966B1C9" w:rsidR="000C7F35" w:rsidRPr="002E57CA" w:rsidRDefault="00667755" w:rsidP="00B91133">
            <w:r w:rsidRPr="002E57CA">
              <w:t>Mayor</w:t>
            </w:r>
            <w:r w:rsidR="000C7F35" w:rsidRPr="002E57CA">
              <w:t xml:space="preserve"> </w:t>
            </w:r>
            <w:r w:rsidR="00B91133" w:rsidRPr="002E57CA">
              <w:t>desarrollo</w:t>
            </w:r>
            <w:r w:rsidR="000C7F35" w:rsidRPr="002E57CA">
              <w:t>:</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1E00B417" w14:textId="77777777" w:rsidR="000C7F35" w:rsidRPr="002E57CA" w:rsidRDefault="000C7F35" w:rsidP="00400102"/>
        </w:tc>
      </w:tr>
      <w:tr w:rsidR="000C7F35" w:rsidRPr="00E37B26" w14:paraId="47B2AA9F" w14:textId="77777777" w:rsidTr="000C7F35">
        <w:trPr>
          <w:trHeight w:val="661"/>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3469C885" w14:textId="28713D92" w:rsidR="000C7F35" w:rsidRPr="002E57CA" w:rsidRDefault="00FA0977" w:rsidP="00FA0977">
            <w:r>
              <w:t>¿Qué estuvo bien y</w:t>
            </w:r>
            <w:r w:rsidR="00B91133" w:rsidRPr="002E57CA">
              <w:t xml:space="preserve"> se deb</w:t>
            </w:r>
            <w:r>
              <w:t>e</w:t>
            </w:r>
            <w:r w:rsidR="00B91133" w:rsidRPr="002E57CA">
              <w:t xml:space="preserve"> mantener en el nuevo curso</w:t>
            </w:r>
            <w:r w:rsidR="000C7F35" w:rsidRPr="002E57CA">
              <w:t>?</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593E5794" w14:textId="77777777" w:rsidR="000C7F35" w:rsidRPr="002E57CA" w:rsidRDefault="000C7F35" w:rsidP="00400102"/>
        </w:tc>
      </w:tr>
      <w:tr w:rsidR="000C7F35" w:rsidRPr="00E37B26" w14:paraId="76B170CC" w14:textId="77777777" w:rsidTr="000C7F35">
        <w:trPr>
          <w:trHeight w:val="741"/>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2C487825" w14:textId="658BB753" w:rsidR="000C7F35" w:rsidRPr="002E57CA" w:rsidRDefault="00FA0977" w:rsidP="00400102">
            <w:r>
              <w:t>¿Qué estuvo</w:t>
            </w:r>
            <w:r w:rsidR="002E57CA" w:rsidRPr="002E57CA">
              <w:t xml:space="preserve"> bien</w:t>
            </w:r>
            <w:r w:rsidR="00B91133" w:rsidRPr="002E57CA">
              <w:t xml:space="preserve"> pero podría mejorarse?</w:t>
            </w:r>
          </w:p>
          <w:p w14:paraId="7335E9DF" w14:textId="36E18E5B" w:rsidR="000C7F35" w:rsidRPr="002E57CA" w:rsidRDefault="00B91133" w:rsidP="00B91133">
            <w:r w:rsidRPr="002E57CA">
              <w:t>(Ej</w:t>
            </w:r>
            <w:r w:rsidR="000C7F35" w:rsidRPr="002E57CA">
              <w:t xml:space="preserve">. </w:t>
            </w:r>
            <w:r w:rsidRPr="002E57CA">
              <w:t>aburrido</w:t>
            </w:r>
            <w:r w:rsidR="000C7F35" w:rsidRPr="002E57CA">
              <w:t>,</w:t>
            </w:r>
            <w:r w:rsidRPr="002E57CA">
              <w:t xml:space="preserve"> errores</w:t>
            </w:r>
            <w:r w:rsidR="000C7F35" w:rsidRPr="002E57CA">
              <w:t xml:space="preserve">, </w:t>
            </w:r>
            <w:r w:rsidRPr="002E57CA">
              <w:t>confuso</w:t>
            </w:r>
            <w:r w:rsidR="000C7F35" w:rsidRPr="002E57CA">
              <w:t>, etc.)</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765A0652" w14:textId="77777777" w:rsidR="000C7F35" w:rsidRPr="002E57CA" w:rsidRDefault="000C7F35" w:rsidP="00400102"/>
        </w:tc>
      </w:tr>
      <w:tr w:rsidR="000C7F35" w:rsidRPr="00E37B26" w14:paraId="32806DBC" w14:textId="77777777" w:rsidTr="000C7F35">
        <w:trPr>
          <w:trHeight w:val="821"/>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10412970" w14:textId="0A0D4B6F" w:rsidR="000C7F35" w:rsidRPr="002E57CA" w:rsidRDefault="00B91133" w:rsidP="00400102">
            <w:r w:rsidRPr="002E57CA">
              <w:t>Sugerencias de elementos que podrían añadirse</w:t>
            </w:r>
            <w:r w:rsidR="000C7F35" w:rsidRPr="002E57CA">
              <w:t>:</w:t>
            </w:r>
          </w:p>
          <w:p w14:paraId="2EDF73BF" w14:textId="5633BF7E" w:rsidR="000C7F35" w:rsidRPr="002E57CA" w:rsidRDefault="00B91133" w:rsidP="00B91133">
            <w:r w:rsidRPr="002E57CA">
              <w:t>(Ej</w:t>
            </w:r>
            <w:r w:rsidR="000C7F35" w:rsidRPr="002E57CA">
              <w:t xml:space="preserve">. </w:t>
            </w:r>
            <w:r w:rsidRPr="002E57CA">
              <w:t>Elementos creativos</w:t>
            </w:r>
            <w:r w:rsidR="000C7F35" w:rsidRPr="002E57CA">
              <w:t>,</w:t>
            </w:r>
            <w:r w:rsidRPr="002E57CA">
              <w:t xml:space="preserve"> preguntas relevantes</w:t>
            </w:r>
            <w:r w:rsidR="000C7F35" w:rsidRPr="002E57CA">
              <w:t xml:space="preserve">, </w:t>
            </w:r>
            <w:r w:rsidRPr="002E57CA">
              <w:t>estudios de caso</w:t>
            </w:r>
            <w:r w:rsidR="000C7F35" w:rsidRPr="002E57CA">
              <w:t xml:space="preserve"> etc.)</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4D6839DB" w14:textId="77777777" w:rsidR="000C7F35" w:rsidRPr="002E57CA" w:rsidRDefault="000C7F35" w:rsidP="00400102"/>
        </w:tc>
      </w:tr>
      <w:tr w:rsidR="000C7F35" w:rsidRPr="00E37B26" w14:paraId="252091B0" w14:textId="77777777" w:rsidTr="000C7F35">
        <w:trPr>
          <w:trHeight w:val="821"/>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03FEA3B6" w14:textId="1B53CF6D" w:rsidR="000C7F35" w:rsidRPr="002E57CA" w:rsidRDefault="00FA0977" w:rsidP="00B91133">
            <w:r>
              <w:t>¿</w:t>
            </w:r>
            <w:r w:rsidR="00B91133" w:rsidRPr="002E57CA">
              <w:t xml:space="preserve">Cómo valoras el curso en una escala del </w:t>
            </w:r>
            <w:r w:rsidR="000C7F35" w:rsidRPr="002E57CA">
              <w:t>1 (</w:t>
            </w:r>
            <w:r w:rsidR="00B91133" w:rsidRPr="002E57CA">
              <w:t>muy malo) al</w:t>
            </w:r>
            <w:r w:rsidR="000C7F35" w:rsidRPr="002E57CA">
              <w:t xml:space="preserve"> 10 (excel</w:t>
            </w:r>
            <w:r w:rsidR="00B91133" w:rsidRPr="002E57CA">
              <w:t>ente</w:t>
            </w:r>
            <w:r w:rsidR="000C7F35" w:rsidRPr="002E57CA">
              <w:t>)?</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5ADB2B7F" w14:textId="77777777" w:rsidR="000C7F35" w:rsidRPr="002E57CA" w:rsidRDefault="000C7F35" w:rsidP="00400102"/>
        </w:tc>
      </w:tr>
      <w:tr w:rsidR="000C7F35" w:rsidRPr="002E57CA" w14:paraId="5A1AEDB3" w14:textId="77777777" w:rsidTr="000C7F35">
        <w:trPr>
          <w:trHeight w:val="395"/>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6D81CBA6" w14:textId="67E64E26" w:rsidR="000C7F35" w:rsidRPr="002E57CA" w:rsidRDefault="00B91133" w:rsidP="00400102">
            <w:r w:rsidRPr="002E57CA">
              <w:t>Otros comentarios:</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276EA0C8" w14:textId="77777777" w:rsidR="000C7F35" w:rsidRPr="002E57CA" w:rsidRDefault="000C7F35" w:rsidP="00400102"/>
        </w:tc>
      </w:tr>
    </w:tbl>
    <w:p w14:paraId="3604FEC5" w14:textId="51618AFF" w:rsidR="000C7F35" w:rsidRPr="009835E3" w:rsidRDefault="000C7F35" w:rsidP="00400102"/>
    <w:sectPr w:rsidR="000C7F35" w:rsidRPr="009835E3" w:rsidSect="003C55A4">
      <w:footerReference w:type="default" r:id="rId140"/>
      <w:pgSz w:w="11906" w:h="16838"/>
      <w:pgMar w:top="1417"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23578" w14:textId="77777777" w:rsidR="00091A07" w:rsidRDefault="00091A07" w:rsidP="00400102">
      <w:r>
        <w:separator/>
      </w:r>
    </w:p>
  </w:endnote>
  <w:endnote w:type="continuationSeparator" w:id="0">
    <w:p w14:paraId="4FE89E6E" w14:textId="77777777" w:rsidR="00091A07" w:rsidRDefault="00091A07" w:rsidP="00400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2040503050201020203"/>
    <w:charset w:val="00"/>
    <w:family w:val="roman"/>
    <w:notTrueType/>
    <w:pitch w:val="variable"/>
    <w:sig w:usb0="60000287" w:usb1="00000001"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1470368"/>
      <w:docPartObj>
        <w:docPartGallery w:val="Page Numbers (Bottom of Page)"/>
        <w:docPartUnique/>
      </w:docPartObj>
    </w:sdtPr>
    <w:sdtEndPr>
      <w:rPr>
        <w:noProof/>
      </w:rPr>
    </w:sdtEndPr>
    <w:sdtContent>
      <w:p w14:paraId="72885A28" w14:textId="77777777" w:rsidR="00091A07" w:rsidRDefault="00091A07" w:rsidP="00400102">
        <w:pPr>
          <w:pStyle w:val="Bunntekst"/>
        </w:pPr>
        <w:r>
          <w:fldChar w:fldCharType="begin"/>
        </w:r>
        <w:r>
          <w:instrText xml:space="preserve"> PAGE   \* MERGEFORMAT </w:instrText>
        </w:r>
        <w:r>
          <w:fldChar w:fldCharType="separate"/>
        </w:r>
        <w:r w:rsidR="00B868A9">
          <w:rPr>
            <w:noProof/>
          </w:rPr>
          <w:t>- 2 -</w:t>
        </w:r>
        <w:r>
          <w:rPr>
            <w:noProof/>
          </w:rPr>
          <w:fldChar w:fldCharType="end"/>
        </w:r>
      </w:p>
    </w:sdtContent>
  </w:sdt>
  <w:p w14:paraId="73F7941C" w14:textId="77777777" w:rsidR="00091A07" w:rsidRDefault="00091A07" w:rsidP="00400102">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0BE70" w14:textId="77777777" w:rsidR="00091A07" w:rsidRDefault="00091A07" w:rsidP="00400102">
      <w:r>
        <w:separator/>
      </w:r>
    </w:p>
  </w:footnote>
  <w:footnote w:type="continuationSeparator" w:id="0">
    <w:p w14:paraId="7579F189" w14:textId="77777777" w:rsidR="00091A07" w:rsidRDefault="00091A07" w:rsidP="00400102">
      <w:r>
        <w:continuationSeparator/>
      </w:r>
    </w:p>
  </w:footnote>
  <w:footnote w:id="1">
    <w:p w14:paraId="19742BA7" w14:textId="77777777" w:rsidR="00091A07" w:rsidRPr="00216060" w:rsidRDefault="00091A07" w:rsidP="00400102">
      <w:pPr>
        <w:pStyle w:val="Fotnotetekst"/>
        <w:rPr>
          <w:lang w:val="en-US"/>
        </w:rPr>
      </w:pPr>
      <w:r w:rsidRPr="00FE013E">
        <w:rPr>
          <w:rStyle w:val="Fotnotereferanse"/>
          <w:lang w:val="en-GB"/>
        </w:rPr>
        <w:footnoteRef/>
      </w:r>
      <w:r w:rsidRPr="00216060">
        <w:rPr>
          <w:lang w:val="en-US"/>
        </w:rPr>
        <w:t xml:space="preserve"> Development Education.ie, “Definition”.Online. </w:t>
      </w:r>
      <w:hyperlink r:id="rId1" w:history="1">
        <w:r w:rsidRPr="00FE013E">
          <w:rPr>
            <w:rStyle w:val="Hyperkobling"/>
            <w:lang w:val="en-GB"/>
          </w:rPr>
          <w:t>http://www.developmenteducation.ie/resources/glossary/</w:t>
        </w:r>
      </w:hyperlink>
      <w:r w:rsidRPr="00216060">
        <w:rPr>
          <w:lang w:val="en-US"/>
        </w:rPr>
        <w:t>. Accessed 16 September 2011.</w:t>
      </w:r>
    </w:p>
  </w:footnote>
  <w:footnote w:id="2">
    <w:p w14:paraId="18BB7731" w14:textId="77777777" w:rsidR="00091A07" w:rsidRPr="00091A07" w:rsidRDefault="00091A07" w:rsidP="00400102">
      <w:pPr>
        <w:pStyle w:val="Fotnotetekst"/>
        <w:rPr>
          <w:sz w:val="16"/>
          <w:szCs w:val="16"/>
          <w:lang w:val="es-419"/>
        </w:rPr>
      </w:pPr>
      <w:r w:rsidRPr="00FE013E">
        <w:rPr>
          <w:rStyle w:val="Fotnotereferanse"/>
          <w:lang w:val="en-GB"/>
        </w:rPr>
        <w:footnoteRef/>
      </w:r>
      <w:r w:rsidRPr="00216060">
        <w:rPr>
          <w:lang w:val="en-US"/>
        </w:rPr>
        <w:t xml:space="preserve"> Oracle ThinkQuest: Education Foundation, “Definition”. </w:t>
      </w:r>
      <w:r w:rsidRPr="00FE013E">
        <w:rPr>
          <w:lang w:val="nl-BE"/>
        </w:rPr>
        <w:t xml:space="preserve">Online. </w:t>
      </w:r>
      <w:hyperlink r:id="rId2" w:history="1">
        <w:r w:rsidRPr="00D54691">
          <w:rPr>
            <w:rStyle w:val="Hyperkobling"/>
            <w:lang w:val="nl-BE"/>
          </w:rPr>
          <w:t>http://library.thinkquest.org/05aug/00282/other_glossary.htm</w:t>
        </w:r>
      </w:hyperlink>
      <w:r w:rsidRPr="00C45C92">
        <w:rPr>
          <w:lang w:val="nl-BE"/>
        </w:rPr>
        <w:t xml:space="preserve">. </w:t>
      </w:r>
      <w:r w:rsidRPr="00091A07">
        <w:rPr>
          <w:lang w:val="es-419"/>
        </w:rPr>
        <w:t>Accessed 16 September 2011.</w:t>
      </w:r>
    </w:p>
  </w:footnote>
  <w:footnote w:id="3">
    <w:p w14:paraId="6AD85E40" w14:textId="77777777" w:rsidR="00091A07" w:rsidRPr="00091A07" w:rsidRDefault="00091A07" w:rsidP="00400102">
      <w:pPr>
        <w:pStyle w:val="Fotnotetekst"/>
        <w:rPr>
          <w:lang w:val="es-419"/>
        </w:rPr>
      </w:pPr>
      <w:r w:rsidRPr="00FE013E">
        <w:rPr>
          <w:rStyle w:val="Fotnotereferanse"/>
          <w:lang w:val="en-GB"/>
        </w:rPr>
        <w:footnoteRef/>
      </w:r>
      <w:r w:rsidRPr="00091A07">
        <w:rPr>
          <w:lang w:val="es-419"/>
        </w:rPr>
        <w:t xml:space="preserve"> http://finance.uark.edu/PDFS/RedFlagsFraud.pdf</w:t>
      </w:r>
    </w:p>
  </w:footnote>
  <w:footnote w:id="4">
    <w:p w14:paraId="09A4BA16" w14:textId="6A72BDDE" w:rsidR="00091A07" w:rsidRPr="007C1C74" w:rsidRDefault="00091A07" w:rsidP="00400102">
      <w:pPr>
        <w:pStyle w:val="Fotnotetekst"/>
        <w:rPr>
          <w:lang w:val="en-US"/>
        </w:rPr>
      </w:pPr>
      <w:r w:rsidRPr="00FE013E">
        <w:rPr>
          <w:rStyle w:val="Fotnotereferanse"/>
          <w:lang w:val="en-GB"/>
        </w:rPr>
        <w:footnoteRef/>
      </w:r>
      <w:r w:rsidRPr="00D840FA">
        <w:rPr>
          <w:lang w:val="es-ES"/>
        </w:rPr>
        <w:t xml:space="preserve"> Instituto de Bancarios de Hong Kong, Autoridad Monetaia deHong Kong y Comisión independiente contra la corrupción, HKSAR. </w:t>
      </w:r>
      <w:r w:rsidRPr="007C1C74">
        <w:rPr>
          <w:lang w:val="en-US"/>
        </w:rPr>
        <w:t>Etica en práctica: A Practical Guide for Bank Managers.Online, p. 39 and 67. http://www.hkma.gov.hk/media/eng/publication-and-research/reference-materials/general/guide_bank_managers_eng.pdf, Accessed, 7 October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765B"/>
    <w:multiLevelType w:val="hybridMultilevel"/>
    <w:tmpl w:val="10B66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20CBB"/>
    <w:multiLevelType w:val="hybridMultilevel"/>
    <w:tmpl w:val="38DA512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2B5D20"/>
    <w:multiLevelType w:val="hybridMultilevel"/>
    <w:tmpl w:val="C51C4972"/>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20F11"/>
    <w:multiLevelType w:val="hybridMultilevel"/>
    <w:tmpl w:val="7B62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321CF"/>
    <w:multiLevelType w:val="hybridMultilevel"/>
    <w:tmpl w:val="600C38A2"/>
    <w:lvl w:ilvl="0" w:tplc="0813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A96E65"/>
    <w:multiLevelType w:val="hybridMultilevel"/>
    <w:tmpl w:val="DDE898D6"/>
    <w:lvl w:ilvl="0" w:tplc="DA4AFCEC">
      <w:start w:val="1"/>
      <w:numFmt w:val="decimal"/>
      <w:lvlText w:val="%1."/>
      <w:lvlJc w:val="left"/>
      <w:pPr>
        <w:tabs>
          <w:tab w:val="num" w:pos="720"/>
        </w:tabs>
        <w:ind w:left="720" w:hanging="360"/>
      </w:pPr>
    </w:lvl>
    <w:lvl w:ilvl="1" w:tplc="8DB02CD8" w:tentative="1">
      <w:start w:val="1"/>
      <w:numFmt w:val="decimal"/>
      <w:lvlText w:val="%2."/>
      <w:lvlJc w:val="left"/>
      <w:pPr>
        <w:tabs>
          <w:tab w:val="num" w:pos="1440"/>
        </w:tabs>
        <w:ind w:left="1440" w:hanging="360"/>
      </w:pPr>
    </w:lvl>
    <w:lvl w:ilvl="2" w:tplc="A642E2C0" w:tentative="1">
      <w:start w:val="1"/>
      <w:numFmt w:val="decimal"/>
      <w:lvlText w:val="%3."/>
      <w:lvlJc w:val="left"/>
      <w:pPr>
        <w:tabs>
          <w:tab w:val="num" w:pos="2160"/>
        </w:tabs>
        <w:ind w:left="2160" w:hanging="360"/>
      </w:pPr>
    </w:lvl>
    <w:lvl w:ilvl="3" w:tplc="91C2686C" w:tentative="1">
      <w:start w:val="1"/>
      <w:numFmt w:val="decimal"/>
      <w:lvlText w:val="%4."/>
      <w:lvlJc w:val="left"/>
      <w:pPr>
        <w:tabs>
          <w:tab w:val="num" w:pos="2880"/>
        </w:tabs>
        <w:ind w:left="2880" w:hanging="360"/>
      </w:pPr>
    </w:lvl>
    <w:lvl w:ilvl="4" w:tplc="5CCC53F8" w:tentative="1">
      <w:start w:val="1"/>
      <w:numFmt w:val="decimal"/>
      <w:lvlText w:val="%5."/>
      <w:lvlJc w:val="left"/>
      <w:pPr>
        <w:tabs>
          <w:tab w:val="num" w:pos="3600"/>
        </w:tabs>
        <w:ind w:left="3600" w:hanging="360"/>
      </w:pPr>
    </w:lvl>
    <w:lvl w:ilvl="5" w:tplc="DBB8BAF0" w:tentative="1">
      <w:start w:val="1"/>
      <w:numFmt w:val="decimal"/>
      <w:lvlText w:val="%6."/>
      <w:lvlJc w:val="left"/>
      <w:pPr>
        <w:tabs>
          <w:tab w:val="num" w:pos="4320"/>
        </w:tabs>
        <w:ind w:left="4320" w:hanging="360"/>
      </w:pPr>
    </w:lvl>
    <w:lvl w:ilvl="6" w:tplc="1CB255BE" w:tentative="1">
      <w:start w:val="1"/>
      <w:numFmt w:val="decimal"/>
      <w:lvlText w:val="%7."/>
      <w:lvlJc w:val="left"/>
      <w:pPr>
        <w:tabs>
          <w:tab w:val="num" w:pos="5040"/>
        </w:tabs>
        <w:ind w:left="5040" w:hanging="360"/>
      </w:pPr>
    </w:lvl>
    <w:lvl w:ilvl="7" w:tplc="DE121A06" w:tentative="1">
      <w:start w:val="1"/>
      <w:numFmt w:val="decimal"/>
      <w:lvlText w:val="%8."/>
      <w:lvlJc w:val="left"/>
      <w:pPr>
        <w:tabs>
          <w:tab w:val="num" w:pos="5760"/>
        </w:tabs>
        <w:ind w:left="5760" w:hanging="360"/>
      </w:pPr>
    </w:lvl>
    <w:lvl w:ilvl="8" w:tplc="D8D898CE" w:tentative="1">
      <w:start w:val="1"/>
      <w:numFmt w:val="decimal"/>
      <w:lvlText w:val="%9."/>
      <w:lvlJc w:val="left"/>
      <w:pPr>
        <w:tabs>
          <w:tab w:val="num" w:pos="6480"/>
        </w:tabs>
        <w:ind w:left="6480" w:hanging="360"/>
      </w:pPr>
    </w:lvl>
  </w:abstractNum>
  <w:abstractNum w:abstractNumId="6" w15:restartNumberingAfterBreak="0">
    <w:nsid w:val="0CFF4E81"/>
    <w:multiLevelType w:val="hybridMultilevel"/>
    <w:tmpl w:val="D6DE7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55003"/>
    <w:multiLevelType w:val="hybridMultilevel"/>
    <w:tmpl w:val="F1C48BDE"/>
    <w:lvl w:ilvl="0" w:tplc="0813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25E457C"/>
    <w:multiLevelType w:val="hybridMultilevel"/>
    <w:tmpl w:val="D404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94C61"/>
    <w:multiLevelType w:val="hybridMultilevel"/>
    <w:tmpl w:val="B4D85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771414"/>
    <w:multiLevelType w:val="hybridMultilevel"/>
    <w:tmpl w:val="0728EC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19F34617"/>
    <w:multiLevelType w:val="hybridMultilevel"/>
    <w:tmpl w:val="69901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411932"/>
    <w:multiLevelType w:val="hybridMultilevel"/>
    <w:tmpl w:val="C09A882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DF87853"/>
    <w:multiLevelType w:val="hybridMultilevel"/>
    <w:tmpl w:val="1E4CD1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E0029D5"/>
    <w:multiLevelType w:val="hybridMultilevel"/>
    <w:tmpl w:val="36C0AC7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37254D"/>
    <w:multiLevelType w:val="hybridMultilevel"/>
    <w:tmpl w:val="A0D6C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0AE69D4"/>
    <w:multiLevelType w:val="hybridMultilevel"/>
    <w:tmpl w:val="919C8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181929"/>
    <w:multiLevelType w:val="hybridMultilevel"/>
    <w:tmpl w:val="BD0A9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F54E86"/>
    <w:multiLevelType w:val="hybridMultilevel"/>
    <w:tmpl w:val="4FE2E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4930DB"/>
    <w:multiLevelType w:val="hybridMultilevel"/>
    <w:tmpl w:val="F6F6D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9F445A"/>
    <w:multiLevelType w:val="hybridMultilevel"/>
    <w:tmpl w:val="D12A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1466CE"/>
    <w:multiLevelType w:val="hybridMultilevel"/>
    <w:tmpl w:val="A7665D8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F1424E"/>
    <w:multiLevelType w:val="hybridMultilevel"/>
    <w:tmpl w:val="C54A3D16"/>
    <w:lvl w:ilvl="0" w:tplc="DC761AB6">
      <w:start w:val="1"/>
      <w:numFmt w:val="bullet"/>
      <w:lvlText w:val="•"/>
      <w:lvlJc w:val="left"/>
      <w:pPr>
        <w:tabs>
          <w:tab w:val="num" w:pos="720"/>
        </w:tabs>
        <w:ind w:left="720" w:hanging="360"/>
      </w:pPr>
      <w:rPr>
        <w:rFonts w:ascii="Arial" w:hAnsi="Arial" w:hint="default"/>
      </w:rPr>
    </w:lvl>
    <w:lvl w:ilvl="1" w:tplc="3C0C16C4" w:tentative="1">
      <w:start w:val="1"/>
      <w:numFmt w:val="bullet"/>
      <w:lvlText w:val="•"/>
      <w:lvlJc w:val="left"/>
      <w:pPr>
        <w:tabs>
          <w:tab w:val="num" w:pos="1440"/>
        </w:tabs>
        <w:ind w:left="1440" w:hanging="360"/>
      </w:pPr>
      <w:rPr>
        <w:rFonts w:ascii="Arial" w:hAnsi="Arial" w:hint="default"/>
      </w:rPr>
    </w:lvl>
    <w:lvl w:ilvl="2" w:tplc="D61EB7E6" w:tentative="1">
      <w:start w:val="1"/>
      <w:numFmt w:val="bullet"/>
      <w:lvlText w:val="•"/>
      <w:lvlJc w:val="left"/>
      <w:pPr>
        <w:tabs>
          <w:tab w:val="num" w:pos="2160"/>
        </w:tabs>
        <w:ind w:left="2160" w:hanging="360"/>
      </w:pPr>
      <w:rPr>
        <w:rFonts w:ascii="Arial" w:hAnsi="Arial" w:hint="default"/>
      </w:rPr>
    </w:lvl>
    <w:lvl w:ilvl="3" w:tplc="904A04E4" w:tentative="1">
      <w:start w:val="1"/>
      <w:numFmt w:val="bullet"/>
      <w:lvlText w:val="•"/>
      <w:lvlJc w:val="left"/>
      <w:pPr>
        <w:tabs>
          <w:tab w:val="num" w:pos="2880"/>
        </w:tabs>
        <w:ind w:left="2880" w:hanging="360"/>
      </w:pPr>
      <w:rPr>
        <w:rFonts w:ascii="Arial" w:hAnsi="Arial" w:hint="default"/>
      </w:rPr>
    </w:lvl>
    <w:lvl w:ilvl="4" w:tplc="F7423346" w:tentative="1">
      <w:start w:val="1"/>
      <w:numFmt w:val="bullet"/>
      <w:lvlText w:val="•"/>
      <w:lvlJc w:val="left"/>
      <w:pPr>
        <w:tabs>
          <w:tab w:val="num" w:pos="3600"/>
        </w:tabs>
        <w:ind w:left="3600" w:hanging="360"/>
      </w:pPr>
      <w:rPr>
        <w:rFonts w:ascii="Arial" w:hAnsi="Arial" w:hint="default"/>
      </w:rPr>
    </w:lvl>
    <w:lvl w:ilvl="5" w:tplc="71CC22A2" w:tentative="1">
      <w:start w:val="1"/>
      <w:numFmt w:val="bullet"/>
      <w:lvlText w:val="•"/>
      <w:lvlJc w:val="left"/>
      <w:pPr>
        <w:tabs>
          <w:tab w:val="num" w:pos="4320"/>
        </w:tabs>
        <w:ind w:left="4320" w:hanging="360"/>
      </w:pPr>
      <w:rPr>
        <w:rFonts w:ascii="Arial" w:hAnsi="Arial" w:hint="default"/>
      </w:rPr>
    </w:lvl>
    <w:lvl w:ilvl="6" w:tplc="0B24E312" w:tentative="1">
      <w:start w:val="1"/>
      <w:numFmt w:val="bullet"/>
      <w:lvlText w:val="•"/>
      <w:lvlJc w:val="left"/>
      <w:pPr>
        <w:tabs>
          <w:tab w:val="num" w:pos="5040"/>
        </w:tabs>
        <w:ind w:left="5040" w:hanging="360"/>
      </w:pPr>
      <w:rPr>
        <w:rFonts w:ascii="Arial" w:hAnsi="Arial" w:hint="default"/>
      </w:rPr>
    </w:lvl>
    <w:lvl w:ilvl="7" w:tplc="D86AEF52" w:tentative="1">
      <w:start w:val="1"/>
      <w:numFmt w:val="bullet"/>
      <w:lvlText w:val="•"/>
      <w:lvlJc w:val="left"/>
      <w:pPr>
        <w:tabs>
          <w:tab w:val="num" w:pos="5760"/>
        </w:tabs>
        <w:ind w:left="5760" w:hanging="360"/>
      </w:pPr>
      <w:rPr>
        <w:rFonts w:ascii="Arial" w:hAnsi="Arial" w:hint="default"/>
      </w:rPr>
    </w:lvl>
    <w:lvl w:ilvl="8" w:tplc="B838EC9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64252A6"/>
    <w:multiLevelType w:val="hybridMultilevel"/>
    <w:tmpl w:val="19CACF12"/>
    <w:lvl w:ilvl="0" w:tplc="041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BC17EA"/>
    <w:multiLevelType w:val="hybridMultilevel"/>
    <w:tmpl w:val="2654A8B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D844B9"/>
    <w:multiLevelType w:val="hybridMultilevel"/>
    <w:tmpl w:val="F38C0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9953AC1"/>
    <w:multiLevelType w:val="hybridMultilevel"/>
    <w:tmpl w:val="0CA6A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9F3731"/>
    <w:multiLevelType w:val="hybridMultilevel"/>
    <w:tmpl w:val="EA28C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A27463"/>
    <w:multiLevelType w:val="hybridMultilevel"/>
    <w:tmpl w:val="A7224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273C35"/>
    <w:multiLevelType w:val="hybridMultilevel"/>
    <w:tmpl w:val="01C09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800648"/>
    <w:multiLevelType w:val="hybridMultilevel"/>
    <w:tmpl w:val="54187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C60FC4"/>
    <w:multiLevelType w:val="hybridMultilevel"/>
    <w:tmpl w:val="130AE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E465C6"/>
    <w:multiLevelType w:val="hybridMultilevel"/>
    <w:tmpl w:val="84C062D6"/>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345D8A"/>
    <w:multiLevelType w:val="hybridMultilevel"/>
    <w:tmpl w:val="5A34DDD4"/>
    <w:lvl w:ilvl="0" w:tplc="041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F64FE9"/>
    <w:multiLevelType w:val="hybridMultilevel"/>
    <w:tmpl w:val="BD9A67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10F3072"/>
    <w:multiLevelType w:val="hybridMultilevel"/>
    <w:tmpl w:val="95D0F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0B42C4"/>
    <w:multiLevelType w:val="hybridMultilevel"/>
    <w:tmpl w:val="4386F4A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46346F18"/>
    <w:multiLevelType w:val="hybridMultilevel"/>
    <w:tmpl w:val="96D88612"/>
    <w:lvl w:ilvl="0" w:tplc="EEA4B42A">
      <w:start w:val="1"/>
      <w:numFmt w:val="bullet"/>
      <w:lvlText w:val="•"/>
      <w:lvlJc w:val="left"/>
      <w:pPr>
        <w:tabs>
          <w:tab w:val="num" w:pos="720"/>
        </w:tabs>
        <w:ind w:left="720" w:hanging="360"/>
      </w:pPr>
      <w:rPr>
        <w:rFonts w:ascii="Arial" w:hAnsi="Arial" w:hint="default"/>
      </w:rPr>
    </w:lvl>
    <w:lvl w:ilvl="1" w:tplc="328CAA7A" w:tentative="1">
      <w:start w:val="1"/>
      <w:numFmt w:val="bullet"/>
      <w:lvlText w:val="•"/>
      <w:lvlJc w:val="left"/>
      <w:pPr>
        <w:tabs>
          <w:tab w:val="num" w:pos="1440"/>
        </w:tabs>
        <w:ind w:left="1440" w:hanging="360"/>
      </w:pPr>
      <w:rPr>
        <w:rFonts w:ascii="Arial" w:hAnsi="Arial" w:hint="default"/>
      </w:rPr>
    </w:lvl>
    <w:lvl w:ilvl="2" w:tplc="9F9233AC" w:tentative="1">
      <w:start w:val="1"/>
      <w:numFmt w:val="bullet"/>
      <w:lvlText w:val="•"/>
      <w:lvlJc w:val="left"/>
      <w:pPr>
        <w:tabs>
          <w:tab w:val="num" w:pos="2160"/>
        </w:tabs>
        <w:ind w:left="2160" w:hanging="360"/>
      </w:pPr>
      <w:rPr>
        <w:rFonts w:ascii="Arial" w:hAnsi="Arial" w:hint="default"/>
      </w:rPr>
    </w:lvl>
    <w:lvl w:ilvl="3" w:tplc="B96CF048" w:tentative="1">
      <w:start w:val="1"/>
      <w:numFmt w:val="bullet"/>
      <w:lvlText w:val="•"/>
      <w:lvlJc w:val="left"/>
      <w:pPr>
        <w:tabs>
          <w:tab w:val="num" w:pos="2880"/>
        </w:tabs>
        <w:ind w:left="2880" w:hanging="360"/>
      </w:pPr>
      <w:rPr>
        <w:rFonts w:ascii="Arial" w:hAnsi="Arial" w:hint="default"/>
      </w:rPr>
    </w:lvl>
    <w:lvl w:ilvl="4" w:tplc="AAAAE982" w:tentative="1">
      <w:start w:val="1"/>
      <w:numFmt w:val="bullet"/>
      <w:lvlText w:val="•"/>
      <w:lvlJc w:val="left"/>
      <w:pPr>
        <w:tabs>
          <w:tab w:val="num" w:pos="3600"/>
        </w:tabs>
        <w:ind w:left="3600" w:hanging="360"/>
      </w:pPr>
      <w:rPr>
        <w:rFonts w:ascii="Arial" w:hAnsi="Arial" w:hint="default"/>
      </w:rPr>
    </w:lvl>
    <w:lvl w:ilvl="5" w:tplc="CB760C44" w:tentative="1">
      <w:start w:val="1"/>
      <w:numFmt w:val="bullet"/>
      <w:lvlText w:val="•"/>
      <w:lvlJc w:val="left"/>
      <w:pPr>
        <w:tabs>
          <w:tab w:val="num" w:pos="4320"/>
        </w:tabs>
        <w:ind w:left="4320" w:hanging="360"/>
      </w:pPr>
      <w:rPr>
        <w:rFonts w:ascii="Arial" w:hAnsi="Arial" w:hint="default"/>
      </w:rPr>
    </w:lvl>
    <w:lvl w:ilvl="6" w:tplc="12EE7F7E" w:tentative="1">
      <w:start w:val="1"/>
      <w:numFmt w:val="bullet"/>
      <w:lvlText w:val="•"/>
      <w:lvlJc w:val="left"/>
      <w:pPr>
        <w:tabs>
          <w:tab w:val="num" w:pos="5040"/>
        </w:tabs>
        <w:ind w:left="5040" w:hanging="360"/>
      </w:pPr>
      <w:rPr>
        <w:rFonts w:ascii="Arial" w:hAnsi="Arial" w:hint="default"/>
      </w:rPr>
    </w:lvl>
    <w:lvl w:ilvl="7" w:tplc="AACCF5E2" w:tentative="1">
      <w:start w:val="1"/>
      <w:numFmt w:val="bullet"/>
      <w:lvlText w:val="•"/>
      <w:lvlJc w:val="left"/>
      <w:pPr>
        <w:tabs>
          <w:tab w:val="num" w:pos="5760"/>
        </w:tabs>
        <w:ind w:left="5760" w:hanging="360"/>
      </w:pPr>
      <w:rPr>
        <w:rFonts w:ascii="Arial" w:hAnsi="Arial" w:hint="default"/>
      </w:rPr>
    </w:lvl>
    <w:lvl w:ilvl="8" w:tplc="84F4288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85C2B30"/>
    <w:multiLevelType w:val="hybridMultilevel"/>
    <w:tmpl w:val="14C6708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48A4725D"/>
    <w:multiLevelType w:val="hybridMultilevel"/>
    <w:tmpl w:val="2E5855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48B50F2A"/>
    <w:multiLevelType w:val="hybridMultilevel"/>
    <w:tmpl w:val="F14E071A"/>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CB61B8"/>
    <w:multiLevelType w:val="hybridMultilevel"/>
    <w:tmpl w:val="167882C4"/>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42" w15:restartNumberingAfterBreak="0">
    <w:nsid w:val="496D2FBE"/>
    <w:multiLevelType w:val="hybridMultilevel"/>
    <w:tmpl w:val="DC74D4F8"/>
    <w:lvl w:ilvl="0" w:tplc="08090001">
      <w:start w:val="1"/>
      <w:numFmt w:val="bullet"/>
      <w:lvlText w:val=""/>
      <w:lvlJc w:val="left"/>
      <w:pPr>
        <w:ind w:left="720" w:hanging="360"/>
      </w:pPr>
      <w:rPr>
        <w:rFonts w:ascii="Symbol" w:hAnsi="Symbol" w:hint="default"/>
      </w:rPr>
    </w:lvl>
    <w:lvl w:ilvl="1" w:tplc="AC42E546">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917EDC"/>
    <w:multiLevelType w:val="hybridMultilevel"/>
    <w:tmpl w:val="450647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4BC51185"/>
    <w:multiLevelType w:val="hybridMultilevel"/>
    <w:tmpl w:val="66A09648"/>
    <w:lvl w:ilvl="0" w:tplc="04090001">
      <w:start w:val="1"/>
      <w:numFmt w:val="bullet"/>
      <w:lvlText w:val=""/>
      <w:lvlJc w:val="left"/>
      <w:pPr>
        <w:ind w:left="720" w:hanging="360"/>
      </w:pPr>
      <w:rPr>
        <w:rFonts w:ascii="Symbol" w:hAnsi="Symbol" w:hint="default"/>
      </w:rPr>
    </w:lvl>
    <w:lvl w:ilvl="1" w:tplc="587ABE46">
      <w:numFmt w:val="bullet"/>
      <w:lvlText w:val="•"/>
      <w:lvlJc w:val="left"/>
      <w:pPr>
        <w:ind w:left="1788" w:hanging="708"/>
      </w:pPr>
      <w:rPr>
        <w:rFonts w:ascii="Calibri" w:eastAsiaTheme="minorEastAsia"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A63673"/>
    <w:multiLevelType w:val="hybridMultilevel"/>
    <w:tmpl w:val="4C247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C17935"/>
    <w:multiLevelType w:val="hybridMultilevel"/>
    <w:tmpl w:val="59881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EA228A"/>
    <w:multiLevelType w:val="hybridMultilevel"/>
    <w:tmpl w:val="81B6894C"/>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397917"/>
    <w:multiLevelType w:val="hybridMultilevel"/>
    <w:tmpl w:val="780CD0B8"/>
    <w:lvl w:ilvl="0" w:tplc="08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870E3F"/>
    <w:multiLevelType w:val="hybridMultilevel"/>
    <w:tmpl w:val="610ED51A"/>
    <w:lvl w:ilvl="0" w:tplc="0414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0" w15:restartNumberingAfterBreak="0">
    <w:nsid w:val="546E39C8"/>
    <w:multiLevelType w:val="hybridMultilevel"/>
    <w:tmpl w:val="7236E3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1" w15:restartNumberingAfterBreak="0">
    <w:nsid w:val="55601565"/>
    <w:multiLevelType w:val="hybridMultilevel"/>
    <w:tmpl w:val="101C5CB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2" w15:restartNumberingAfterBreak="0">
    <w:nsid w:val="557D565D"/>
    <w:multiLevelType w:val="hybridMultilevel"/>
    <w:tmpl w:val="4D60D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6276D98"/>
    <w:multiLevelType w:val="hybridMultilevel"/>
    <w:tmpl w:val="28F007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58481DDD"/>
    <w:multiLevelType w:val="hybridMultilevel"/>
    <w:tmpl w:val="75940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9571662"/>
    <w:multiLevelType w:val="hybridMultilevel"/>
    <w:tmpl w:val="2524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177BA4"/>
    <w:multiLevelType w:val="hybridMultilevel"/>
    <w:tmpl w:val="A19E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EA0FAE"/>
    <w:multiLevelType w:val="hybridMultilevel"/>
    <w:tmpl w:val="704A3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2C5DD9"/>
    <w:multiLevelType w:val="hybridMultilevel"/>
    <w:tmpl w:val="3FB09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2B2AC3"/>
    <w:multiLevelType w:val="hybridMultilevel"/>
    <w:tmpl w:val="66E8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04C010F"/>
    <w:multiLevelType w:val="hybridMultilevel"/>
    <w:tmpl w:val="C35877AE"/>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3571B6"/>
    <w:multiLevelType w:val="hybridMultilevel"/>
    <w:tmpl w:val="5A04B5B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2" w15:restartNumberingAfterBreak="0">
    <w:nsid w:val="61942E63"/>
    <w:multiLevelType w:val="hybridMultilevel"/>
    <w:tmpl w:val="73E80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2885224"/>
    <w:multiLevelType w:val="hybridMultilevel"/>
    <w:tmpl w:val="DE7E078E"/>
    <w:lvl w:ilvl="0" w:tplc="0414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4" w15:restartNumberingAfterBreak="0">
    <w:nsid w:val="639E62B9"/>
    <w:multiLevelType w:val="hybridMultilevel"/>
    <w:tmpl w:val="3984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304E40"/>
    <w:multiLevelType w:val="hybridMultilevel"/>
    <w:tmpl w:val="4648A76A"/>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6" w15:restartNumberingAfterBreak="0">
    <w:nsid w:val="65617A91"/>
    <w:multiLevelType w:val="hybridMultilevel"/>
    <w:tmpl w:val="235E0E2C"/>
    <w:lvl w:ilvl="0" w:tplc="08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E32397"/>
    <w:multiLevelType w:val="hybridMultilevel"/>
    <w:tmpl w:val="0562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DD03A5"/>
    <w:multiLevelType w:val="hybridMultilevel"/>
    <w:tmpl w:val="23EC881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6A79795E"/>
    <w:multiLevelType w:val="hybridMultilevel"/>
    <w:tmpl w:val="28B8A31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0" w15:restartNumberingAfterBreak="0">
    <w:nsid w:val="6AFA4D6F"/>
    <w:multiLevelType w:val="hybridMultilevel"/>
    <w:tmpl w:val="47201392"/>
    <w:lvl w:ilvl="0" w:tplc="08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BC70FF0"/>
    <w:multiLevelType w:val="hybridMultilevel"/>
    <w:tmpl w:val="57863C98"/>
    <w:lvl w:ilvl="0" w:tplc="041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651C7E"/>
    <w:multiLevelType w:val="hybridMultilevel"/>
    <w:tmpl w:val="EE1AFDE6"/>
    <w:lvl w:ilvl="0" w:tplc="0414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3" w15:restartNumberingAfterBreak="0">
    <w:nsid w:val="6DF21BF1"/>
    <w:multiLevelType w:val="hybridMultilevel"/>
    <w:tmpl w:val="72C0905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4" w15:restartNumberingAfterBreak="0">
    <w:nsid w:val="76DF197B"/>
    <w:multiLevelType w:val="hybridMultilevel"/>
    <w:tmpl w:val="031E0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8E96648"/>
    <w:multiLevelType w:val="hybridMultilevel"/>
    <w:tmpl w:val="270A2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95C1FC4"/>
    <w:multiLevelType w:val="hybridMultilevel"/>
    <w:tmpl w:val="8FD8D23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7" w15:restartNumberingAfterBreak="0">
    <w:nsid w:val="7B320A54"/>
    <w:multiLevelType w:val="hybridMultilevel"/>
    <w:tmpl w:val="C42E9AAE"/>
    <w:lvl w:ilvl="0" w:tplc="041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E81692"/>
    <w:multiLevelType w:val="hybridMultilevel"/>
    <w:tmpl w:val="A2E48AE8"/>
    <w:lvl w:ilvl="0" w:tplc="83D02A4E">
      <w:start w:val="1"/>
      <w:numFmt w:val="bullet"/>
      <w:lvlText w:val=""/>
      <w:lvlJc w:val="left"/>
      <w:pPr>
        <w:ind w:left="720" w:hanging="360"/>
      </w:pPr>
      <w:rPr>
        <w:rFonts w:ascii="Symbol" w:hAnsi="Symbol" w:hint="default"/>
        <w:lang w:val="es-E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EE157BC"/>
    <w:multiLevelType w:val="hybridMultilevel"/>
    <w:tmpl w:val="1810A466"/>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AC38A6"/>
    <w:multiLevelType w:val="hybridMultilevel"/>
    <w:tmpl w:val="F9E66DBA"/>
    <w:lvl w:ilvl="0" w:tplc="04140001">
      <w:start w:val="1"/>
      <w:numFmt w:val="bullet"/>
      <w:lvlText w:val=""/>
      <w:lvlJc w:val="left"/>
      <w:pPr>
        <w:ind w:left="720" w:hanging="360"/>
      </w:pPr>
      <w:rPr>
        <w:rFonts w:ascii="Symbol" w:hAnsi="Symbol" w:hint="default"/>
      </w:rPr>
    </w:lvl>
    <w:lvl w:ilvl="1" w:tplc="9B72D6BC">
      <w:numFmt w:val="bullet"/>
      <w:lvlText w:val="•"/>
      <w:lvlJc w:val="left"/>
      <w:pPr>
        <w:ind w:left="1788" w:hanging="708"/>
      </w:pPr>
      <w:rPr>
        <w:rFonts w:ascii="Calibri" w:eastAsiaTheme="minorEastAsia"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64"/>
  </w:num>
  <w:num w:numId="3">
    <w:abstractNumId w:val="19"/>
  </w:num>
  <w:num w:numId="4">
    <w:abstractNumId w:val="54"/>
  </w:num>
  <w:num w:numId="5">
    <w:abstractNumId w:val="3"/>
  </w:num>
  <w:num w:numId="6">
    <w:abstractNumId w:val="57"/>
  </w:num>
  <w:num w:numId="7">
    <w:abstractNumId w:val="9"/>
  </w:num>
  <w:num w:numId="8">
    <w:abstractNumId w:val="35"/>
  </w:num>
  <w:num w:numId="9">
    <w:abstractNumId w:val="75"/>
  </w:num>
  <w:num w:numId="10">
    <w:abstractNumId w:val="46"/>
  </w:num>
  <w:num w:numId="11">
    <w:abstractNumId w:val="78"/>
  </w:num>
  <w:num w:numId="12">
    <w:abstractNumId w:val="29"/>
  </w:num>
  <w:num w:numId="13">
    <w:abstractNumId w:val="16"/>
  </w:num>
  <w:num w:numId="14">
    <w:abstractNumId w:val="26"/>
  </w:num>
  <w:num w:numId="15">
    <w:abstractNumId w:val="58"/>
  </w:num>
  <w:num w:numId="16">
    <w:abstractNumId w:val="42"/>
  </w:num>
  <w:num w:numId="17">
    <w:abstractNumId w:val="62"/>
  </w:num>
  <w:num w:numId="18">
    <w:abstractNumId w:val="25"/>
  </w:num>
  <w:num w:numId="19">
    <w:abstractNumId w:val="69"/>
  </w:num>
  <w:num w:numId="20">
    <w:abstractNumId w:val="52"/>
  </w:num>
  <w:num w:numId="21">
    <w:abstractNumId w:val="27"/>
  </w:num>
  <w:num w:numId="22">
    <w:abstractNumId w:val="18"/>
  </w:num>
  <w:num w:numId="23">
    <w:abstractNumId w:val="0"/>
  </w:num>
  <w:num w:numId="24">
    <w:abstractNumId w:val="59"/>
  </w:num>
  <w:num w:numId="25">
    <w:abstractNumId w:val="55"/>
  </w:num>
  <w:num w:numId="26">
    <w:abstractNumId w:val="45"/>
  </w:num>
  <w:num w:numId="27">
    <w:abstractNumId w:val="24"/>
  </w:num>
  <w:num w:numId="28">
    <w:abstractNumId w:val="14"/>
  </w:num>
  <w:num w:numId="29">
    <w:abstractNumId w:val="21"/>
  </w:num>
  <w:num w:numId="30">
    <w:abstractNumId w:val="56"/>
  </w:num>
  <w:num w:numId="31">
    <w:abstractNumId w:val="11"/>
  </w:num>
  <w:num w:numId="32">
    <w:abstractNumId w:val="66"/>
  </w:num>
  <w:num w:numId="33">
    <w:abstractNumId w:val="48"/>
  </w:num>
  <w:num w:numId="34">
    <w:abstractNumId w:val="2"/>
  </w:num>
  <w:num w:numId="35">
    <w:abstractNumId w:val="47"/>
  </w:num>
  <w:num w:numId="36">
    <w:abstractNumId w:val="7"/>
  </w:num>
  <w:num w:numId="37">
    <w:abstractNumId w:val="70"/>
  </w:num>
  <w:num w:numId="38">
    <w:abstractNumId w:val="23"/>
  </w:num>
  <w:num w:numId="39">
    <w:abstractNumId w:val="77"/>
  </w:num>
  <w:num w:numId="40">
    <w:abstractNumId w:val="33"/>
  </w:num>
  <w:num w:numId="41">
    <w:abstractNumId w:val="32"/>
  </w:num>
  <w:num w:numId="42">
    <w:abstractNumId w:val="72"/>
  </w:num>
  <w:num w:numId="43">
    <w:abstractNumId w:val="79"/>
  </w:num>
  <w:num w:numId="44">
    <w:abstractNumId w:val="60"/>
  </w:num>
  <w:num w:numId="45">
    <w:abstractNumId w:val="63"/>
  </w:num>
  <w:num w:numId="46">
    <w:abstractNumId w:val="40"/>
  </w:num>
  <w:num w:numId="47">
    <w:abstractNumId w:val="49"/>
  </w:num>
  <w:num w:numId="48">
    <w:abstractNumId w:val="71"/>
  </w:num>
  <w:num w:numId="49">
    <w:abstractNumId w:val="73"/>
  </w:num>
  <w:num w:numId="50">
    <w:abstractNumId w:val="36"/>
  </w:num>
  <w:num w:numId="51">
    <w:abstractNumId w:val="13"/>
  </w:num>
  <w:num w:numId="52">
    <w:abstractNumId w:val="10"/>
  </w:num>
  <w:num w:numId="53">
    <w:abstractNumId w:val="38"/>
  </w:num>
  <w:num w:numId="54">
    <w:abstractNumId w:val="76"/>
  </w:num>
  <w:num w:numId="55">
    <w:abstractNumId w:val="53"/>
  </w:num>
  <w:num w:numId="56">
    <w:abstractNumId w:val="12"/>
  </w:num>
  <w:num w:numId="57">
    <w:abstractNumId w:val="41"/>
  </w:num>
  <w:num w:numId="58">
    <w:abstractNumId w:val="39"/>
  </w:num>
  <w:num w:numId="59">
    <w:abstractNumId w:val="43"/>
  </w:num>
  <w:num w:numId="60">
    <w:abstractNumId w:val="34"/>
  </w:num>
  <w:num w:numId="61">
    <w:abstractNumId w:val="61"/>
  </w:num>
  <w:num w:numId="62">
    <w:abstractNumId w:val="22"/>
  </w:num>
  <w:num w:numId="63">
    <w:abstractNumId w:val="68"/>
  </w:num>
  <w:num w:numId="64">
    <w:abstractNumId w:val="65"/>
  </w:num>
  <w:num w:numId="65">
    <w:abstractNumId w:val="44"/>
  </w:num>
  <w:num w:numId="66">
    <w:abstractNumId w:val="30"/>
  </w:num>
  <w:num w:numId="67">
    <w:abstractNumId w:val="74"/>
  </w:num>
  <w:num w:numId="68">
    <w:abstractNumId w:val="6"/>
  </w:num>
  <w:num w:numId="69">
    <w:abstractNumId w:val="50"/>
  </w:num>
  <w:num w:numId="70">
    <w:abstractNumId w:val="17"/>
  </w:num>
  <w:num w:numId="71">
    <w:abstractNumId w:val="20"/>
  </w:num>
  <w:num w:numId="72">
    <w:abstractNumId w:val="31"/>
  </w:num>
  <w:num w:numId="73">
    <w:abstractNumId w:val="28"/>
  </w:num>
  <w:num w:numId="74">
    <w:abstractNumId w:val="80"/>
  </w:num>
  <w:num w:numId="75">
    <w:abstractNumId w:val="8"/>
  </w:num>
  <w:num w:numId="76">
    <w:abstractNumId w:val="67"/>
  </w:num>
  <w:num w:numId="77">
    <w:abstractNumId w:val="15"/>
  </w:num>
  <w:num w:numId="78">
    <w:abstractNumId w:val="4"/>
  </w:num>
  <w:num w:numId="79">
    <w:abstractNumId w:val="5"/>
  </w:num>
  <w:num w:numId="80">
    <w:abstractNumId w:val="37"/>
  </w:num>
  <w:num w:numId="81">
    <w:abstractNumId w:val="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C57"/>
    <w:rsid w:val="00000FBB"/>
    <w:rsid w:val="00001831"/>
    <w:rsid w:val="00002AD8"/>
    <w:rsid w:val="00002D95"/>
    <w:rsid w:val="000064F4"/>
    <w:rsid w:val="00007EB7"/>
    <w:rsid w:val="00007F77"/>
    <w:rsid w:val="00013024"/>
    <w:rsid w:val="000153B7"/>
    <w:rsid w:val="00016AAB"/>
    <w:rsid w:val="00022430"/>
    <w:rsid w:val="00023141"/>
    <w:rsid w:val="00024D0B"/>
    <w:rsid w:val="00034944"/>
    <w:rsid w:val="0003500E"/>
    <w:rsid w:val="00035EDD"/>
    <w:rsid w:val="00036AEF"/>
    <w:rsid w:val="0004013E"/>
    <w:rsid w:val="000422AD"/>
    <w:rsid w:val="0004530C"/>
    <w:rsid w:val="00046593"/>
    <w:rsid w:val="00046C9B"/>
    <w:rsid w:val="00047E80"/>
    <w:rsid w:val="0005013F"/>
    <w:rsid w:val="000543F2"/>
    <w:rsid w:val="000557D6"/>
    <w:rsid w:val="00057DDF"/>
    <w:rsid w:val="00060712"/>
    <w:rsid w:val="00064BD3"/>
    <w:rsid w:val="00080B36"/>
    <w:rsid w:val="00082050"/>
    <w:rsid w:val="00090610"/>
    <w:rsid w:val="00091A07"/>
    <w:rsid w:val="00092B8F"/>
    <w:rsid w:val="00095A9B"/>
    <w:rsid w:val="000A1939"/>
    <w:rsid w:val="000A1C01"/>
    <w:rsid w:val="000A4D84"/>
    <w:rsid w:val="000A548F"/>
    <w:rsid w:val="000A7FB7"/>
    <w:rsid w:val="000B43C9"/>
    <w:rsid w:val="000B5056"/>
    <w:rsid w:val="000B62C0"/>
    <w:rsid w:val="000B6CE2"/>
    <w:rsid w:val="000B7872"/>
    <w:rsid w:val="000B7C56"/>
    <w:rsid w:val="000C4C17"/>
    <w:rsid w:val="000C5CE5"/>
    <w:rsid w:val="000C748F"/>
    <w:rsid w:val="000C7B23"/>
    <w:rsid w:val="000C7F35"/>
    <w:rsid w:val="000D33CB"/>
    <w:rsid w:val="000D66C1"/>
    <w:rsid w:val="000D74E0"/>
    <w:rsid w:val="000E01A9"/>
    <w:rsid w:val="000E0B8B"/>
    <w:rsid w:val="000F0108"/>
    <w:rsid w:val="000F07D8"/>
    <w:rsid w:val="000F20FD"/>
    <w:rsid w:val="001110F5"/>
    <w:rsid w:val="0011153C"/>
    <w:rsid w:val="00117FC4"/>
    <w:rsid w:val="00120343"/>
    <w:rsid w:val="00122EE1"/>
    <w:rsid w:val="00123709"/>
    <w:rsid w:val="00124208"/>
    <w:rsid w:val="001255EE"/>
    <w:rsid w:val="00126F38"/>
    <w:rsid w:val="00127D80"/>
    <w:rsid w:val="00131591"/>
    <w:rsid w:val="00131A81"/>
    <w:rsid w:val="00133858"/>
    <w:rsid w:val="00137676"/>
    <w:rsid w:val="001448E1"/>
    <w:rsid w:val="00147AD7"/>
    <w:rsid w:val="00153375"/>
    <w:rsid w:val="00153E3F"/>
    <w:rsid w:val="00153F3F"/>
    <w:rsid w:val="0016298F"/>
    <w:rsid w:val="00163F10"/>
    <w:rsid w:val="001641D9"/>
    <w:rsid w:val="001660C2"/>
    <w:rsid w:val="00166117"/>
    <w:rsid w:val="00170C01"/>
    <w:rsid w:val="001724AC"/>
    <w:rsid w:val="00173A2E"/>
    <w:rsid w:val="001771CD"/>
    <w:rsid w:val="00177892"/>
    <w:rsid w:val="00180109"/>
    <w:rsid w:val="00180190"/>
    <w:rsid w:val="00183172"/>
    <w:rsid w:val="00183B94"/>
    <w:rsid w:val="00186CF8"/>
    <w:rsid w:val="00187143"/>
    <w:rsid w:val="00190022"/>
    <w:rsid w:val="00193A5C"/>
    <w:rsid w:val="001A23A9"/>
    <w:rsid w:val="001A253A"/>
    <w:rsid w:val="001A4211"/>
    <w:rsid w:val="001A5AA3"/>
    <w:rsid w:val="001A5DAB"/>
    <w:rsid w:val="001A68C4"/>
    <w:rsid w:val="001A77C7"/>
    <w:rsid w:val="001A7E3E"/>
    <w:rsid w:val="001B0457"/>
    <w:rsid w:val="001B0ACD"/>
    <w:rsid w:val="001B165A"/>
    <w:rsid w:val="001B1692"/>
    <w:rsid w:val="001B20A2"/>
    <w:rsid w:val="001B6785"/>
    <w:rsid w:val="001C2086"/>
    <w:rsid w:val="001C6282"/>
    <w:rsid w:val="001D2054"/>
    <w:rsid w:val="001D410B"/>
    <w:rsid w:val="001E4698"/>
    <w:rsid w:val="001E78BC"/>
    <w:rsid w:val="001F22AF"/>
    <w:rsid w:val="001F2722"/>
    <w:rsid w:val="001F2E74"/>
    <w:rsid w:val="001F30A6"/>
    <w:rsid w:val="001F3C3F"/>
    <w:rsid w:val="001F4ABF"/>
    <w:rsid w:val="00201B9E"/>
    <w:rsid w:val="002031EA"/>
    <w:rsid w:val="002037A1"/>
    <w:rsid w:val="00205C64"/>
    <w:rsid w:val="00207D58"/>
    <w:rsid w:val="00210E48"/>
    <w:rsid w:val="00213B1A"/>
    <w:rsid w:val="00214979"/>
    <w:rsid w:val="00216060"/>
    <w:rsid w:val="002161E2"/>
    <w:rsid w:val="00220EB1"/>
    <w:rsid w:val="002210DB"/>
    <w:rsid w:val="002242BC"/>
    <w:rsid w:val="00227B4E"/>
    <w:rsid w:val="002320AC"/>
    <w:rsid w:val="0024511D"/>
    <w:rsid w:val="00246DF6"/>
    <w:rsid w:val="00247BC5"/>
    <w:rsid w:val="0025039E"/>
    <w:rsid w:val="0025684A"/>
    <w:rsid w:val="00267E0F"/>
    <w:rsid w:val="00274556"/>
    <w:rsid w:val="00276C52"/>
    <w:rsid w:val="0028319D"/>
    <w:rsid w:val="00284F0E"/>
    <w:rsid w:val="00290277"/>
    <w:rsid w:val="002910CB"/>
    <w:rsid w:val="00293D2D"/>
    <w:rsid w:val="002973CB"/>
    <w:rsid w:val="00297555"/>
    <w:rsid w:val="002A0DCC"/>
    <w:rsid w:val="002A32FE"/>
    <w:rsid w:val="002A4815"/>
    <w:rsid w:val="002A5331"/>
    <w:rsid w:val="002B1E3A"/>
    <w:rsid w:val="002B3B12"/>
    <w:rsid w:val="002B417D"/>
    <w:rsid w:val="002B41F1"/>
    <w:rsid w:val="002B6FD3"/>
    <w:rsid w:val="002C163D"/>
    <w:rsid w:val="002C3D25"/>
    <w:rsid w:val="002D0A76"/>
    <w:rsid w:val="002D27A7"/>
    <w:rsid w:val="002D411A"/>
    <w:rsid w:val="002D5A20"/>
    <w:rsid w:val="002E0908"/>
    <w:rsid w:val="002E09E6"/>
    <w:rsid w:val="002E208E"/>
    <w:rsid w:val="002E2AC3"/>
    <w:rsid w:val="002E3ADB"/>
    <w:rsid w:val="002E3C35"/>
    <w:rsid w:val="002E57CA"/>
    <w:rsid w:val="002E6A93"/>
    <w:rsid w:val="002F1273"/>
    <w:rsid w:val="002F1DDD"/>
    <w:rsid w:val="002F3C0F"/>
    <w:rsid w:val="002F45C1"/>
    <w:rsid w:val="002F765D"/>
    <w:rsid w:val="0030193D"/>
    <w:rsid w:val="003020DD"/>
    <w:rsid w:val="003033B6"/>
    <w:rsid w:val="00303716"/>
    <w:rsid w:val="003055E5"/>
    <w:rsid w:val="0030725A"/>
    <w:rsid w:val="00316BB1"/>
    <w:rsid w:val="00325047"/>
    <w:rsid w:val="003259F5"/>
    <w:rsid w:val="003263C1"/>
    <w:rsid w:val="00326F95"/>
    <w:rsid w:val="003304E1"/>
    <w:rsid w:val="0033149F"/>
    <w:rsid w:val="00335180"/>
    <w:rsid w:val="003427A8"/>
    <w:rsid w:val="00346B28"/>
    <w:rsid w:val="0035207E"/>
    <w:rsid w:val="00354ABB"/>
    <w:rsid w:val="0035799E"/>
    <w:rsid w:val="003579E1"/>
    <w:rsid w:val="0036352E"/>
    <w:rsid w:val="00366A81"/>
    <w:rsid w:val="003737CC"/>
    <w:rsid w:val="00382B4F"/>
    <w:rsid w:val="00383B2A"/>
    <w:rsid w:val="00386EE6"/>
    <w:rsid w:val="003875F8"/>
    <w:rsid w:val="00387A5C"/>
    <w:rsid w:val="00393F37"/>
    <w:rsid w:val="00395828"/>
    <w:rsid w:val="00397C66"/>
    <w:rsid w:val="003A0A23"/>
    <w:rsid w:val="003A168B"/>
    <w:rsid w:val="003A305A"/>
    <w:rsid w:val="003A52CC"/>
    <w:rsid w:val="003B2CB6"/>
    <w:rsid w:val="003B4416"/>
    <w:rsid w:val="003B4DB7"/>
    <w:rsid w:val="003B538C"/>
    <w:rsid w:val="003C00C3"/>
    <w:rsid w:val="003C0CB1"/>
    <w:rsid w:val="003C2966"/>
    <w:rsid w:val="003C55A4"/>
    <w:rsid w:val="003C7A81"/>
    <w:rsid w:val="003C7E9A"/>
    <w:rsid w:val="003D15B5"/>
    <w:rsid w:val="003D161C"/>
    <w:rsid w:val="003D1A10"/>
    <w:rsid w:val="003D2011"/>
    <w:rsid w:val="003D4569"/>
    <w:rsid w:val="003D5964"/>
    <w:rsid w:val="003D5C7C"/>
    <w:rsid w:val="003D5FE7"/>
    <w:rsid w:val="003D6AC7"/>
    <w:rsid w:val="003D6C02"/>
    <w:rsid w:val="003D7001"/>
    <w:rsid w:val="003D7D82"/>
    <w:rsid w:val="003E3712"/>
    <w:rsid w:val="003F2C97"/>
    <w:rsid w:val="003F416D"/>
    <w:rsid w:val="003F41C3"/>
    <w:rsid w:val="003F4773"/>
    <w:rsid w:val="003F67F3"/>
    <w:rsid w:val="00400102"/>
    <w:rsid w:val="0040254D"/>
    <w:rsid w:val="00403E64"/>
    <w:rsid w:val="004053A1"/>
    <w:rsid w:val="00410D4E"/>
    <w:rsid w:val="004113BA"/>
    <w:rsid w:val="0041721A"/>
    <w:rsid w:val="0042221C"/>
    <w:rsid w:val="00422FC7"/>
    <w:rsid w:val="0042416E"/>
    <w:rsid w:val="0042724C"/>
    <w:rsid w:val="004274F9"/>
    <w:rsid w:val="00430819"/>
    <w:rsid w:val="00430A91"/>
    <w:rsid w:val="004334E6"/>
    <w:rsid w:val="00433B69"/>
    <w:rsid w:val="004351E4"/>
    <w:rsid w:val="0043781C"/>
    <w:rsid w:val="004445AB"/>
    <w:rsid w:val="00446610"/>
    <w:rsid w:val="004564E0"/>
    <w:rsid w:val="0046360A"/>
    <w:rsid w:val="00466221"/>
    <w:rsid w:val="004760C9"/>
    <w:rsid w:val="00480E59"/>
    <w:rsid w:val="00484ECE"/>
    <w:rsid w:val="00493D55"/>
    <w:rsid w:val="004970BC"/>
    <w:rsid w:val="004A1712"/>
    <w:rsid w:val="004A2DF0"/>
    <w:rsid w:val="004A41FF"/>
    <w:rsid w:val="004A4616"/>
    <w:rsid w:val="004B13DB"/>
    <w:rsid w:val="004B29A3"/>
    <w:rsid w:val="004C0BE2"/>
    <w:rsid w:val="004C1F94"/>
    <w:rsid w:val="004C3895"/>
    <w:rsid w:val="004C437B"/>
    <w:rsid w:val="004C6441"/>
    <w:rsid w:val="004C72E7"/>
    <w:rsid w:val="004D0340"/>
    <w:rsid w:val="004D08D1"/>
    <w:rsid w:val="004D3CBB"/>
    <w:rsid w:val="004D6BB9"/>
    <w:rsid w:val="004E0367"/>
    <w:rsid w:val="004E19FE"/>
    <w:rsid w:val="004E34DC"/>
    <w:rsid w:val="004E4246"/>
    <w:rsid w:val="004F1085"/>
    <w:rsid w:val="004F6083"/>
    <w:rsid w:val="004F69B5"/>
    <w:rsid w:val="004F721D"/>
    <w:rsid w:val="00506111"/>
    <w:rsid w:val="00512ECB"/>
    <w:rsid w:val="00514D3E"/>
    <w:rsid w:val="00514D95"/>
    <w:rsid w:val="00520FB1"/>
    <w:rsid w:val="00522C6E"/>
    <w:rsid w:val="0052577C"/>
    <w:rsid w:val="005258BA"/>
    <w:rsid w:val="00533485"/>
    <w:rsid w:val="00534724"/>
    <w:rsid w:val="00534F25"/>
    <w:rsid w:val="0053530B"/>
    <w:rsid w:val="0054116A"/>
    <w:rsid w:val="00541CFD"/>
    <w:rsid w:val="00544C79"/>
    <w:rsid w:val="005564C2"/>
    <w:rsid w:val="00564461"/>
    <w:rsid w:val="0056463F"/>
    <w:rsid w:val="00567063"/>
    <w:rsid w:val="00572F7D"/>
    <w:rsid w:val="005762EA"/>
    <w:rsid w:val="00576E5F"/>
    <w:rsid w:val="005866E3"/>
    <w:rsid w:val="005928B7"/>
    <w:rsid w:val="00593A8B"/>
    <w:rsid w:val="0059538C"/>
    <w:rsid w:val="005A3382"/>
    <w:rsid w:val="005A5207"/>
    <w:rsid w:val="005B1678"/>
    <w:rsid w:val="005B24B2"/>
    <w:rsid w:val="005B2834"/>
    <w:rsid w:val="005B3E3F"/>
    <w:rsid w:val="005B4884"/>
    <w:rsid w:val="005B4E41"/>
    <w:rsid w:val="005B5820"/>
    <w:rsid w:val="005B5880"/>
    <w:rsid w:val="005C082E"/>
    <w:rsid w:val="005C3802"/>
    <w:rsid w:val="005D2AB0"/>
    <w:rsid w:val="005D2E55"/>
    <w:rsid w:val="005D3EA2"/>
    <w:rsid w:val="005E06EF"/>
    <w:rsid w:val="005E0730"/>
    <w:rsid w:val="005E1320"/>
    <w:rsid w:val="005E30D3"/>
    <w:rsid w:val="005E6D8D"/>
    <w:rsid w:val="005F1262"/>
    <w:rsid w:val="005F1A01"/>
    <w:rsid w:val="005F4426"/>
    <w:rsid w:val="005F4993"/>
    <w:rsid w:val="005F616B"/>
    <w:rsid w:val="00602941"/>
    <w:rsid w:val="00605F03"/>
    <w:rsid w:val="0060789C"/>
    <w:rsid w:val="006164B8"/>
    <w:rsid w:val="006305B2"/>
    <w:rsid w:val="00631DB6"/>
    <w:rsid w:val="0063325C"/>
    <w:rsid w:val="0064323C"/>
    <w:rsid w:val="0065640D"/>
    <w:rsid w:val="0066009F"/>
    <w:rsid w:val="00667755"/>
    <w:rsid w:val="00670D47"/>
    <w:rsid w:val="00670E45"/>
    <w:rsid w:val="00674697"/>
    <w:rsid w:val="00674B62"/>
    <w:rsid w:val="006755B6"/>
    <w:rsid w:val="00677188"/>
    <w:rsid w:val="00682E81"/>
    <w:rsid w:val="006838E1"/>
    <w:rsid w:val="006844C8"/>
    <w:rsid w:val="006859E9"/>
    <w:rsid w:val="00687FA9"/>
    <w:rsid w:val="00692080"/>
    <w:rsid w:val="00693C57"/>
    <w:rsid w:val="006A0CD4"/>
    <w:rsid w:val="006A3182"/>
    <w:rsid w:val="006A6515"/>
    <w:rsid w:val="006A69C7"/>
    <w:rsid w:val="006A7B63"/>
    <w:rsid w:val="006B15D0"/>
    <w:rsid w:val="006B1759"/>
    <w:rsid w:val="006B4D6C"/>
    <w:rsid w:val="006B6968"/>
    <w:rsid w:val="006C329B"/>
    <w:rsid w:val="006C32AF"/>
    <w:rsid w:val="006C34F8"/>
    <w:rsid w:val="006C5EDA"/>
    <w:rsid w:val="006D1731"/>
    <w:rsid w:val="006D496A"/>
    <w:rsid w:val="006E03D1"/>
    <w:rsid w:val="006E35FB"/>
    <w:rsid w:val="006E470F"/>
    <w:rsid w:val="006E6708"/>
    <w:rsid w:val="006F3632"/>
    <w:rsid w:val="00700B9E"/>
    <w:rsid w:val="00702B47"/>
    <w:rsid w:val="007063C8"/>
    <w:rsid w:val="00706C73"/>
    <w:rsid w:val="00713D3B"/>
    <w:rsid w:val="00717552"/>
    <w:rsid w:val="00720565"/>
    <w:rsid w:val="007214F1"/>
    <w:rsid w:val="00722854"/>
    <w:rsid w:val="00723169"/>
    <w:rsid w:val="007233B3"/>
    <w:rsid w:val="00731D42"/>
    <w:rsid w:val="00732160"/>
    <w:rsid w:val="007324D9"/>
    <w:rsid w:val="00734CE3"/>
    <w:rsid w:val="00736425"/>
    <w:rsid w:val="00736ADA"/>
    <w:rsid w:val="00736E9F"/>
    <w:rsid w:val="00737429"/>
    <w:rsid w:val="00740BC9"/>
    <w:rsid w:val="0074739D"/>
    <w:rsid w:val="00750C41"/>
    <w:rsid w:val="00755C8A"/>
    <w:rsid w:val="007601EC"/>
    <w:rsid w:val="00761E16"/>
    <w:rsid w:val="007660FF"/>
    <w:rsid w:val="00766109"/>
    <w:rsid w:val="00772B7F"/>
    <w:rsid w:val="00773346"/>
    <w:rsid w:val="0078210F"/>
    <w:rsid w:val="007942D9"/>
    <w:rsid w:val="00795BA5"/>
    <w:rsid w:val="007A6758"/>
    <w:rsid w:val="007B0988"/>
    <w:rsid w:val="007B157C"/>
    <w:rsid w:val="007B6A80"/>
    <w:rsid w:val="007B7268"/>
    <w:rsid w:val="007B7719"/>
    <w:rsid w:val="007B7FF2"/>
    <w:rsid w:val="007C0E40"/>
    <w:rsid w:val="007C1C74"/>
    <w:rsid w:val="007D025F"/>
    <w:rsid w:val="007D0ED6"/>
    <w:rsid w:val="007D779A"/>
    <w:rsid w:val="007E01AB"/>
    <w:rsid w:val="007E1371"/>
    <w:rsid w:val="007E20BE"/>
    <w:rsid w:val="007E5D1A"/>
    <w:rsid w:val="007F072E"/>
    <w:rsid w:val="007F63A6"/>
    <w:rsid w:val="008033C3"/>
    <w:rsid w:val="0080717C"/>
    <w:rsid w:val="0081069E"/>
    <w:rsid w:val="008107D5"/>
    <w:rsid w:val="00813E77"/>
    <w:rsid w:val="0081651C"/>
    <w:rsid w:val="0081664B"/>
    <w:rsid w:val="00821A8A"/>
    <w:rsid w:val="008224C7"/>
    <w:rsid w:val="0082625F"/>
    <w:rsid w:val="008301EE"/>
    <w:rsid w:val="00831013"/>
    <w:rsid w:val="008312BC"/>
    <w:rsid w:val="008314C3"/>
    <w:rsid w:val="00832A3F"/>
    <w:rsid w:val="00834CD7"/>
    <w:rsid w:val="00840D37"/>
    <w:rsid w:val="008450E5"/>
    <w:rsid w:val="0084582B"/>
    <w:rsid w:val="00845B0B"/>
    <w:rsid w:val="00851E97"/>
    <w:rsid w:val="0085324A"/>
    <w:rsid w:val="008544B0"/>
    <w:rsid w:val="00856103"/>
    <w:rsid w:val="00856841"/>
    <w:rsid w:val="00861102"/>
    <w:rsid w:val="00864076"/>
    <w:rsid w:val="0086567E"/>
    <w:rsid w:val="00866614"/>
    <w:rsid w:val="0087134B"/>
    <w:rsid w:val="0087258E"/>
    <w:rsid w:val="00873FAF"/>
    <w:rsid w:val="00874030"/>
    <w:rsid w:val="00880C29"/>
    <w:rsid w:val="00880DF2"/>
    <w:rsid w:val="0088152F"/>
    <w:rsid w:val="008866AA"/>
    <w:rsid w:val="00886F97"/>
    <w:rsid w:val="00892235"/>
    <w:rsid w:val="008926BB"/>
    <w:rsid w:val="00892760"/>
    <w:rsid w:val="008928BC"/>
    <w:rsid w:val="00896416"/>
    <w:rsid w:val="00897C9D"/>
    <w:rsid w:val="008A139E"/>
    <w:rsid w:val="008A2EE8"/>
    <w:rsid w:val="008A667D"/>
    <w:rsid w:val="008A7B78"/>
    <w:rsid w:val="008B04BF"/>
    <w:rsid w:val="008B0A53"/>
    <w:rsid w:val="008B1CF7"/>
    <w:rsid w:val="008B2CBC"/>
    <w:rsid w:val="008C591B"/>
    <w:rsid w:val="008C7244"/>
    <w:rsid w:val="008E1E26"/>
    <w:rsid w:val="008E2B96"/>
    <w:rsid w:val="008E76D8"/>
    <w:rsid w:val="008F2D18"/>
    <w:rsid w:val="008F35F1"/>
    <w:rsid w:val="008F4BE6"/>
    <w:rsid w:val="008F53B1"/>
    <w:rsid w:val="008F77B1"/>
    <w:rsid w:val="00901131"/>
    <w:rsid w:val="00902692"/>
    <w:rsid w:val="00905123"/>
    <w:rsid w:val="0090587B"/>
    <w:rsid w:val="0091496E"/>
    <w:rsid w:val="009174BC"/>
    <w:rsid w:val="0092212E"/>
    <w:rsid w:val="0092264D"/>
    <w:rsid w:val="0092296C"/>
    <w:rsid w:val="00922F17"/>
    <w:rsid w:val="00927EC3"/>
    <w:rsid w:val="009323CF"/>
    <w:rsid w:val="009333C3"/>
    <w:rsid w:val="009338EF"/>
    <w:rsid w:val="00934C11"/>
    <w:rsid w:val="00941FD6"/>
    <w:rsid w:val="00944E25"/>
    <w:rsid w:val="009464AE"/>
    <w:rsid w:val="00946A5B"/>
    <w:rsid w:val="00950E9F"/>
    <w:rsid w:val="009563E7"/>
    <w:rsid w:val="0096310C"/>
    <w:rsid w:val="0096312E"/>
    <w:rsid w:val="00967723"/>
    <w:rsid w:val="00967D49"/>
    <w:rsid w:val="009701D9"/>
    <w:rsid w:val="00971817"/>
    <w:rsid w:val="00973C2E"/>
    <w:rsid w:val="00975DE7"/>
    <w:rsid w:val="009771E0"/>
    <w:rsid w:val="00977EE3"/>
    <w:rsid w:val="00980A94"/>
    <w:rsid w:val="009835E3"/>
    <w:rsid w:val="00985613"/>
    <w:rsid w:val="0098697E"/>
    <w:rsid w:val="00986DC3"/>
    <w:rsid w:val="009914DB"/>
    <w:rsid w:val="00996B2A"/>
    <w:rsid w:val="009972C1"/>
    <w:rsid w:val="00997A88"/>
    <w:rsid w:val="009A3AD1"/>
    <w:rsid w:val="009A41D1"/>
    <w:rsid w:val="009B1A90"/>
    <w:rsid w:val="009B28BB"/>
    <w:rsid w:val="009B3E89"/>
    <w:rsid w:val="009B5745"/>
    <w:rsid w:val="009C04B5"/>
    <w:rsid w:val="009C0CA4"/>
    <w:rsid w:val="009C708E"/>
    <w:rsid w:val="009D33B3"/>
    <w:rsid w:val="009D67BB"/>
    <w:rsid w:val="009E2B9D"/>
    <w:rsid w:val="009E7EBE"/>
    <w:rsid w:val="009F36CB"/>
    <w:rsid w:val="009F67EF"/>
    <w:rsid w:val="009F79FC"/>
    <w:rsid w:val="00A00495"/>
    <w:rsid w:val="00A021DD"/>
    <w:rsid w:val="00A04064"/>
    <w:rsid w:val="00A043CE"/>
    <w:rsid w:val="00A10BA2"/>
    <w:rsid w:val="00A16C53"/>
    <w:rsid w:val="00A241EB"/>
    <w:rsid w:val="00A25C40"/>
    <w:rsid w:val="00A27183"/>
    <w:rsid w:val="00A33AA5"/>
    <w:rsid w:val="00A3434C"/>
    <w:rsid w:val="00A345A2"/>
    <w:rsid w:val="00A34D43"/>
    <w:rsid w:val="00A4105B"/>
    <w:rsid w:val="00A41962"/>
    <w:rsid w:val="00A522BB"/>
    <w:rsid w:val="00A5287D"/>
    <w:rsid w:val="00A53A0B"/>
    <w:rsid w:val="00A53B96"/>
    <w:rsid w:val="00A60CD8"/>
    <w:rsid w:val="00A800AC"/>
    <w:rsid w:val="00A80292"/>
    <w:rsid w:val="00A840AF"/>
    <w:rsid w:val="00A84739"/>
    <w:rsid w:val="00A858F6"/>
    <w:rsid w:val="00A90AB4"/>
    <w:rsid w:val="00A9294C"/>
    <w:rsid w:val="00A94072"/>
    <w:rsid w:val="00AA267D"/>
    <w:rsid w:val="00AB06C9"/>
    <w:rsid w:val="00AB20F4"/>
    <w:rsid w:val="00AB3576"/>
    <w:rsid w:val="00AB3AF8"/>
    <w:rsid w:val="00AB4A7E"/>
    <w:rsid w:val="00AB5049"/>
    <w:rsid w:val="00AB7097"/>
    <w:rsid w:val="00AC27C1"/>
    <w:rsid w:val="00AC7CBA"/>
    <w:rsid w:val="00AD22E5"/>
    <w:rsid w:val="00AE3886"/>
    <w:rsid w:val="00AE3A14"/>
    <w:rsid w:val="00AF2E5C"/>
    <w:rsid w:val="00AF35AC"/>
    <w:rsid w:val="00AF6C74"/>
    <w:rsid w:val="00B015C1"/>
    <w:rsid w:val="00B11D1B"/>
    <w:rsid w:val="00B12797"/>
    <w:rsid w:val="00B12B8B"/>
    <w:rsid w:val="00B13B9F"/>
    <w:rsid w:val="00B13ED2"/>
    <w:rsid w:val="00B16420"/>
    <w:rsid w:val="00B21A99"/>
    <w:rsid w:val="00B22A26"/>
    <w:rsid w:val="00B30391"/>
    <w:rsid w:val="00B37444"/>
    <w:rsid w:val="00B42186"/>
    <w:rsid w:val="00B42615"/>
    <w:rsid w:val="00B42FE9"/>
    <w:rsid w:val="00B45B68"/>
    <w:rsid w:val="00B511A5"/>
    <w:rsid w:val="00B53461"/>
    <w:rsid w:val="00B55C46"/>
    <w:rsid w:val="00B55F2D"/>
    <w:rsid w:val="00B57967"/>
    <w:rsid w:val="00B6729F"/>
    <w:rsid w:val="00B6734D"/>
    <w:rsid w:val="00B817DF"/>
    <w:rsid w:val="00B83CFA"/>
    <w:rsid w:val="00B868A9"/>
    <w:rsid w:val="00B86BBB"/>
    <w:rsid w:val="00B86E55"/>
    <w:rsid w:val="00B90D6B"/>
    <w:rsid w:val="00B90FBB"/>
    <w:rsid w:val="00B91133"/>
    <w:rsid w:val="00B911D3"/>
    <w:rsid w:val="00B9300D"/>
    <w:rsid w:val="00B94C56"/>
    <w:rsid w:val="00B958B0"/>
    <w:rsid w:val="00B9678B"/>
    <w:rsid w:val="00BA06CD"/>
    <w:rsid w:val="00BA0DA4"/>
    <w:rsid w:val="00BA3DE7"/>
    <w:rsid w:val="00BA5076"/>
    <w:rsid w:val="00BA5307"/>
    <w:rsid w:val="00BA6BB5"/>
    <w:rsid w:val="00BB22F5"/>
    <w:rsid w:val="00BB6963"/>
    <w:rsid w:val="00BC0D29"/>
    <w:rsid w:val="00BC5202"/>
    <w:rsid w:val="00BC6740"/>
    <w:rsid w:val="00BC7BB2"/>
    <w:rsid w:val="00BD4E0E"/>
    <w:rsid w:val="00BD5AFA"/>
    <w:rsid w:val="00BD5D1A"/>
    <w:rsid w:val="00BD7BE8"/>
    <w:rsid w:val="00BE02BF"/>
    <w:rsid w:val="00BE2341"/>
    <w:rsid w:val="00BF00BA"/>
    <w:rsid w:val="00C02472"/>
    <w:rsid w:val="00C07A9C"/>
    <w:rsid w:val="00C10A45"/>
    <w:rsid w:val="00C134A0"/>
    <w:rsid w:val="00C1475F"/>
    <w:rsid w:val="00C1545D"/>
    <w:rsid w:val="00C174C6"/>
    <w:rsid w:val="00C21339"/>
    <w:rsid w:val="00C23722"/>
    <w:rsid w:val="00C23A0D"/>
    <w:rsid w:val="00C23B61"/>
    <w:rsid w:val="00C24C72"/>
    <w:rsid w:val="00C2531F"/>
    <w:rsid w:val="00C3362D"/>
    <w:rsid w:val="00C35A6C"/>
    <w:rsid w:val="00C4147B"/>
    <w:rsid w:val="00C41912"/>
    <w:rsid w:val="00C42755"/>
    <w:rsid w:val="00C427DA"/>
    <w:rsid w:val="00C4349C"/>
    <w:rsid w:val="00C45C92"/>
    <w:rsid w:val="00C45F8B"/>
    <w:rsid w:val="00C46CF2"/>
    <w:rsid w:val="00C47512"/>
    <w:rsid w:val="00C47BC0"/>
    <w:rsid w:val="00C50C0D"/>
    <w:rsid w:val="00C5139E"/>
    <w:rsid w:val="00C51B95"/>
    <w:rsid w:val="00C52EB6"/>
    <w:rsid w:val="00C5338B"/>
    <w:rsid w:val="00C55EEB"/>
    <w:rsid w:val="00C6614B"/>
    <w:rsid w:val="00C7350A"/>
    <w:rsid w:val="00C76E10"/>
    <w:rsid w:val="00C81E8C"/>
    <w:rsid w:val="00C8350A"/>
    <w:rsid w:val="00C8732F"/>
    <w:rsid w:val="00C87E54"/>
    <w:rsid w:val="00C901C4"/>
    <w:rsid w:val="00C93436"/>
    <w:rsid w:val="00C9397C"/>
    <w:rsid w:val="00CA1A14"/>
    <w:rsid w:val="00CA357A"/>
    <w:rsid w:val="00CA586D"/>
    <w:rsid w:val="00CA7BE3"/>
    <w:rsid w:val="00CB1172"/>
    <w:rsid w:val="00CB3771"/>
    <w:rsid w:val="00CB547B"/>
    <w:rsid w:val="00CB65CD"/>
    <w:rsid w:val="00CB6FED"/>
    <w:rsid w:val="00CB7E36"/>
    <w:rsid w:val="00CC4457"/>
    <w:rsid w:val="00CC691F"/>
    <w:rsid w:val="00CC7BED"/>
    <w:rsid w:val="00CD09AA"/>
    <w:rsid w:val="00CD0B83"/>
    <w:rsid w:val="00CD3FD5"/>
    <w:rsid w:val="00CD79B7"/>
    <w:rsid w:val="00CE04CF"/>
    <w:rsid w:val="00CE0FFC"/>
    <w:rsid w:val="00CE2ED8"/>
    <w:rsid w:val="00CE4B46"/>
    <w:rsid w:val="00CF2F73"/>
    <w:rsid w:val="00CF4F4B"/>
    <w:rsid w:val="00CF5950"/>
    <w:rsid w:val="00CF73BC"/>
    <w:rsid w:val="00D01082"/>
    <w:rsid w:val="00D02662"/>
    <w:rsid w:val="00D036B5"/>
    <w:rsid w:val="00D0399F"/>
    <w:rsid w:val="00D11153"/>
    <w:rsid w:val="00D125DF"/>
    <w:rsid w:val="00D13BCF"/>
    <w:rsid w:val="00D1735F"/>
    <w:rsid w:val="00D17B29"/>
    <w:rsid w:val="00D22F2E"/>
    <w:rsid w:val="00D230B3"/>
    <w:rsid w:val="00D26540"/>
    <w:rsid w:val="00D270DF"/>
    <w:rsid w:val="00D31268"/>
    <w:rsid w:val="00D3188D"/>
    <w:rsid w:val="00D40F1E"/>
    <w:rsid w:val="00D42505"/>
    <w:rsid w:val="00D43715"/>
    <w:rsid w:val="00D43860"/>
    <w:rsid w:val="00D43B6C"/>
    <w:rsid w:val="00D456BA"/>
    <w:rsid w:val="00D506D5"/>
    <w:rsid w:val="00D51F90"/>
    <w:rsid w:val="00D53E71"/>
    <w:rsid w:val="00D54691"/>
    <w:rsid w:val="00D563E9"/>
    <w:rsid w:val="00D57262"/>
    <w:rsid w:val="00D60C72"/>
    <w:rsid w:val="00D63794"/>
    <w:rsid w:val="00D71126"/>
    <w:rsid w:val="00D74EBE"/>
    <w:rsid w:val="00D775F9"/>
    <w:rsid w:val="00D7765C"/>
    <w:rsid w:val="00D80CE7"/>
    <w:rsid w:val="00D83D23"/>
    <w:rsid w:val="00D840FA"/>
    <w:rsid w:val="00D84BB1"/>
    <w:rsid w:val="00D86AF4"/>
    <w:rsid w:val="00D91DC9"/>
    <w:rsid w:val="00D93548"/>
    <w:rsid w:val="00D94734"/>
    <w:rsid w:val="00D9503C"/>
    <w:rsid w:val="00DA7B39"/>
    <w:rsid w:val="00DB481C"/>
    <w:rsid w:val="00DB5371"/>
    <w:rsid w:val="00DC25ED"/>
    <w:rsid w:val="00DC2F92"/>
    <w:rsid w:val="00DC5C1D"/>
    <w:rsid w:val="00DD383F"/>
    <w:rsid w:val="00DD47F4"/>
    <w:rsid w:val="00DD497F"/>
    <w:rsid w:val="00DD4A15"/>
    <w:rsid w:val="00DD4DAA"/>
    <w:rsid w:val="00DE08A9"/>
    <w:rsid w:val="00DE1852"/>
    <w:rsid w:val="00DE29BB"/>
    <w:rsid w:val="00DE2DD8"/>
    <w:rsid w:val="00DE37EC"/>
    <w:rsid w:val="00DE463A"/>
    <w:rsid w:val="00DE53D9"/>
    <w:rsid w:val="00DE5429"/>
    <w:rsid w:val="00DE6BC6"/>
    <w:rsid w:val="00DF0F16"/>
    <w:rsid w:val="00DF3779"/>
    <w:rsid w:val="00DF6C7E"/>
    <w:rsid w:val="00DF7354"/>
    <w:rsid w:val="00E02CC6"/>
    <w:rsid w:val="00E02EDE"/>
    <w:rsid w:val="00E04894"/>
    <w:rsid w:val="00E11306"/>
    <w:rsid w:val="00E12EBD"/>
    <w:rsid w:val="00E13E40"/>
    <w:rsid w:val="00E15813"/>
    <w:rsid w:val="00E175B6"/>
    <w:rsid w:val="00E176B1"/>
    <w:rsid w:val="00E24AC9"/>
    <w:rsid w:val="00E26B14"/>
    <w:rsid w:val="00E31C3B"/>
    <w:rsid w:val="00E32BA7"/>
    <w:rsid w:val="00E35A0F"/>
    <w:rsid w:val="00E35A1C"/>
    <w:rsid w:val="00E36A4A"/>
    <w:rsid w:val="00E37B26"/>
    <w:rsid w:val="00E405D1"/>
    <w:rsid w:val="00E41BDB"/>
    <w:rsid w:val="00E44213"/>
    <w:rsid w:val="00E448F0"/>
    <w:rsid w:val="00E46084"/>
    <w:rsid w:val="00E47643"/>
    <w:rsid w:val="00E55394"/>
    <w:rsid w:val="00E56473"/>
    <w:rsid w:val="00E57DE7"/>
    <w:rsid w:val="00E61AE7"/>
    <w:rsid w:val="00E639B2"/>
    <w:rsid w:val="00E65B0F"/>
    <w:rsid w:val="00E671B9"/>
    <w:rsid w:val="00E7066F"/>
    <w:rsid w:val="00E73058"/>
    <w:rsid w:val="00E74999"/>
    <w:rsid w:val="00E7553F"/>
    <w:rsid w:val="00E770D9"/>
    <w:rsid w:val="00E802FA"/>
    <w:rsid w:val="00E8311F"/>
    <w:rsid w:val="00E842E7"/>
    <w:rsid w:val="00E90B53"/>
    <w:rsid w:val="00E93666"/>
    <w:rsid w:val="00E941FF"/>
    <w:rsid w:val="00E954F2"/>
    <w:rsid w:val="00E96B2B"/>
    <w:rsid w:val="00E9742B"/>
    <w:rsid w:val="00E9787B"/>
    <w:rsid w:val="00EA27A7"/>
    <w:rsid w:val="00EA3910"/>
    <w:rsid w:val="00EA4ACD"/>
    <w:rsid w:val="00EA5074"/>
    <w:rsid w:val="00EA5094"/>
    <w:rsid w:val="00EA61E5"/>
    <w:rsid w:val="00EB2500"/>
    <w:rsid w:val="00EB2E91"/>
    <w:rsid w:val="00EB2FC5"/>
    <w:rsid w:val="00EB37E4"/>
    <w:rsid w:val="00EB38C3"/>
    <w:rsid w:val="00EB476F"/>
    <w:rsid w:val="00EB590A"/>
    <w:rsid w:val="00EB7468"/>
    <w:rsid w:val="00EC0F94"/>
    <w:rsid w:val="00EC5EEB"/>
    <w:rsid w:val="00ED02DF"/>
    <w:rsid w:val="00ED0827"/>
    <w:rsid w:val="00ED44CE"/>
    <w:rsid w:val="00ED4866"/>
    <w:rsid w:val="00ED5903"/>
    <w:rsid w:val="00EE1078"/>
    <w:rsid w:val="00EE3EB4"/>
    <w:rsid w:val="00EE5F52"/>
    <w:rsid w:val="00EE6210"/>
    <w:rsid w:val="00EE795B"/>
    <w:rsid w:val="00EE7E92"/>
    <w:rsid w:val="00EF1736"/>
    <w:rsid w:val="00EF2BC3"/>
    <w:rsid w:val="00EF52AF"/>
    <w:rsid w:val="00F04C7B"/>
    <w:rsid w:val="00F04FCD"/>
    <w:rsid w:val="00F063EB"/>
    <w:rsid w:val="00F06864"/>
    <w:rsid w:val="00F1036F"/>
    <w:rsid w:val="00F110B2"/>
    <w:rsid w:val="00F1212F"/>
    <w:rsid w:val="00F15DC7"/>
    <w:rsid w:val="00F17FF7"/>
    <w:rsid w:val="00F25B56"/>
    <w:rsid w:val="00F26241"/>
    <w:rsid w:val="00F302EE"/>
    <w:rsid w:val="00F3039B"/>
    <w:rsid w:val="00F4481C"/>
    <w:rsid w:val="00F44CFC"/>
    <w:rsid w:val="00F526C3"/>
    <w:rsid w:val="00F569C8"/>
    <w:rsid w:val="00F60273"/>
    <w:rsid w:val="00F62578"/>
    <w:rsid w:val="00F714B1"/>
    <w:rsid w:val="00F737CD"/>
    <w:rsid w:val="00F74CF1"/>
    <w:rsid w:val="00F7754C"/>
    <w:rsid w:val="00F80739"/>
    <w:rsid w:val="00F81F42"/>
    <w:rsid w:val="00F8566C"/>
    <w:rsid w:val="00F86F2E"/>
    <w:rsid w:val="00F91E7E"/>
    <w:rsid w:val="00FA0977"/>
    <w:rsid w:val="00FA0F13"/>
    <w:rsid w:val="00FA3F00"/>
    <w:rsid w:val="00FA6692"/>
    <w:rsid w:val="00FA6E1B"/>
    <w:rsid w:val="00FB5722"/>
    <w:rsid w:val="00FB5D35"/>
    <w:rsid w:val="00FB5EC7"/>
    <w:rsid w:val="00FB7921"/>
    <w:rsid w:val="00FC230B"/>
    <w:rsid w:val="00FC45AC"/>
    <w:rsid w:val="00FC598A"/>
    <w:rsid w:val="00FD2926"/>
    <w:rsid w:val="00FD5ADD"/>
    <w:rsid w:val="00FD6A99"/>
    <w:rsid w:val="00FE013E"/>
    <w:rsid w:val="00FE0ECB"/>
    <w:rsid w:val="00FE1514"/>
    <w:rsid w:val="00FE7DA4"/>
    <w:rsid w:val="00FF2391"/>
    <w:rsid w:val="00FF27C6"/>
    <w:rsid w:val="00FF4873"/>
    <w:rsid w:val="00FF68D1"/>
    <w:rsid w:val="00FF7D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64986"/>
  <w15:docId w15:val="{1A807B07-2B78-451B-B05B-23B63A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102"/>
    <w:rPr>
      <w:rFonts w:ascii="Calibri Light" w:hAnsi="Calibri Light"/>
      <w:sz w:val="24"/>
      <w:szCs w:val="24"/>
      <w:lang w:val="es-ES"/>
    </w:rPr>
  </w:style>
  <w:style w:type="paragraph" w:styleId="Overskrift1">
    <w:name w:val="heading 1"/>
    <w:basedOn w:val="Overskrift4"/>
    <w:next w:val="Normal"/>
    <w:link w:val="Overskrift1Tegn"/>
    <w:uiPriority w:val="9"/>
    <w:qFormat/>
    <w:rsid w:val="000543F2"/>
    <w:pPr>
      <w:outlineLvl w:val="0"/>
    </w:pPr>
    <w:rPr>
      <w:sz w:val="40"/>
      <w:szCs w:val="40"/>
    </w:rPr>
  </w:style>
  <w:style w:type="paragraph" w:styleId="Overskrift2">
    <w:name w:val="heading 2"/>
    <w:basedOn w:val="Normal"/>
    <w:next w:val="Normal"/>
    <w:link w:val="Overskrift2Tegn"/>
    <w:uiPriority w:val="9"/>
    <w:unhideWhenUsed/>
    <w:qFormat/>
    <w:rsid w:val="007F63A6"/>
    <w:pPr>
      <w:keepNext/>
      <w:spacing w:before="240" w:after="60"/>
      <w:outlineLvl w:val="1"/>
    </w:pPr>
    <w:rPr>
      <w:rFonts w:asciiTheme="minorHAnsi" w:eastAsiaTheme="majorEastAsia" w:hAnsiTheme="minorHAnsi" w:cstheme="majorBidi"/>
      <w:b/>
      <w:bCs/>
      <w:iCs/>
      <w:sz w:val="36"/>
      <w:szCs w:val="36"/>
    </w:rPr>
  </w:style>
  <w:style w:type="paragraph" w:styleId="Overskrift3">
    <w:name w:val="heading 3"/>
    <w:basedOn w:val="Normal"/>
    <w:next w:val="Normal"/>
    <w:link w:val="Overskrift3Tegn"/>
    <w:uiPriority w:val="9"/>
    <w:unhideWhenUsed/>
    <w:qFormat/>
    <w:rsid w:val="007F63A6"/>
    <w:pPr>
      <w:keepNext/>
      <w:spacing w:before="240" w:after="60"/>
      <w:outlineLvl w:val="2"/>
    </w:pPr>
    <w:rPr>
      <w:rFonts w:asciiTheme="minorHAnsi" w:eastAsiaTheme="majorEastAsia" w:hAnsiTheme="minorHAnsi" w:cstheme="majorBidi"/>
      <w:b/>
      <w:bCs/>
      <w:sz w:val="32"/>
      <w:szCs w:val="32"/>
    </w:rPr>
  </w:style>
  <w:style w:type="paragraph" w:styleId="Overskrift4">
    <w:name w:val="heading 4"/>
    <w:basedOn w:val="Normal"/>
    <w:next w:val="Normal"/>
    <w:link w:val="Overskrift4Tegn"/>
    <w:uiPriority w:val="9"/>
    <w:unhideWhenUsed/>
    <w:qFormat/>
    <w:rsid w:val="00400102"/>
    <w:pPr>
      <w:keepNext/>
      <w:spacing w:before="240" w:after="60"/>
      <w:outlineLvl w:val="3"/>
    </w:pPr>
    <w:rPr>
      <w:rFonts w:asciiTheme="minorHAnsi" w:eastAsia="Calibri" w:hAnsiTheme="minorHAnsi" w:cstheme="majorBidi"/>
      <w:b/>
      <w:bCs/>
      <w:sz w:val="28"/>
      <w:szCs w:val="28"/>
    </w:rPr>
  </w:style>
  <w:style w:type="paragraph" w:styleId="Overskrift5">
    <w:name w:val="heading 5"/>
    <w:basedOn w:val="Normal"/>
    <w:next w:val="Normal"/>
    <w:link w:val="Overskrift5Tegn"/>
    <w:uiPriority w:val="9"/>
    <w:unhideWhenUsed/>
    <w:qFormat/>
    <w:rsid w:val="007B157C"/>
    <w:pPr>
      <w:spacing w:before="240" w:after="60"/>
      <w:outlineLvl w:val="4"/>
    </w:pPr>
    <w:rPr>
      <w:rFonts w:eastAsia="Times New Roman" w:cstheme="majorBidi"/>
      <w:b/>
      <w:bCs/>
      <w:iCs/>
      <w:sz w:val="26"/>
      <w:szCs w:val="26"/>
    </w:rPr>
  </w:style>
  <w:style w:type="paragraph" w:styleId="Overskrift6">
    <w:name w:val="heading 6"/>
    <w:basedOn w:val="Normal"/>
    <w:next w:val="Normal"/>
    <w:link w:val="Overskrift6Tegn"/>
    <w:uiPriority w:val="9"/>
    <w:unhideWhenUsed/>
    <w:qFormat/>
    <w:rsid w:val="00D71126"/>
    <w:pPr>
      <w:outlineLvl w:val="5"/>
    </w:pPr>
    <w:rPr>
      <w:b/>
      <w:noProof/>
      <w:sz w:val="20"/>
      <w:szCs w:val="20"/>
      <w:lang w:val="en-US"/>
    </w:rPr>
  </w:style>
  <w:style w:type="paragraph" w:styleId="Overskrift7">
    <w:name w:val="heading 7"/>
    <w:basedOn w:val="Normal"/>
    <w:next w:val="Normal"/>
    <w:link w:val="Overskrift7Tegn"/>
    <w:uiPriority w:val="9"/>
    <w:unhideWhenUsed/>
    <w:qFormat/>
    <w:rsid w:val="00896416"/>
    <w:pPr>
      <w:spacing w:before="240" w:after="60"/>
      <w:outlineLvl w:val="6"/>
    </w:pPr>
    <w:rPr>
      <w:rFonts w:cstheme="majorBidi"/>
    </w:rPr>
  </w:style>
  <w:style w:type="paragraph" w:styleId="Overskrift8">
    <w:name w:val="heading 8"/>
    <w:basedOn w:val="Normal"/>
    <w:next w:val="Normal"/>
    <w:link w:val="Overskrift8Tegn"/>
    <w:uiPriority w:val="9"/>
    <w:semiHidden/>
    <w:unhideWhenUsed/>
    <w:qFormat/>
    <w:rsid w:val="00896416"/>
    <w:pPr>
      <w:spacing w:before="240" w:after="60"/>
      <w:outlineLvl w:val="7"/>
    </w:pPr>
    <w:rPr>
      <w:rFonts w:cstheme="majorBidi"/>
      <w:i/>
      <w:iCs/>
    </w:rPr>
  </w:style>
  <w:style w:type="paragraph" w:styleId="Overskrift9">
    <w:name w:val="heading 9"/>
    <w:basedOn w:val="Normal"/>
    <w:next w:val="Normal"/>
    <w:link w:val="Overskrift9Tegn"/>
    <w:uiPriority w:val="9"/>
    <w:semiHidden/>
    <w:unhideWhenUsed/>
    <w:qFormat/>
    <w:rsid w:val="00896416"/>
    <w:pPr>
      <w:spacing w:before="240" w:after="60"/>
      <w:outlineLvl w:val="8"/>
    </w:pPr>
    <w:rPr>
      <w:rFonts w:asciiTheme="majorHAnsi" w:eastAsiaTheme="majorEastAsia" w:hAnsiTheme="majorHAnsi" w:cstheme="majorBidi"/>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93C57"/>
    <w:rPr>
      <w:rFonts w:ascii="Tahoma" w:hAnsi="Tahoma" w:cs="Tahoma"/>
      <w:sz w:val="16"/>
      <w:szCs w:val="16"/>
    </w:rPr>
  </w:style>
  <w:style w:type="character" w:customStyle="1" w:styleId="BobletekstTegn">
    <w:name w:val="Bobletekst Tegn"/>
    <w:basedOn w:val="Standardskriftforavsnitt"/>
    <w:link w:val="Bobletekst"/>
    <w:uiPriority w:val="99"/>
    <w:semiHidden/>
    <w:rsid w:val="00693C57"/>
    <w:rPr>
      <w:rFonts w:ascii="Tahoma" w:hAnsi="Tahoma" w:cs="Tahoma"/>
      <w:sz w:val="16"/>
      <w:szCs w:val="16"/>
    </w:rPr>
  </w:style>
  <w:style w:type="character" w:styleId="Merknadsreferanse">
    <w:name w:val="annotation reference"/>
    <w:basedOn w:val="Standardskriftforavsnitt"/>
    <w:uiPriority w:val="99"/>
    <w:semiHidden/>
    <w:unhideWhenUsed/>
    <w:rsid w:val="00D53E71"/>
    <w:rPr>
      <w:sz w:val="16"/>
      <w:szCs w:val="16"/>
    </w:rPr>
  </w:style>
  <w:style w:type="paragraph" w:styleId="Merknadstekst">
    <w:name w:val="annotation text"/>
    <w:basedOn w:val="Normal"/>
    <w:link w:val="MerknadstekstTegn"/>
    <w:uiPriority w:val="99"/>
    <w:unhideWhenUsed/>
    <w:rsid w:val="00D53E71"/>
    <w:rPr>
      <w:sz w:val="20"/>
      <w:szCs w:val="20"/>
    </w:rPr>
  </w:style>
  <w:style w:type="character" w:customStyle="1" w:styleId="MerknadstekstTegn">
    <w:name w:val="Merknadstekst Tegn"/>
    <w:basedOn w:val="Standardskriftforavsnitt"/>
    <w:link w:val="Merknadstekst"/>
    <w:uiPriority w:val="99"/>
    <w:rsid w:val="00D53E71"/>
    <w:rPr>
      <w:sz w:val="20"/>
      <w:szCs w:val="20"/>
    </w:rPr>
  </w:style>
  <w:style w:type="paragraph" w:styleId="Kommentaremne">
    <w:name w:val="annotation subject"/>
    <w:basedOn w:val="Merknadstekst"/>
    <w:next w:val="Merknadstekst"/>
    <w:link w:val="KommentaremneTegn"/>
    <w:uiPriority w:val="99"/>
    <w:semiHidden/>
    <w:unhideWhenUsed/>
    <w:rsid w:val="00D53E71"/>
    <w:rPr>
      <w:b/>
      <w:bCs/>
    </w:rPr>
  </w:style>
  <w:style w:type="character" w:customStyle="1" w:styleId="KommentaremneTegn">
    <w:name w:val="Kommentaremne Tegn"/>
    <w:basedOn w:val="MerknadstekstTegn"/>
    <w:link w:val="Kommentaremne"/>
    <w:uiPriority w:val="99"/>
    <w:semiHidden/>
    <w:rsid w:val="00D53E71"/>
    <w:rPr>
      <w:b/>
      <w:bCs/>
      <w:sz w:val="20"/>
      <w:szCs w:val="20"/>
    </w:rPr>
  </w:style>
  <w:style w:type="character" w:customStyle="1" w:styleId="Overskrift4Tegn">
    <w:name w:val="Overskrift 4 Tegn"/>
    <w:basedOn w:val="Standardskriftforavsnitt"/>
    <w:link w:val="Overskrift4"/>
    <w:uiPriority w:val="9"/>
    <w:rsid w:val="00400102"/>
    <w:rPr>
      <w:rFonts w:eastAsia="Calibri" w:cstheme="majorBidi"/>
      <w:b/>
      <w:bCs/>
      <w:sz w:val="28"/>
      <w:szCs w:val="28"/>
      <w:lang w:val="en-GB"/>
    </w:rPr>
  </w:style>
  <w:style w:type="paragraph" w:styleId="Fotnotetekst">
    <w:name w:val="footnote text"/>
    <w:basedOn w:val="Normal"/>
    <w:link w:val="FotnotetekstTegn"/>
    <w:uiPriority w:val="99"/>
    <w:unhideWhenUsed/>
    <w:rsid w:val="005B5820"/>
    <w:rPr>
      <w:rFonts w:ascii="Minion Pro" w:hAnsi="Minion Pro"/>
      <w:sz w:val="20"/>
      <w:szCs w:val="20"/>
      <w:lang w:val="nb-NO"/>
    </w:rPr>
  </w:style>
  <w:style w:type="character" w:customStyle="1" w:styleId="FotnotetekstTegn">
    <w:name w:val="Fotnotetekst Tegn"/>
    <w:basedOn w:val="Standardskriftforavsnitt"/>
    <w:link w:val="Fotnotetekst"/>
    <w:uiPriority w:val="99"/>
    <w:rsid w:val="005B5820"/>
    <w:rPr>
      <w:rFonts w:ascii="Minion Pro" w:hAnsi="Minion Pro"/>
      <w:sz w:val="20"/>
      <w:szCs w:val="20"/>
      <w:lang w:val="nb-NO"/>
    </w:rPr>
  </w:style>
  <w:style w:type="character" w:styleId="Fotnotereferanse">
    <w:name w:val="footnote reference"/>
    <w:basedOn w:val="Standardskriftforavsnitt"/>
    <w:uiPriority w:val="99"/>
    <w:semiHidden/>
    <w:unhideWhenUsed/>
    <w:rsid w:val="005B5820"/>
    <w:rPr>
      <w:vertAlign w:val="superscript"/>
    </w:rPr>
  </w:style>
  <w:style w:type="character" w:styleId="Hyperkobling">
    <w:name w:val="Hyperlink"/>
    <w:basedOn w:val="Standardskriftforavsnitt"/>
    <w:uiPriority w:val="99"/>
    <w:unhideWhenUsed/>
    <w:rsid w:val="005B5820"/>
    <w:rPr>
      <w:color w:val="8E4660" w:themeColor="hyperlink"/>
      <w:u w:val="single"/>
    </w:rPr>
  </w:style>
  <w:style w:type="paragraph" w:styleId="Listeavsnitt">
    <w:name w:val="List Paragraph"/>
    <w:basedOn w:val="Normal"/>
    <w:uiPriority w:val="34"/>
    <w:qFormat/>
    <w:rsid w:val="00896416"/>
    <w:pPr>
      <w:ind w:left="720"/>
      <w:contextualSpacing/>
    </w:pPr>
  </w:style>
  <w:style w:type="character" w:customStyle="1" w:styleId="Overskrift3Tegn">
    <w:name w:val="Overskrift 3 Tegn"/>
    <w:basedOn w:val="Standardskriftforavsnitt"/>
    <w:link w:val="Overskrift3"/>
    <w:uiPriority w:val="9"/>
    <w:rsid w:val="007F63A6"/>
    <w:rPr>
      <w:rFonts w:eastAsiaTheme="majorEastAsia" w:cstheme="majorBidi"/>
      <w:b/>
      <w:bCs/>
      <w:sz w:val="32"/>
      <w:szCs w:val="32"/>
      <w:lang w:val="en-GB"/>
    </w:rPr>
  </w:style>
  <w:style w:type="character" w:customStyle="1" w:styleId="Overskrift1Tegn">
    <w:name w:val="Overskrift 1 Tegn"/>
    <w:basedOn w:val="Standardskriftforavsnitt"/>
    <w:link w:val="Overskrift1"/>
    <w:uiPriority w:val="9"/>
    <w:rsid w:val="000543F2"/>
    <w:rPr>
      <w:rFonts w:eastAsia="Calibri" w:cstheme="majorBidi"/>
      <w:b/>
      <w:bCs/>
      <w:sz w:val="40"/>
      <w:szCs w:val="40"/>
      <w:lang w:val="en-GB"/>
    </w:rPr>
  </w:style>
  <w:style w:type="paragraph" w:styleId="Overskriftforinnholdsfortegnelse">
    <w:name w:val="TOC Heading"/>
    <w:basedOn w:val="Overskrift1"/>
    <w:next w:val="Normal"/>
    <w:uiPriority w:val="39"/>
    <w:semiHidden/>
    <w:unhideWhenUsed/>
    <w:qFormat/>
    <w:rsid w:val="00896416"/>
    <w:pPr>
      <w:outlineLvl w:val="9"/>
    </w:pPr>
  </w:style>
  <w:style w:type="paragraph" w:styleId="INNH1">
    <w:name w:val="toc 1"/>
    <w:basedOn w:val="Normal"/>
    <w:next w:val="Normal"/>
    <w:autoRedefine/>
    <w:uiPriority w:val="39"/>
    <w:unhideWhenUsed/>
    <w:rsid w:val="00D84BB1"/>
    <w:pPr>
      <w:spacing w:after="100"/>
    </w:pPr>
  </w:style>
  <w:style w:type="character" w:styleId="Fulgthyperkobling">
    <w:name w:val="FollowedHyperlink"/>
    <w:basedOn w:val="Standardskriftforavsnitt"/>
    <w:uiPriority w:val="99"/>
    <w:semiHidden/>
    <w:unhideWhenUsed/>
    <w:rsid w:val="0082625F"/>
    <w:rPr>
      <w:color w:val="FCC448" w:themeColor="followedHyperlink"/>
      <w:u w:val="single"/>
    </w:rPr>
  </w:style>
  <w:style w:type="paragraph" w:styleId="Topptekst">
    <w:name w:val="header"/>
    <w:basedOn w:val="Normal"/>
    <w:link w:val="TopptekstTegn"/>
    <w:uiPriority w:val="99"/>
    <w:unhideWhenUsed/>
    <w:rsid w:val="003C55A4"/>
    <w:pPr>
      <w:tabs>
        <w:tab w:val="center" w:pos="4536"/>
        <w:tab w:val="right" w:pos="9072"/>
      </w:tabs>
    </w:pPr>
  </w:style>
  <w:style w:type="character" w:customStyle="1" w:styleId="TopptekstTegn">
    <w:name w:val="Topptekst Tegn"/>
    <w:basedOn w:val="Standardskriftforavsnitt"/>
    <w:link w:val="Topptekst"/>
    <w:uiPriority w:val="99"/>
    <w:rsid w:val="003C55A4"/>
  </w:style>
  <w:style w:type="paragraph" w:styleId="Bunntekst">
    <w:name w:val="footer"/>
    <w:basedOn w:val="Normal"/>
    <w:link w:val="BunntekstTegn"/>
    <w:uiPriority w:val="99"/>
    <w:unhideWhenUsed/>
    <w:rsid w:val="003C55A4"/>
    <w:pPr>
      <w:tabs>
        <w:tab w:val="center" w:pos="4536"/>
        <w:tab w:val="right" w:pos="9072"/>
      </w:tabs>
    </w:pPr>
  </w:style>
  <w:style w:type="character" w:customStyle="1" w:styleId="BunntekstTegn">
    <w:name w:val="Bunntekst Tegn"/>
    <w:basedOn w:val="Standardskriftforavsnitt"/>
    <w:link w:val="Bunntekst"/>
    <w:uiPriority w:val="99"/>
    <w:rsid w:val="003C55A4"/>
  </w:style>
  <w:style w:type="paragraph" w:styleId="Tittel">
    <w:name w:val="Title"/>
    <w:basedOn w:val="Normal"/>
    <w:next w:val="Normal"/>
    <w:link w:val="TittelTegn"/>
    <w:uiPriority w:val="10"/>
    <w:qFormat/>
    <w:rsid w:val="0089641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telTegn">
    <w:name w:val="Tittel Tegn"/>
    <w:basedOn w:val="Standardskriftforavsnitt"/>
    <w:link w:val="Tittel"/>
    <w:uiPriority w:val="10"/>
    <w:rsid w:val="00896416"/>
    <w:rPr>
      <w:rFonts w:asciiTheme="majorHAnsi" w:eastAsiaTheme="majorEastAsia" w:hAnsiTheme="majorHAnsi" w:cstheme="majorBidi"/>
      <w:b/>
      <w:bCs/>
      <w:kern w:val="28"/>
      <w:sz w:val="32"/>
      <w:szCs w:val="32"/>
    </w:rPr>
  </w:style>
  <w:style w:type="character" w:customStyle="1" w:styleId="Overskrift2Tegn">
    <w:name w:val="Overskrift 2 Tegn"/>
    <w:basedOn w:val="Standardskriftforavsnitt"/>
    <w:link w:val="Overskrift2"/>
    <w:uiPriority w:val="9"/>
    <w:rsid w:val="007F63A6"/>
    <w:rPr>
      <w:rFonts w:eastAsiaTheme="majorEastAsia" w:cstheme="majorBidi"/>
      <w:b/>
      <w:bCs/>
      <w:iCs/>
      <w:sz w:val="36"/>
      <w:szCs w:val="36"/>
      <w:lang w:val="en-GB"/>
    </w:rPr>
  </w:style>
  <w:style w:type="character" w:customStyle="1" w:styleId="Overskrift5Tegn">
    <w:name w:val="Overskrift 5 Tegn"/>
    <w:basedOn w:val="Standardskriftforavsnitt"/>
    <w:link w:val="Overskrift5"/>
    <w:uiPriority w:val="9"/>
    <w:rsid w:val="007B157C"/>
    <w:rPr>
      <w:rFonts w:ascii="Calibri Light" w:eastAsia="Times New Roman" w:hAnsi="Calibri Light" w:cstheme="majorBidi"/>
      <w:b/>
      <w:bCs/>
      <w:iCs/>
      <w:sz w:val="26"/>
      <w:szCs w:val="26"/>
      <w:lang w:val="en-GB"/>
    </w:rPr>
  </w:style>
  <w:style w:type="character" w:customStyle="1" w:styleId="Overskrift6Tegn">
    <w:name w:val="Overskrift 6 Tegn"/>
    <w:basedOn w:val="Standardskriftforavsnitt"/>
    <w:link w:val="Overskrift6"/>
    <w:uiPriority w:val="9"/>
    <w:rsid w:val="00D71126"/>
    <w:rPr>
      <w:rFonts w:ascii="Calibri Light" w:hAnsi="Calibri Light"/>
      <w:b/>
      <w:noProof/>
      <w:sz w:val="20"/>
      <w:szCs w:val="20"/>
      <w:lang w:val="en-US"/>
    </w:rPr>
  </w:style>
  <w:style w:type="character" w:customStyle="1" w:styleId="Overskrift7Tegn">
    <w:name w:val="Overskrift 7 Tegn"/>
    <w:basedOn w:val="Standardskriftforavsnitt"/>
    <w:link w:val="Overskrift7"/>
    <w:uiPriority w:val="9"/>
    <w:rsid w:val="00896416"/>
    <w:rPr>
      <w:rFonts w:cstheme="majorBidi"/>
      <w:sz w:val="24"/>
      <w:szCs w:val="24"/>
    </w:rPr>
  </w:style>
  <w:style w:type="character" w:customStyle="1" w:styleId="Overskrift8Tegn">
    <w:name w:val="Overskrift 8 Tegn"/>
    <w:basedOn w:val="Standardskriftforavsnitt"/>
    <w:link w:val="Overskrift8"/>
    <w:uiPriority w:val="9"/>
    <w:semiHidden/>
    <w:rsid w:val="00896416"/>
    <w:rPr>
      <w:rFonts w:cstheme="majorBidi"/>
      <w:i/>
      <w:iCs/>
      <w:sz w:val="24"/>
      <w:szCs w:val="24"/>
    </w:rPr>
  </w:style>
  <w:style w:type="character" w:customStyle="1" w:styleId="Overskrift9Tegn">
    <w:name w:val="Overskrift 9 Tegn"/>
    <w:basedOn w:val="Standardskriftforavsnitt"/>
    <w:link w:val="Overskrift9"/>
    <w:uiPriority w:val="9"/>
    <w:semiHidden/>
    <w:rsid w:val="00896416"/>
    <w:rPr>
      <w:rFonts w:asciiTheme="majorHAnsi" w:eastAsiaTheme="majorEastAsia" w:hAnsiTheme="majorHAnsi" w:cstheme="majorBidi"/>
    </w:rPr>
  </w:style>
  <w:style w:type="paragraph" w:styleId="Bildetekst">
    <w:name w:val="caption"/>
    <w:basedOn w:val="Normal"/>
    <w:next w:val="Normal"/>
    <w:uiPriority w:val="35"/>
    <w:unhideWhenUsed/>
    <w:rsid w:val="00896416"/>
    <w:rPr>
      <w:b/>
      <w:bCs/>
      <w:color w:val="393A56" w:themeColor="accent1"/>
      <w:sz w:val="18"/>
      <w:szCs w:val="18"/>
    </w:rPr>
  </w:style>
  <w:style w:type="paragraph" w:styleId="Undertittel">
    <w:name w:val="Subtitle"/>
    <w:basedOn w:val="Normal"/>
    <w:next w:val="Normal"/>
    <w:link w:val="UndertittelTegn"/>
    <w:uiPriority w:val="11"/>
    <w:qFormat/>
    <w:rsid w:val="00896416"/>
    <w:pPr>
      <w:spacing w:after="60"/>
      <w:jc w:val="center"/>
      <w:outlineLvl w:val="1"/>
    </w:pPr>
    <w:rPr>
      <w:rFonts w:asciiTheme="majorHAnsi" w:eastAsiaTheme="majorEastAsia" w:hAnsiTheme="majorHAnsi" w:cstheme="majorBidi"/>
    </w:rPr>
  </w:style>
  <w:style w:type="character" w:customStyle="1" w:styleId="UndertittelTegn">
    <w:name w:val="Undertittel Tegn"/>
    <w:basedOn w:val="Standardskriftforavsnitt"/>
    <w:link w:val="Undertittel"/>
    <w:uiPriority w:val="11"/>
    <w:rsid w:val="00896416"/>
    <w:rPr>
      <w:rFonts w:asciiTheme="majorHAnsi" w:eastAsiaTheme="majorEastAsia" w:hAnsiTheme="majorHAnsi" w:cstheme="majorBidi"/>
      <w:sz w:val="24"/>
      <w:szCs w:val="24"/>
    </w:rPr>
  </w:style>
  <w:style w:type="character" w:styleId="Sterk">
    <w:name w:val="Strong"/>
    <w:basedOn w:val="Standardskriftforavsnitt"/>
    <w:uiPriority w:val="22"/>
    <w:qFormat/>
    <w:rsid w:val="00896416"/>
    <w:rPr>
      <w:b/>
      <w:bCs/>
    </w:rPr>
  </w:style>
  <w:style w:type="character" w:styleId="Utheving">
    <w:name w:val="Emphasis"/>
    <w:basedOn w:val="Standardskriftforavsnitt"/>
    <w:uiPriority w:val="20"/>
    <w:qFormat/>
    <w:rsid w:val="00896416"/>
    <w:rPr>
      <w:rFonts w:asciiTheme="minorHAnsi" w:hAnsiTheme="minorHAnsi"/>
      <w:b/>
      <w:i/>
      <w:iCs/>
    </w:rPr>
  </w:style>
  <w:style w:type="paragraph" w:styleId="Ingenmellomrom">
    <w:name w:val="No Spacing"/>
    <w:basedOn w:val="Normal"/>
    <w:uiPriority w:val="1"/>
    <w:qFormat/>
    <w:rsid w:val="00896416"/>
    <w:rPr>
      <w:szCs w:val="32"/>
    </w:rPr>
  </w:style>
  <w:style w:type="paragraph" w:styleId="Sitat">
    <w:name w:val="Quote"/>
    <w:basedOn w:val="Normal"/>
    <w:next w:val="Normal"/>
    <w:link w:val="SitatTegn"/>
    <w:uiPriority w:val="29"/>
    <w:qFormat/>
    <w:rsid w:val="00896416"/>
    <w:rPr>
      <w:i/>
    </w:rPr>
  </w:style>
  <w:style w:type="character" w:customStyle="1" w:styleId="SitatTegn">
    <w:name w:val="Sitat Tegn"/>
    <w:basedOn w:val="Standardskriftforavsnitt"/>
    <w:link w:val="Sitat"/>
    <w:uiPriority w:val="29"/>
    <w:rsid w:val="00896416"/>
    <w:rPr>
      <w:i/>
      <w:sz w:val="24"/>
      <w:szCs w:val="24"/>
    </w:rPr>
  </w:style>
  <w:style w:type="paragraph" w:styleId="Sterktsitat">
    <w:name w:val="Intense Quote"/>
    <w:basedOn w:val="Normal"/>
    <w:next w:val="Normal"/>
    <w:link w:val="SterktsitatTegn"/>
    <w:uiPriority w:val="30"/>
    <w:qFormat/>
    <w:rsid w:val="00896416"/>
    <w:pPr>
      <w:ind w:left="720" w:right="720"/>
    </w:pPr>
    <w:rPr>
      <w:b/>
      <w:i/>
      <w:szCs w:val="22"/>
    </w:rPr>
  </w:style>
  <w:style w:type="character" w:customStyle="1" w:styleId="SterktsitatTegn">
    <w:name w:val="Sterkt sitat Tegn"/>
    <w:basedOn w:val="Standardskriftforavsnitt"/>
    <w:link w:val="Sterktsitat"/>
    <w:uiPriority w:val="30"/>
    <w:rsid w:val="00896416"/>
    <w:rPr>
      <w:b/>
      <w:i/>
      <w:sz w:val="24"/>
    </w:rPr>
  </w:style>
  <w:style w:type="character" w:styleId="Svakutheving">
    <w:name w:val="Subtle Emphasis"/>
    <w:uiPriority w:val="19"/>
    <w:qFormat/>
    <w:rsid w:val="00896416"/>
    <w:rPr>
      <w:i/>
      <w:color w:val="A4A5A3" w:themeColor="text1" w:themeTint="A5"/>
    </w:rPr>
  </w:style>
  <w:style w:type="character" w:styleId="Sterkutheving">
    <w:name w:val="Intense Emphasis"/>
    <w:basedOn w:val="Standardskriftforavsnitt"/>
    <w:uiPriority w:val="21"/>
    <w:qFormat/>
    <w:rsid w:val="00896416"/>
    <w:rPr>
      <w:b/>
      <w:i/>
      <w:sz w:val="24"/>
      <w:szCs w:val="24"/>
      <w:u w:val="single"/>
    </w:rPr>
  </w:style>
  <w:style w:type="character" w:styleId="Svakreferanse">
    <w:name w:val="Subtle Reference"/>
    <w:basedOn w:val="Standardskriftforavsnitt"/>
    <w:uiPriority w:val="31"/>
    <w:qFormat/>
    <w:rsid w:val="00896416"/>
    <w:rPr>
      <w:sz w:val="24"/>
      <w:szCs w:val="24"/>
      <w:u w:val="single"/>
    </w:rPr>
  </w:style>
  <w:style w:type="character" w:styleId="Sterkreferanse">
    <w:name w:val="Intense Reference"/>
    <w:basedOn w:val="Standardskriftforavsnitt"/>
    <w:uiPriority w:val="32"/>
    <w:qFormat/>
    <w:rsid w:val="00896416"/>
    <w:rPr>
      <w:b/>
      <w:sz w:val="24"/>
      <w:u w:val="single"/>
    </w:rPr>
  </w:style>
  <w:style w:type="character" w:styleId="Boktittel">
    <w:name w:val="Book Title"/>
    <w:basedOn w:val="Standardskriftforavsnitt"/>
    <w:uiPriority w:val="33"/>
    <w:qFormat/>
    <w:rsid w:val="00896416"/>
    <w:rPr>
      <w:rFonts w:asciiTheme="majorHAnsi" w:eastAsiaTheme="majorEastAsia" w:hAnsiTheme="majorHAnsi"/>
      <w:b/>
      <w:i/>
      <w:sz w:val="24"/>
      <w:szCs w:val="24"/>
    </w:rPr>
  </w:style>
  <w:style w:type="paragraph" w:styleId="Revisjon">
    <w:name w:val="Revision"/>
    <w:hidden/>
    <w:uiPriority w:val="99"/>
    <w:semiHidden/>
    <w:rsid w:val="0081651C"/>
    <w:rPr>
      <w:sz w:val="24"/>
      <w:szCs w:val="24"/>
    </w:rPr>
  </w:style>
  <w:style w:type="paragraph" w:styleId="NormalWeb">
    <w:name w:val="Normal (Web)"/>
    <w:basedOn w:val="Normal"/>
    <w:uiPriority w:val="99"/>
    <w:semiHidden/>
    <w:unhideWhenUsed/>
    <w:rsid w:val="00B55F2D"/>
    <w:pPr>
      <w:spacing w:before="100" w:beforeAutospacing="1" w:after="100" w:afterAutospacing="1"/>
    </w:pPr>
    <w:rPr>
      <w:rFonts w:ascii="Times New Roman" w:eastAsia="Times New Roman" w:hAnsi="Times New Roman"/>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4094">
      <w:bodyDiv w:val="1"/>
      <w:marLeft w:val="0"/>
      <w:marRight w:val="0"/>
      <w:marTop w:val="0"/>
      <w:marBottom w:val="0"/>
      <w:divBdr>
        <w:top w:val="none" w:sz="0" w:space="0" w:color="auto"/>
        <w:left w:val="none" w:sz="0" w:space="0" w:color="auto"/>
        <w:bottom w:val="none" w:sz="0" w:space="0" w:color="auto"/>
        <w:right w:val="none" w:sz="0" w:space="0" w:color="auto"/>
      </w:divBdr>
    </w:div>
    <w:div w:id="105778220">
      <w:bodyDiv w:val="1"/>
      <w:marLeft w:val="0"/>
      <w:marRight w:val="0"/>
      <w:marTop w:val="0"/>
      <w:marBottom w:val="0"/>
      <w:divBdr>
        <w:top w:val="none" w:sz="0" w:space="0" w:color="auto"/>
        <w:left w:val="none" w:sz="0" w:space="0" w:color="auto"/>
        <w:bottom w:val="none" w:sz="0" w:space="0" w:color="auto"/>
        <w:right w:val="none" w:sz="0" w:space="0" w:color="auto"/>
      </w:divBdr>
    </w:div>
    <w:div w:id="108819964">
      <w:bodyDiv w:val="1"/>
      <w:marLeft w:val="0"/>
      <w:marRight w:val="0"/>
      <w:marTop w:val="0"/>
      <w:marBottom w:val="0"/>
      <w:divBdr>
        <w:top w:val="none" w:sz="0" w:space="0" w:color="auto"/>
        <w:left w:val="none" w:sz="0" w:space="0" w:color="auto"/>
        <w:bottom w:val="none" w:sz="0" w:space="0" w:color="auto"/>
        <w:right w:val="none" w:sz="0" w:space="0" w:color="auto"/>
      </w:divBdr>
    </w:div>
    <w:div w:id="119156059">
      <w:bodyDiv w:val="1"/>
      <w:marLeft w:val="0"/>
      <w:marRight w:val="0"/>
      <w:marTop w:val="0"/>
      <w:marBottom w:val="0"/>
      <w:divBdr>
        <w:top w:val="none" w:sz="0" w:space="0" w:color="auto"/>
        <w:left w:val="none" w:sz="0" w:space="0" w:color="auto"/>
        <w:bottom w:val="none" w:sz="0" w:space="0" w:color="auto"/>
        <w:right w:val="none" w:sz="0" w:space="0" w:color="auto"/>
      </w:divBdr>
      <w:divsChild>
        <w:div w:id="1134447871">
          <w:marLeft w:val="1080"/>
          <w:marRight w:val="0"/>
          <w:marTop w:val="0"/>
          <w:marBottom w:val="0"/>
          <w:divBdr>
            <w:top w:val="none" w:sz="0" w:space="0" w:color="auto"/>
            <w:left w:val="none" w:sz="0" w:space="0" w:color="auto"/>
            <w:bottom w:val="none" w:sz="0" w:space="0" w:color="auto"/>
            <w:right w:val="none" w:sz="0" w:space="0" w:color="auto"/>
          </w:divBdr>
        </w:div>
        <w:div w:id="1119714773">
          <w:marLeft w:val="1080"/>
          <w:marRight w:val="0"/>
          <w:marTop w:val="0"/>
          <w:marBottom w:val="0"/>
          <w:divBdr>
            <w:top w:val="none" w:sz="0" w:space="0" w:color="auto"/>
            <w:left w:val="none" w:sz="0" w:space="0" w:color="auto"/>
            <w:bottom w:val="none" w:sz="0" w:space="0" w:color="auto"/>
            <w:right w:val="none" w:sz="0" w:space="0" w:color="auto"/>
          </w:divBdr>
        </w:div>
        <w:div w:id="814687628">
          <w:marLeft w:val="1080"/>
          <w:marRight w:val="0"/>
          <w:marTop w:val="0"/>
          <w:marBottom w:val="0"/>
          <w:divBdr>
            <w:top w:val="none" w:sz="0" w:space="0" w:color="auto"/>
            <w:left w:val="none" w:sz="0" w:space="0" w:color="auto"/>
            <w:bottom w:val="none" w:sz="0" w:space="0" w:color="auto"/>
            <w:right w:val="none" w:sz="0" w:space="0" w:color="auto"/>
          </w:divBdr>
        </w:div>
        <w:div w:id="954798069">
          <w:marLeft w:val="1080"/>
          <w:marRight w:val="0"/>
          <w:marTop w:val="0"/>
          <w:marBottom w:val="0"/>
          <w:divBdr>
            <w:top w:val="none" w:sz="0" w:space="0" w:color="auto"/>
            <w:left w:val="none" w:sz="0" w:space="0" w:color="auto"/>
            <w:bottom w:val="none" w:sz="0" w:space="0" w:color="auto"/>
            <w:right w:val="none" w:sz="0" w:space="0" w:color="auto"/>
          </w:divBdr>
        </w:div>
        <w:div w:id="230045012">
          <w:marLeft w:val="1080"/>
          <w:marRight w:val="0"/>
          <w:marTop w:val="0"/>
          <w:marBottom w:val="0"/>
          <w:divBdr>
            <w:top w:val="none" w:sz="0" w:space="0" w:color="auto"/>
            <w:left w:val="none" w:sz="0" w:space="0" w:color="auto"/>
            <w:bottom w:val="none" w:sz="0" w:space="0" w:color="auto"/>
            <w:right w:val="none" w:sz="0" w:space="0" w:color="auto"/>
          </w:divBdr>
        </w:div>
        <w:div w:id="2024428126">
          <w:marLeft w:val="1080"/>
          <w:marRight w:val="0"/>
          <w:marTop w:val="0"/>
          <w:marBottom w:val="0"/>
          <w:divBdr>
            <w:top w:val="none" w:sz="0" w:space="0" w:color="auto"/>
            <w:left w:val="none" w:sz="0" w:space="0" w:color="auto"/>
            <w:bottom w:val="none" w:sz="0" w:space="0" w:color="auto"/>
            <w:right w:val="none" w:sz="0" w:space="0" w:color="auto"/>
          </w:divBdr>
        </w:div>
      </w:divsChild>
    </w:div>
    <w:div w:id="449470891">
      <w:bodyDiv w:val="1"/>
      <w:marLeft w:val="0"/>
      <w:marRight w:val="0"/>
      <w:marTop w:val="0"/>
      <w:marBottom w:val="0"/>
      <w:divBdr>
        <w:top w:val="none" w:sz="0" w:space="0" w:color="auto"/>
        <w:left w:val="none" w:sz="0" w:space="0" w:color="auto"/>
        <w:bottom w:val="none" w:sz="0" w:space="0" w:color="auto"/>
        <w:right w:val="none" w:sz="0" w:space="0" w:color="auto"/>
      </w:divBdr>
      <w:divsChild>
        <w:div w:id="740954548">
          <w:marLeft w:val="547"/>
          <w:marRight w:val="0"/>
          <w:marTop w:val="115"/>
          <w:marBottom w:val="0"/>
          <w:divBdr>
            <w:top w:val="none" w:sz="0" w:space="0" w:color="auto"/>
            <w:left w:val="none" w:sz="0" w:space="0" w:color="auto"/>
            <w:bottom w:val="none" w:sz="0" w:space="0" w:color="auto"/>
            <w:right w:val="none" w:sz="0" w:space="0" w:color="auto"/>
          </w:divBdr>
        </w:div>
        <w:div w:id="1798833007">
          <w:marLeft w:val="547"/>
          <w:marRight w:val="0"/>
          <w:marTop w:val="115"/>
          <w:marBottom w:val="0"/>
          <w:divBdr>
            <w:top w:val="none" w:sz="0" w:space="0" w:color="auto"/>
            <w:left w:val="none" w:sz="0" w:space="0" w:color="auto"/>
            <w:bottom w:val="none" w:sz="0" w:space="0" w:color="auto"/>
            <w:right w:val="none" w:sz="0" w:space="0" w:color="auto"/>
          </w:divBdr>
        </w:div>
        <w:div w:id="1970162344">
          <w:marLeft w:val="547"/>
          <w:marRight w:val="0"/>
          <w:marTop w:val="115"/>
          <w:marBottom w:val="0"/>
          <w:divBdr>
            <w:top w:val="none" w:sz="0" w:space="0" w:color="auto"/>
            <w:left w:val="none" w:sz="0" w:space="0" w:color="auto"/>
            <w:bottom w:val="none" w:sz="0" w:space="0" w:color="auto"/>
            <w:right w:val="none" w:sz="0" w:space="0" w:color="auto"/>
          </w:divBdr>
        </w:div>
      </w:divsChild>
    </w:div>
    <w:div w:id="479156592">
      <w:bodyDiv w:val="1"/>
      <w:marLeft w:val="0"/>
      <w:marRight w:val="0"/>
      <w:marTop w:val="0"/>
      <w:marBottom w:val="0"/>
      <w:divBdr>
        <w:top w:val="none" w:sz="0" w:space="0" w:color="auto"/>
        <w:left w:val="none" w:sz="0" w:space="0" w:color="auto"/>
        <w:bottom w:val="none" w:sz="0" w:space="0" w:color="auto"/>
        <w:right w:val="none" w:sz="0" w:space="0" w:color="auto"/>
      </w:divBdr>
    </w:div>
    <w:div w:id="559049693">
      <w:bodyDiv w:val="1"/>
      <w:marLeft w:val="0"/>
      <w:marRight w:val="0"/>
      <w:marTop w:val="0"/>
      <w:marBottom w:val="0"/>
      <w:divBdr>
        <w:top w:val="none" w:sz="0" w:space="0" w:color="auto"/>
        <w:left w:val="none" w:sz="0" w:space="0" w:color="auto"/>
        <w:bottom w:val="none" w:sz="0" w:space="0" w:color="auto"/>
        <w:right w:val="none" w:sz="0" w:space="0" w:color="auto"/>
      </w:divBdr>
    </w:div>
    <w:div w:id="925654728">
      <w:bodyDiv w:val="1"/>
      <w:marLeft w:val="0"/>
      <w:marRight w:val="0"/>
      <w:marTop w:val="0"/>
      <w:marBottom w:val="0"/>
      <w:divBdr>
        <w:top w:val="none" w:sz="0" w:space="0" w:color="auto"/>
        <w:left w:val="none" w:sz="0" w:space="0" w:color="auto"/>
        <w:bottom w:val="none" w:sz="0" w:space="0" w:color="auto"/>
        <w:right w:val="none" w:sz="0" w:space="0" w:color="auto"/>
      </w:divBdr>
    </w:div>
    <w:div w:id="999892813">
      <w:bodyDiv w:val="1"/>
      <w:marLeft w:val="0"/>
      <w:marRight w:val="0"/>
      <w:marTop w:val="0"/>
      <w:marBottom w:val="0"/>
      <w:divBdr>
        <w:top w:val="none" w:sz="0" w:space="0" w:color="auto"/>
        <w:left w:val="none" w:sz="0" w:space="0" w:color="auto"/>
        <w:bottom w:val="none" w:sz="0" w:space="0" w:color="auto"/>
        <w:right w:val="none" w:sz="0" w:space="0" w:color="auto"/>
      </w:divBdr>
    </w:div>
    <w:div w:id="1035890413">
      <w:bodyDiv w:val="1"/>
      <w:marLeft w:val="0"/>
      <w:marRight w:val="0"/>
      <w:marTop w:val="0"/>
      <w:marBottom w:val="0"/>
      <w:divBdr>
        <w:top w:val="none" w:sz="0" w:space="0" w:color="auto"/>
        <w:left w:val="none" w:sz="0" w:space="0" w:color="auto"/>
        <w:bottom w:val="none" w:sz="0" w:space="0" w:color="auto"/>
        <w:right w:val="none" w:sz="0" w:space="0" w:color="auto"/>
      </w:divBdr>
    </w:div>
    <w:div w:id="1556770733">
      <w:bodyDiv w:val="1"/>
      <w:marLeft w:val="0"/>
      <w:marRight w:val="0"/>
      <w:marTop w:val="0"/>
      <w:marBottom w:val="0"/>
      <w:divBdr>
        <w:top w:val="none" w:sz="0" w:space="0" w:color="auto"/>
        <w:left w:val="none" w:sz="0" w:space="0" w:color="auto"/>
        <w:bottom w:val="none" w:sz="0" w:space="0" w:color="auto"/>
        <w:right w:val="none" w:sz="0" w:space="0" w:color="auto"/>
      </w:divBdr>
      <w:divsChild>
        <w:div w:id="1990591384">
          <w:marLeft w:val="1440"/>
          <w:marRight w:val="0"/>
          <w:marTop w:val="0"/>
          <w:marBottom w:val="0"/>
          <w:divBdr>
            <w:top w:val="none" w:sz="0" w:space="0" w:color="auto"/>
            <w:left w:val="none" w:sz="0" w:space="0" w:color="auto"/>
            <w:bottom w:val="none" w:sz="0" w:space="0" w:color="auto"/>
            <w:right w:val="none" w:sz="0" w:space="0" w:color="auto"/>
          </w:divBdr>
        </w:div>
        <w:div w:id="924534134">
          <w:marLeft w:val="1440"/>
          <w:marRight w:val="0"/>
          <w:marTop w:val="0"/>
          <w:marBottom w:val="0"/>
          <w:divBdr>
            <w:top w:val="none" w:sz="0" w:space="0" w:color="auto"/>
            <w:left w:val="none" w:sz="0" w:space="0" w:color="auto"/>
            <w:bottom w:val="none" w:sz="0" w:space="0" w:color="auto"/>
            <w:right w:val="none" w:sz="0" w:space="0" w:color="auto"/>
          </w:divBdr>
        </w:div>
        <w:div w:id="1926264943">
          <w:marLeft w:val="1440"/>
          <w:marRight w:val="0"/>
          <w:marTop w:val="0"/>
          <w:marBottom w:val="0"/>
          <w:divBdr>
            <w:top w:val="none" w:sz="0" w:space="0" w:color="auto"/>
            <w:left w:val="none" w:sz="0" w:space="0" w:color="auto"/>
            <w:bottom w:val="none" w:sz="0" w:space="0" w:color="auto"/>
            <w:right w:val="none" w:sz="0" w:space="0" w:color="auto"/>
          </w:divBdr>
        </w:div>
        <w:div w:id="1561404978">
          <w:marLeft w:val="1440"/>
          <w:marRight w:val="0"/>
          <w:marTop w:val="0"/>
          <w:marBottom w:val="0"/>
          <w:divBdr>
            <w:top w:val="none" w:sz="0" w:space="0" w:color="auto"/>
            <w:left w:val="none" w:sz="0" w:space="0" w:color="auto"/>
            <w:bottom w:val="none" w:sz="0" w:space="0" w:color="auto"/>
            <w:right w:val="none" w:sz="0" w:space="0" w:color="auto"/>
          </w:divBdr>
        </w:div>
        <w:div w:id="286787293">
          <w:marLeft w:val="1440"/>
          <w:marRight w:val="0"/>
          <w:marTop w:val="0"/>
          <w:marBottom w:val="0"/>
          <w:divBdr>
            <w:top w:val="none" w:sz="0" w:space="0" w:color="auto"/>
            <w:left w:val="none" w:sz="0" w:space="0" w:color="auto"/>
            <w:bottom w:val="none" w:sz="0" w:space="0" w:color="auto"/>
            <w:right w:val="none" w:sz="0" w:space="0" w:color="auto"/>
          </w:divBdr>
        </w:div>
        <w:div w:id="598147498">
          <w:marLeft w:val="1440"/>
          <w:marRight w:val="0"/>
          <w:marTop w:val="0"/>
          <w:marBottom w:val="0"/>
          <w:divBdr>
            <w:top w:val="none" w:sz="0" w:space="0" w:color="auto"/>
            <w:left w:val="none" w:sz="0" w:space="0" w:color="auto"/>
            <w:bottom w:val="none" w:sz="0" w:space="0" w:color="auto"/>
            <w:right w:val="none" w:sz="0" w:space="0" w:color="auto"/>
          </w:divBdr>
        </w:div>
        <w:div w:id="45760020">
          <w:marLeft w:val="1440"/>
          <w:marRight w:val="0"/>
          <w:marTop w:val="0"/>
          <w:marBottom w:val="0"/>
          <w:divBdr>
            <w:top w:val="none" w:sz="0" w:space="0" w:color="auto"/>
            <w:left w:val="none" w:sz="0" w:space="0" w:color="auto"/>
            <w:bottom w:val="none" w:sz="0" w:space="0" w:color="auto"/>
            <w:right w:val="none" w:sz="0" w:space="0" w:color="auto"/>
          </w:divBdr>
        </w:div>
        <w:div w:id="1168252716">
          <w:marLeft w:val="1440"/>
          <w:marRight w:val="0"/>
          <w:marTop w:val="0"/>
          <w:marBottom w:val="0"/>
          <w:divBdr>
            <w:top w:val="none" w:sz="0" w:space="0" w:color="auto"/>
            <w:left w:val="none" w:sz="0" w:space="0" w:color="auto"/>
            <w:bottom w:val="none" w:sz="0" w:space="0" w:color="auto"/>
            <w:right w:val="none" w:sz="0" w:space="0" w:color="auto"/>
          </w:divBdr>
        </w:div>
      </w:divsChild>
    </w:div>
    <w:div w:id="1641686505">
      <w:bodyDiv w:val="1"/>
      <w:marLeft w:val="0"/>
      <w:marRight w:val="0"/>
      <w:marTop w:val="0"/>
      <w:marBottom w:val="0"/>
      <w:divBdr>
        <w:top w:val="none" w:sz="0" w:space="0" w:color="auto"/>
        <w:left w:val="none" w:sz="0" w:space="0" w:color="auto"/>
        <w:bottom w:val="none" w:sz="0" w:space="0" w:color="auto"/>
        <w:right w:val="none" w:sz="0" w:space="0" w:color="auto"/>
      </w:divBdr>
      <w:divsChild>
        <w:div w:id="493490739">
          <w:marLeft w:val="547"/>
          <w:marRight w:val="0"/>
          <w:marTop w:val="106"/>
          <w:marBottom w:val="0"/>
          <w:divBdr>
            <w:top w:val="none" w:sz="0" w:space="0" w:color="auto"/>
            <w:left w:val="none" w:sz="0" w:space="0" w:color="auto"/>
            <w:bottom w:val="none" w:sz="0" w:space="0" w:color="auto"/>
            <w:right w:val="none" w:sz="0" w:space="0" w:color="auto"/>
          </w:divBdr>
        </w:div>
        <w:div w:id="857084725">
          <w:marLeft w:val="547"/>
          <w:marRight w:val="0"/>
          <w:marTop w:val="106"/>
          <w:marBottom w:val="0"/>
          <w:divBdr>
            <w:top w:val="none" w:sz="0" w:space="0" w:color="auto"/>
            <w:left w:val="none" w:sz="0" w:space="0" w:color="auto"/>
            <w:bottom w:val="none" w:sz="0" w:space="0" w:color="auto"/>
            <w:right w:val="none" w:sz="0" w:space="0" w:color="auto"/>
          </w:divBdr>
        </w:div>
        <w:div w:id="863326407">
          <w:marLeft w:val="547"/>
          <w:marRight w:val="0"/>
          <w:marTop w:val="106"/>
          <w:marBottom w:val="0"/>
          <w:divBdr>
            <w:top w:val="none" w:sz="0" w:space="0" w:color="auto"/>
            <w:left w:val="none" w:sz="0" w:space="0" w:color="auto"/>
            <w:bottom w:val="none" w:sz="0" w:space="0" w:color="auto"/>
            <w:right w:val="none" w:sz="0" w:space="0" w:color="auto"/>
          </w:divBdr>
        </w:div>
        <w:div w:id="899830925">
          <w:marLeft w:val="547"/>
          <w:marRight w:val="0"/>
          <w:marTop w:val="106"/>
          <w:marBottom w:val="0"/>
          <w:divBdr>
            <w:top w:val="none" w:sz="0" w:space="0" w:color="auto"/>
            <w:left w:val="none" w:sz="0" w:space="0" w:color="auto"/>
            <w:bottom w:val="none" w:sz="0" w:space="0" w:color="auto"/>
            <w:right w:val="none" w:sz="0" w:space="0" w:color="auto"/>
          </w:divBdr>
        </w:div>
        <w:div w:id="1065572197">
          <w:marLeft w:val="547"/>
          <w:marRight w:val="0"/>
          <w:marTop w:val="106"/>
          <w:marBottom w:val="0"/>
          <w:divBdr>
            <w:top w:val="none" w:sz="0" w:space="0" w:color="auto"/>
            <w:left w:val="none" w:sz="0" w:space="0" w:color="auto"/>
            <w:bottom w:val="none" w:sz="0" w:space="0" w:color="auto"/>
            <w:right w:val="none" w:sz="0" w:space="0" w:color="auto"/>
          </w:divBdr>
        </w:div>
      </w:divsChild>
    </w:div>
    <w:div w:id="1647970867">
      <w:bodyDiv w:val="1"/>
      <w:marLeft w:val="0"/>
      <w:marRight w:val="0"/>
      <w:marTop w:val="0"/>
      <w:marBottom w:val="0"/>
      <w:divBdr>
        <w:top w:val="none" w:sz="0" w:space="0" w:color="auto"/>
        <w:left w:val="none" w:sz="0" w:space="0" w:color="auto"/>
        <w:bottom w:val="none" w:sz="0" w:space="0" w:color="auto"/>
        <w:right w:val="none" w:sz="0" w:space="0" w:color="auto"/>
      </w:divBdr>
      <w:divsChild>
        <w:div w:id="10189224">
          <w:marLeft w:val="547"/>
          <w:marRight w:val="0"/>
          <w:marTop w:val="115"/>
          <w:marBottom w:val="0"/>
          <w:divBdr>
            <w:top w:val="none" w:sz="0" w:space="0" w:color="auto"/>
            <w:left w:val="none" w:sz="0" w:space="0" w:color="auto"/>
            <w:bottom w:val="none" w:sz="0" w:space="0" w:color="auto"/>
            <w:right w:val="none" w:sz="0" w:space="0" w:color="auto"/>
          </w:divBdr>
        </w:div>
        <w:div w:id="158279653">
          <w:marLeft w:val="547"/>
          <w:marRight w:val="0"/>
          <w:marTop w:val="115"/>
          <w:marBottom w:val="0"/>
          <w:divBdr>
            <w:top w:val="none" w:sz="0" w:space="0" w:color="auto"/>
            <w:left w:val="none" w:sz="0" w:space="0" w:color="auto"/>
            <w:bottom w:val="none" w:sz="0" w:space="0" w:color="auto"/>
            <w:right w:val="none" w:sz="0" w:space="0" w:color="auto"/>
          </w:divBdr>
        </w:div>
        <w:div w:id="1184133084">
          <w:marLeft w:val="547"/>
          <w:marRight w:val="0"/>
          <w:marTop w:val="115"/>
          <w:marBottom w:val="0"/>
          <w:divBdr>
            <w:top w:val="none" w:sz="0" w:space="0" w:color="auto"/>
            <w:left w:val="none" w:sz="0" w:space="0" w:color="auto"/>
            <w:bottom w:val="none" w:sz="0" w:space="0" w:color="auto"/>
            <w:right w:val="none" w:sz="0" w:space="0" w:color="auto"/>
          </w:divBdr>
        </w:div>
        <w:div w:id="1417436627">
          <w:marLeft w:val="547"/>
          <w:marRight w:val="0"/>
          <w:marTop w:val="115"/>
          <w:marBottom w:val="0"/>
          <w:divBdr>
            <w:top w:val="none" w:sz="0" w:space="0" w:color="auto"/>
            <w:left w:val="none" w:sz="0" w:space="0" w:color="auto"/>
            <w:bottom w:val="none" w:sz="0" w:space="0" w:color="auto"/>
            <w:right w:val="none" w:sz="0" w:space="0" w:color="auto"/>
          </w:divBdr>
        </w:div>
        <w:div w:id="1505589482">
          <w:marLeft w:val="547"/>
          <w:marRight w:val="0"/>
          <w:marTop w:val="115"/>
          <w:marBottom w:val="0"/>
          <w:divBdr>
            <w:top w:val="none" w:sz="0" w:space="0" w:color="auto"/>
            <w:left w:val="none" w:sz="0" w:space="0" w:color="auto"/>
            <w:bottom w:val="none" w:sz="0" w:space="0" w:color="auto"/>
            <w:right w:val="none" w:sz="0" w:space="0" w:color="auto"/>
          </w:divBdr>
        </w:div>
        <w:div w:id="1757052232">
          <w:marLeft w:val="547"/>
          <w:marRight w:val="0"/>
          <w:marTop w:val="115"/>
          <w:marBottom w:val="0"/>
          <w:divBdr>
            <w:top w:val="none" w:sz="0" w:space="0" w:color="auto"/>
            <w:left w:val="none" w:sz="0" w:space="0" w:color="auto"/>
            <w:bottom w:val="none" w:sz="0" w:space="0" w:color="auto"/>
            <w:right w:val="none" w:sz="0" w:space="0" w:color="auto"/>
          </w:divBdr>
        </w:div>
        <w:div w:id="1911887859">
          <w:marLeft w:val="547"/>
          <w:marRight w:val="0"/>
          <w:marTop w:val="115"/>
          <w:marBottom w:val="0"/>
          <w:divBdr>
            <w:top w:val="none" w:sz="0" w:space="0" w:color="auto"/>
            <w:left w:val="none" w:sz="0" w:space="0" w:color="auto"/>
            <w:bottom w:val="none" w:sz="0" w:space="0" w:color="auto"/>
            <w:right w:val="none" w:sz="0" w:space="0" w:color="auto"/>
          </w:divBdr>
        </w:div>
        <w:div w:id="1970744796">
          <w:marLeft w:val="547"/>
          <w:marRight w:val="0"/>
          <w:marTop w:val="115"/>
          <w:marBottom w:val="0"/>
          <w:divBdr>
            <w:top w:val="none" w:sz="0" w:space="0" w:color="auto"/>
            <w:left w:val="none" w:sz="0" w:space="0" w:color="auto"/>
            <w:bottom w:val="none" w:sz="0" w:space="0" w:color="auto"/>
            <w:right w:val="none" w:sz="0" w:space="0" w:color="auto"/>
          </w:divBdr>
        </w:div>
      </w:divsChild>
    </w:div>
    <w:div w:id="1910534920">
      <w:bodyDiv w:val="1"/>
      <w:marLeft w:val="0"/>
      <w:marRight w:val="0"/>
      <w:marTop w:val="0"/>
      <w:marBottom w:val="0"/>
      <w:divBdr>
        <w:top w:val="none" w:sz="0" w:space="0" w:color="auto"/>
        <w:left w:val="none" w:sz="0" w:space="0" w:color="auto"/>
        <w:bottom w:val="none" w:sz="0" w:space="0" w:color="auto"/>
        <w:right w:val="none" w:sz="0" w:space="0" w:color="auto"/>
      </w:divBdr>
    </w:div>
    <w:div w:id="1973901576">
      <w:bodyDiv w:val="1"/>
      <w:marLeft w:val="0"/>
      <w:marRight w:val="0"/>
      <w:marTop w:val="0"/>
      <w:marBottom w:val="0"/>
      <w:divBdr>
        <w:top w:val="none" w:sz="0" w:space="0" w:color="auto"/>
        <w:left w:val="none" w:sz="0" w:space="0" w:color="auto"/>
        <w:bottom w:val="none" w:sz="0" w:space="0" w:color="auto"/>
        <w:right w:val="none" w:sz="0" w:space="0" w:color="auto"/>
      </w:divBdr>
      <w:divsChild>
        <w:div w:id="436368105">
          <w:marLeft w:val="547"/>
          <w:marRight w:val="0"/>
          <w:marTop w:val="96"/>
          <w:marBottom w:val="0"/>
          <w:divBdr>
            <w:top w:val="none" w:sz="0" w:space="0" w:color="auto"/>
            <w:left w:val="none" w:sz="0" w:space="0" w:color="auto"/>
            <w:bottom w:val="none" w:sz="0" w:space="0" w:color="auto"/>
            <w:right w:val="none" w:sz="0" w:space="0" w:color="auto"/>
          </w:divBdr>
        </w:div>
        <w:div w:id="1837305717">
          <w:marLeft w:val="547"/>
          <w:marRight w:val="0"/>
          <w:marTop w:val="96"/>
          <w:marBottom w:val="0"/>
          <w:divBdr>
            <w:top w:val="none" w:sz="0" w:space="0" w:color="auto"/>
            <w:left w:val="none" w:sz="0" w:space="0" w:color="auto"/>
            <w:bottom w:val="none" w:sz="0" w:space="0" w:color="auto"/>
            <w:right w:val="none" w:sz="0" w:space="0" w:color="auto"/>
          </w:divBdr>
        </w:div>
      </w:divsChild>
    </w:div>
    <w:div w:id="1987275866">
      <w:bodyDiv w:val="1"/>
      <w:marLeft w:val="0"/>
      <w:marRight w:val="0"/>
      <w:marTop w:val="0"/>
      <w:marBottom w:val="0"/>
      <w:divBdr>
        <w:top w:val="none" w:sz="0" w:space="0" w:color="auto"/>
        <w:left w:val="none" w:sz="0" w:space="0" w:color="auto"/>
        <w:bottom w:val="none" w:sz="0" w:space="0" w:color="auto"/>
        <w:right w:val="none" w:sz="0" w:space="0" w:color="auto"/>
      </w:divBdr>
      <w:divsChild>
        <w:div w:id="148450050">
          <w:marLeft w:val="547"/>
          <w:marRight w:val="0"/>
          <w:marTop w:val="96"/>
          <w:marBottom w:val="0"/>
          <w:divBdr>
            <w:top w:val="none" w:sz="0" w:space="0" w:color="auto"/>
            <w:left w:val="none" w:sz="0" w:space="0" w:color="auto"/>
            <w:bottom w:val="none" w:sz="0" w:space="0" w:color="auto"/>
            <w:right w:val="none" w:sz="0" w:space="0" w:color="auto"/>
          </w:divBdr>
        </w:div>
      </w:divsChild>
    </w:div>
    <w:div w:id="1988362607">
      <w:bodyDiv w:val="1"/>
      <w:marLeft w:val="0"/>
      <w:marRight w:val="0"/>
      <w:marTop w:val="0"/>
      <w:marBottom w:val="0"/>
      <w:divBdr>
        <w:top w:val="none" w:sz="0" w:space="0" w:color="auto"/>
        <w:left w:val="none" w:sz="0" w:space="0" w:color="auto"/>
        <w:bottom w:val="none" w:sz="0" w:space="0" w:color="auto"/>
        <w:right w:val="none" w:sz="0" w:space="0" w:color="auto"/>
      </w:divBdr>
    </w:div>
    <w:div w:id="207716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7.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6.png"/><Relationship Id="rId89" Type="http://schemas.openxmlformats.org/officeDocument/2006/relationships/image" Target="media/image70.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hyperlink" Target="http://uganda.um.dk/en/~/media/Uganda/Documents/English%20site/AnticorruptionpolicyEnglishversion.pdf" TargetMode="External"/><Relationship Id="rId16" Type="http://schemas.openxmlformats.org/officeDocument/2006/relationships/hyperlink" Target="mailto:info@wycliffe.no" TargetMode="External"/><Relationship Id="rId107" Type="http://schemas.openxmlformats.org/officeDocument/2006/relationships/image" Target="media/image87.png"/><Relationship Id="rId11" Type="http://schemas.openxmlformats.org/officeDocument/2006/relationships/hyperlink" Target="http://digni.no/en/our-work/anti-corruption/" TargetMode="External"/><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5.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hyperlink" Target="http://www.CORRUPTIONWATCH.ORG.ZA" TargetMode="Externa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7.png"/><Relationship Id="rId93" Type="http://schemas.openxmlformats.org/officeDocument/2006/relationships/hyperlink" Target="http://www.transparency.org/whatwedo/tools/corruption_fighters_toolkits_introduction/2/" TargetMode="External"/><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oo.gl/forms/09xRFgSTRIfJZUa43"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image" Target="media/image104.png"/><Relationship Id="rId129" Type="http://schemas.openxmlformats.org/officeDocument/2006/relationships/image" Target="media/image109.png"/><Relationship Id="rId137" Type="http://schemas.openxmlformats.org/officeDocument/2006/relationships/image" Target="media/image117.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https://www.facebook.com/StopCorruptionInPakistan" TargetMode="External"/><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6.png"/><Relationship Id="rId111" Type="http://schemas.openxmlformats.org/officeDocument/2006/relationships/image" Target="media/image91.png"/><Relationship Id="rId132" Type="http://schemas.openxmlformats.org/officeDocument/2006/relationships/image" Target="media/image112.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ost@digni.no"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hrw.org/sites/default/files/reports/uganda1013_ForUpload_0.pdf" TargetMode="External"/><Relationship Id="rId49" Type="http://schemas.openxmlformats.org/officeDocument/2006/relationships/hyperlink" Target="http://www" TargetMode="External"/><Relationship Id="rId57" Type="http://schemas.openxmlformats.org/officeDocument/2006/relationships/image" Target="media/image41.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hyperlink" Target="http://www.corruptionwatch.org.za" TargetMode="External"/><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digni.no" TargetMode="Externa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89.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61" Type="http://schemas.openxmlformats.org/officeDocument/2006/relationships/image" Target="media/image45.png"/><Relationship Id="rId82" Type="http://schemas.openxmlformats.org/officeDocument/2006/relationships/hyperlink" Target="http://www.bribenigeria.com/" TargetMode="External"/><Relationship Id="rId19" Type="http://schemas.openxmlformats.org/officeDocument/2006/relationships/image" Target="media/image6.png"/><Relationship Id="rId14" Type="http://schemas.openxmlformats.org/officeDocument/2006/relationships/hyperlink" Target="http://www.wycliffe.no"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http://www.slideshare.net/SKurpe/the-impact-corruption-has-on-education-for-all" TargetMode="External"/><Relationship Id="rId77" Type="http://schemas.openxmlformats.org/officeDocument/2006/relationships/image" Target="media/image61.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s>
</file>

<file path=word/_rels/footnotes.xml.rels><?xml version="1.0" encoding="UTF-8" standalone="yes"?>
<Relationships xmlns="http://schemas.openxmlformats.org/package/2006/relationships"><Relationship Id="rId2" Type="http://schemas.openxmlformats.org/officeDocument/2006/relationships/hyperlink" Target="http://library.thinkquest.org/05aug/00282/other_glossary.htm" TargetMode="External"/><Relationship Id="rId1" Type="http://schemas.openxmlformats.org/officeDocument/2006/relationships/hyperlink" Target="http://www.developmenteducation.ie/resources/glossary/" TargetMode="External"/></Relationships>
</file>

<file path=word/theme/theme1.xml><?xml version="1.0" encoding="utf-8"?>
<a:theme xmlns:a="http://schemas.openxmlformats.org/drawingml/2006/main" name="Office Theme">
  <a:themeElements>
    <a:clrScheme name="Egendefinert 2">
      <a:dk1>
        <a:srgbClr val="737572"/>
      </a:dk1>
      <a:lt1>
        <a:sysClr val="window" lastClr="FFFFFF"/>
      </a:lt1>
      <a:dk2>
        <a:srgbClr val="445469"/>
      </a:dk2>
      <a:lt2>
        <a:srgbClr val="EEECE1"/>
      </a:lt2>
      <a:accent1>
        <a:srgbClr val="393A56"/>
      </a:accent1>
      <a:accent2>
        <a:srgbClr val="5C4F69"/>
      </a:accent2>
      <a:accent3>
        <a:srgbClr val="8F4660"/>
      </a:accent3>
      <a:accent4>
        <a:srgbClr val="CE5969"/>
      </a:accent4>
      <a:accent5>
        <a:srgbClr val="FE994B"/>
      </a:accent5>
      <a:accent6>
        <a:srgbClr val="FCC448"/>
      </a:accent6>
      <a:hlink>
        <a:srgbClr val="8E4660"/>
      </a:hlink>
      <a:folHlink>
        <a:srgbClr val="FCC44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E862E-55FE-4510-A06B-A217E7648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A5F74FBE</Template>
  <TotalTime>503</TotalTime>
  <Pages>128</Pages>
  <Words>9649</Words>
  <Characters>46609</Characters>
  <Application>Microsoft Office Word</Application>
  <DocSecurity>0</DocSecurity>
  <Lines>1864</Lines>
  <Paragraphs>1250</Paragraphs>
  <ScaleCrop>false</ScaleCrop>
  <HeadingPairs>
    <vt:vector size="6" baseType="variant">
      <vt:variant>
        <vt:lpstr>Tittel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Consultrans bvba</Company>
  <LinksUpToDate>false</LinksUpToDate>
  <CharactersWithSpaces>55008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Sigbjørn Kiserud</cp:lastModifiedBy>
  <cp:revision>22</cp:revision>
  <cp:lastPrinted>2015-02-05T11:24:00Z</cp:lastPrinted>
  <dcterms:created xsi:type="dcterms:W3CDTF">2016-04-04T20:59:00Z</dcterms:created>
  <dcterms:modified xsi:type="dcterms:W3CDTF">2016-08-10T07:38:00Z</dcterms:modified>
</cp:coreProperties>
</file>