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pPr w:leftFromText="141" w:rightFromText="141" w:vertAnchor="page" w:horzAnchor="margin" w:tblpXSpec="center" w:tblpY="2339"/>
        <w:tblW w:w="56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7"/>
        <w:gridCol w:w="1099"/>
        <w:gridCol w:w="1924"/>
        <w:gridCol w:w="87"/>
        <w:gridCol w:w="771"/>
        <w:gridCol w:w="473"/>
        <w:gridCol w:w="497"/>
        <w:gridCol w:w="596"/>
        <w:gridCol w:w="2508"/>
      </w:tblGrid>
      <w:tr w:rsidR="00CB2652" w:rsidRPr="00846B76" w14:paraId="565F30A5" w14:textId="77777777" w:rsidTr="00CB2652">
        <w:tc>
          <w:tcPr>
            <w:tcW w:w="1180" w:type="pct"/>
            <w:vAlign w:val="bottom"/>
          </w:tcPr>
          <w:p w14:paraId="7E580172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Företagsnamn</w:t>
            </w:r>
          </w:p>
        </w:tc>
        <w:sdt>
          <w:sdtPr>
            <w:rPr>
              <w:sz w:val="24"/>
              <w:szCs w:val="24"/>
            </w:rPr>
            <w:id w:val="-57706171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113C6E46" w14:textId="6006C5E3" w:rsidR="00A20ECA" w:rsidRPr="005D18FB" w:rsidRDefault="00574932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7A66F87D" w14:textId="77777777" w:rsidTr="00CB2652">
        <w:tc>
          <w:tcPr>
            <w:tcW w:w="1180" w:type="pct"/>
            <w:vAlign w:val="bottom"/>
          </w:tcPr>
          <w:p w14:paraId="1CDA1325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Adress</w:t>
            </w:r>
          </w:p>
        </w:tc>
        <w:sdt>
          <w:sdtPr>
            <w:rPr>
              <w:sz w:val="24"/>
              <w:szCs w:val="24"/>
            </w:rPr>
            <w:id w:val="682864083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51D26D0" w14:textId="5216DFF5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5E5B9CA2" w14:textId="77777777" w:rsidTr="00CB2652">
        <w:tc>
          <w:tcPr>
            <w:tcW w:w="1180" w:type="pct"/>
            <w:vAlign w:val="bottom"/>
          </w:tcPr>
          <w:p w14:paraId="5B57C839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Besöksadress</w:t>
            </w:r>
          </w:p>
        </w:tc>
        <w:sdt>
          <w:sdtPr>
            <w:rPr>
              <w:sz w:val="24"/>
              <w:szCs w:val="24"/>
            </w:rPr>
            <w:id w:val="1935078399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top w:val="single" w:sz="4" w:space="0" w:color="auto"/>
                </w:tcBorders>
                <w:vAlign w:val="bottom"/>
              </w:tcPr>
              <w:p w14:paraId="51A91370" w14:textId="6010DF2B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A20ECA" w:rsidRPr="00846B76" w14:paraId="4FB81020" w14:textId="77777777" w:rsidTr="00CB2652">
        <w:tc>
          <w:tcPr>
            <w:tcW w:w="1180" w:type="pct"/>
            <w:vAlign w:val="bottom"/>
          </w:tcPr>
          <w:p w14:paraId="7B94D0BC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Postnr</w:t>
            </w:r>
          </w:p>
        </w:tc>
        <w:sdt>
          <w:sdtPr>
            <w:rPr>
              <w:sz w:val="24"/>
              <w:szCs w:val="24"/>
            </w:rPr>
            <w:id w:val="1560981774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508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718ACFE" w14:textId="11DF158E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  <w:tc>
          <w:tcPr>
            <w:tcW w:w="587" w:type="pct"/>
            <w:gridSpan w:val="2"/>
            <w:tcBorders>
              <w:top w:val="single" w:sz="4" w:space="0" w:color="auto"/>
            </w:tcBorders>
            <w:vAlign w:val="bottom"/>
          </w:tcPr>
          <w:p w14:paraId="28B146F2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Ort</w:t>
            </w:r>
          </w:p>
        </w:tc>
        <w:sdt>
          <w:sdtPr>
            <w:rPr>
              <w:sz w:val="24"/>
              <w:szCs w:val="24"/>
            </w:rPr>
            <w:id w:val="1732270434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724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3FB6E02" w14:textId="31E8492B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A20ECA" w:rsidRPr="00846B76" w14:paraId="290D4097" w14:textId="77777777" w:rsidTr="00CB2652">
        <w:tc>
          <w:tcPr>
            <w:tcW w:w="1180" w:type="pct"/>
            <w:vAlign w:val="bottom"/>
          </w:tcPr>
          <w:p w14:paraId="634F8DD0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Org.nr</w:t>
            </w:r>
          </w:p>
        </w:tc>
        <w:sdt>
          <w:sdtPr>
            <w:rPr>
              <w:sz w:val="24"/>
              <w:szCs w:val="24"/>
            </w:rPr>
            <w:id w:val="-1590296498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508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E005DDE" w14:textId="1FEBFDBC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  <w:tc>
          <w:tcPr>
            <w:tcW w:w="587" w:type="pct"/>
            <w:gridSpan w:val="2"/>
            <w:vAlign w:val="bottom"/>
          </w:tcPr>
          <w:p w14:paraId="6F1E10C5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Hemsida</w:t>
            </w:r>
          </w:p>
        </w:tc>
        <w:sdt>
          <w:sdtPr>
            <w:rPr>
              <w:sz w:val="24"/>
              <w:szCs w:val="24"/>
            </w:rPr>
            <w:id w:val="-1810006523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724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F7650F9" w14:textId="39FE474A" w:rsidR="00A20ECA" w:rsidRPr="005D18FB" w:rsidRDefault="004D602E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362E35C3" w14:textId="77777777" w:rsidTr="00CB2652">
        <w:trPr>
          <w:trHeight w:val="921"/>
        </w:trPr>
        <w:tc>
          <w:tcPr>
            <w:tcW w:w="1180" w:type="pct"/>
            <w:vAlign w:val="bottom"/>
          </w:tcPr>
          <w:p w14:paraId="7F130D3B" w14:textId="36E03859" w:rsidR="00A20ECA" w:rsidRPr="00A20ECA" w:rsidRDefault="00A20ECA" w:rsidP="00CB2652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Fakturaadress</w:t>
            </w:r>
          </w:p>
        </w:tc>
        <w:sdt>
          <w:sdtPr>
            <w:rPr>
              <w:sz w:val="24"/>
              <w:szCs w:val="24"/>
            </w:rPr>
            <w:id w:val="669296596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18EF7A29" w14:textId="2A115078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4BCAE647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25D13C87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Beställnings nr.</w:t>
            </w:r>
          </w:p>
        </w:tc>
        <w:sdt>
          <w:sdtPr>
            <w:rPr>
              <w:sz w:val="24"/>
              <w:szCs w:val="24"/>
            </w:rPr>
            <w:id w:val="-896124406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70BD3D8" w14:textId="7DA241B4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446F7300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41F0FF58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Verksamhetsområden</w:t>
            </w:r>
          </w:p>
        </w:tc>
        <w:sdt>
          <w:sdtPr>
            <w:rPr>
              <w:sz w:val="24"/>
              <w:szCs w:val="24"/>
            </w:rPr>
            <w:id w:val="1405334696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580ACBB" w14:textId="2AF7795C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3FAFC8BD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029BA484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Omsättning senaste budgetår</w:t>
            </w:r>
          </w:p>
          <w:p w14:paraId="28030371" w14:textId="77777777" w:rsidR="00A20ECA" w:rsidRPr="00CB2652" w:rsidRDefault="00A20ECA" w:rsidP="00A20ECA">
            <w:pPr>
              <w:pStyle w:val="Normaltindrag"/>
              <w:spacing w:before="0"/>
              <w:ind w:left="0"/>
              <w:rPr>
                <w:sz w:val="24"/>
                <w:szCs w:val="24"/>
              </w:rPr>
            </w:pPr>
            <w:r w:rsidRPr="00CB2652">
              <w:rPr>
                <w:sz w:val="20"/>
                <w:szCs w:val="20"/>
              </w:rPr>
              <w:t>(branschomsättning, stål och verkstadsindustri, värmebehandling)</w:t>
            </w:r>
          </w:p>
        </w:tc>
        <w:sdt>
          <w:sdtPr>
            <w:rPr>
              <w:sz w:val="24"/>
              <w:szCs w:val="24"/>
            </w:rPr>
            <w:id w:val="1780218363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6A7D555" w14:textId="42250965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46E4630F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55B4D09A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Antal anställda</w:t>
            </w:r>
          </w:p>
        </w:tc>
        <w:sdt>
          <w:sdtPr>
            <w:rPr>
              <w:sz w:val="24"/>
              <w:szCs w:val="24"/>
            </w:rPr>
            <w:id w:val="-487402480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top w:val="single" w:sz="4" w:space="0" w:color="auto"/>
                </w:tcBorders>
                <w:vAlign w:val="bottom"/>
              </w:tcPr>
              <w:p w14:paraId="14B38AE6" w14:textId="1640CB43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  <w:tr w:rsidR="00CB2652" w:rsidRPr="00846B76" w14:paraId="55B1BB70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42B9178E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Kontaktperson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bottom"/>
          </w:tcPr>
          <w:p w14:paraId="51C98C02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Namn</w:t>
            </w:r>
          </w:p>
        </w:tc>
        <w:sdt>
          <w:sdtPr>
            <w:rPr>
              <w:sz w:val="24"/>
              <w:szCs w:val="24"/>
            </w:rPr>
            <w:id w:val="1795548804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360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C0D185F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>
                  <w:rPr>
                    <w:rStyle w:val="Platshllartext"/>
                  </w:rPr>
                  <w:t>text</w:t>
                </w:r>
              </w:p>
            </w:tc>
          </w:sdtContent>
        </w:sdt>
        <w:tc>
          <w:tcPr>
            <w:tcW w:w="423" w:type="pct"/>
            <w:gridSpan w:val="2"/>
            <w:tcBorders>
              <w:top w:val="single" w:sz="4" w:space="0" w:color="auto"/>
            </w:tcBorders>
            <w:vAlign w:val="bottom"/>
          </w:tcPr>
          <w:p w14:paraId="5D6CC0B6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Avd</w:t>
            </w:r>
          </w:p>
        </w:tc>
        <w:sdt>
          <w:sdtPr>
            <w:rPr>
              <w:sz w:val="24"/>
              <w:szCs w:val="24"/>
            </w:rPr>
            <w:id w:val="-1957248873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50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029FBE8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>
                  <w:rPr>
                    <w:rStyle w:val="Platshllartext"/>
                  </w:rPr>
                  <w:t>text</w:t>
                </w:r>
              </w:p>
            </w:tc>
          </w:sdtContent>
        </w:sdt>
      </w:tr>
      <w:tr w:rsidR="00CB2652" w:rsidRPr="00846B76" w14:paraId="4ED31BD2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1E708E75" w14:textId="77777777" w:rsidR="00A20ECA" w:rsidRPr="00A20ECA" w:rsidRDefault="00A20ECA" w:rsidP="00A20ECA">
            <w:pPr>
              <w:pStyle w:val="Normaltindrag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9" w:type="pct"/>
            <w:vAlign w:val="bottom"/>
          </w:tcPr>
          <w:p w14:paraId="5F15DF04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Mobil</w:t>
            </w:r>
          </w:p>
        </w:tc>
        <w:sdt>
          <w:sdtPr>
            <w:rPr>
              <w:sz w:val="24"/>
              <w:szCs w:val="24"/>
            </w:rPr>
            <w:id w:val="2057975515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360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519855A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text.</w:t>
                </w:r>
              </w:p>
            </w:tc>
          </w:sdtContent>
        </w:sdt>
        <w:tc>
          <w:tcPr>
            <w:tcW w:w="423" w:type="pct"/>
            <w:gridSpan w:val="2"/>
            <w:vAlign w:val="bottom"/>
          </w:tcPr>
          <w:p w14:paraId="1F1DB2ED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Telefon</w:t>
            </w:r>
          </w:p>
        </w:tc>
        <w:sdt>
          <w:sdtPr>
            <w:rPr>
              <w:sz w:val="24"/>
              <w:szCs w:val="24"/>
            </w:rPr>
            <w:id w:val="655658057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50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165F0C8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text.</w:t>
                </w:r>
              </w:p>
            </w:tc>
          </w:sdtContent>
        </w:sdt>
      </w:tr>
      <w:tr w:rsidR="00CB2652" w:rsidRPr="00846B76" w14:paraId="2E62FEA3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13DF2819" w14:textId="77777777" w:rsidR="00A20ECA" w:rsidRPr="00A20ECA" w:rsidRDefault="00A20ECA" w:rsidP="00A20ECA">
            <w:pPr>
              <w:pStyle w:val="Normaltindrag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9" w:type="pct"/>
            <w:vAlign w:val="bottom"/>
          </w:tcPr>
          <w:p w14:paraId="731214A1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Funktion</w:t>
            </w:r>
          </w:p>
        </w:tc>
        <w:sdt>
          <w:sdtPr>
            <w:rPr>
              <w:sz w:val="24"/>
              <w:szCs w:val="24"/>
            </w:rPr>
            <w:id w:val="619190146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360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7AE649E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text.</w:t>
                </w:r>
              </w:p>
            </w:tc>
          </w:sdtContent>
        </w:sdt>
        <w:tc>
          <w:tcPr>
            <w:tcW w:w="423" w:type="pct"/>
            <w:gridSpan w:val="2"/>
            <w:vAlign w:val="bottom"/>
          </w:tcPr>
          <w:p w14:paraId="1856CC41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E-post</w:t>
            </w:r>
          </w:p>
        </w:tc>
        <w:sdt>
          <w:sdtPr>
            <w:rPr>
              <w:sz w:val="24"/>
              <w:szCs w:val="24"/>
            </w:rPr>
            <w:id w:val="1849441707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50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4E69EB2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text.</w:t>
                </w:r>
              </w:p>
            </w:tc>
          </w:sdtContent>
        </w:sdt>
      </w:tr>
      <w:tr w:rsidR="00A20ECA" w:rsidRPr="00846B76" w14:paraId="01EA94B4" w14:textId="77777777" w:rsidTr="00A20ECA">
        <w:trPr>
          <w:trHeight w:val="646"/>
        </w:trPr>
        <w:tc>
          <w:tcPr>
            <w:tcW w:w="5000" w:type="pct"/>
            <w:gridSpan w:val="9"/>
            <w:vAlign w:val="bottom"/>
          </w:tcPr>
          <w:p w14:paraId="26CF833D" w14:textId="77777777" w:rsidR="00A20ECA" w:rsidRPr="005D18FB" w:rsidRDefault="00A20ECA" w:rsidP="00A20ECA">
            <w:pPr>
              <w:rPr>
                <w:sz w:val="24"/>
                <w:szCs w:val="24"/>
              </w:rPr>
            </w:pPr>
          </w:p>
        </w:tc>
      </w:tr>
      <w:tr w:rsidR="00A20ECA" w:rsidRPr="00846B76" w14:paraId="4BCEB6AF" w14:textId="77777777" w:rsidTr="00CB2652">
        <w:trPr>
          <w:trHeight w:val="646"/>
        </w:trPr>
        <w:tc>
          <w:tcPr>
            <w:tcW w:w="1180" w:type="pct"/>
            <w:vAlign w:val="bottom"/>
          </w:tcPr>
          <w:p w14:paraId="1F577331" w14:textId="77777777" w:rsidR="00A20ECA" w:rsidRPr="00A20ECA" w:rsidRDefault="00A20ECA" w:rsidP="00A20ECA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Signatur</w:t>
            </w:r>
          </w:p>
        </w:tc>
        <w:sdt>
          <w:sdtPr>
            <w:rPr>
              <w:sz w:val="24"/>
              <w:szCs w:val="24"/>
            </w:rPr>
            <w:id w:val="973099819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46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8EAE24F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>
                  <w:rPr>
                    <w:rStyle w:val="Platshllartext"/>
                  </w:rPr>
                  <w:t>text</w:t>
                </w:r>
              </w:p>
            </w:tc>
          </w:sdtContent>
        </w:sdt>
        <w:tc>
          <w:tcPr>
            <w:tcW w:w="1144" w:type="pct"/>
            <w:gridSpan w:val="5"/>
            <w:vAlign w:val="bottom"/>
          </w:tcPr>
          <w:p w14:paraId="65F8FACA" w14:textId="77777777" w:rsidR="00A20ECA" w:rsidRPr="00A20ECA" w:rsidRDefault="00A20ECA" w:rsidP="00CB2652">
            <w:pPr>
              <w:jc w:val="right"/>
              <w:rPr>
                <w:b/>
                <w:bCs/>
                <w:sz w:val="24"/>
                <w:szCs w:val="24"/>
              </w:rPr>
            </w:pPr>
            <w:r w:rsidRPr="00A20ECA">
              <w:rPr>
                <w:b/>
                <w:bCs/>
                <w:sz w:val="24"/>
                <w:szCs w:val="24"/>
              </w:rPr>
              <w:t>Namnförtydligande</w:t>
            </w:r>
          </w:p>
        </w:tc>
        <w:sdt>
          <w:sdtPr>
            <w:rPr>
              <w:sz w:val="24"/>
              <w:szCs w:val="24"/>
            </w:rPr>
            <w:id w:val="250324940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1214" w:type="pct"/>
                <w:tcBorders>
                  <w:bottom w:val="single" w:sz="4" w:space="0" w:color="auto"/>
                </w:tcBorders>
                <w:vAlign w:val="bottom"/>
              </w:tcPr>
              <w:p w14:paraId="1BBA0E99" w14:textId="77777777" w:rsidR="00A20ECA" w:rsidRPr="005D18FB" w:rsidRDefault="00A20ECA" w:rsidP="00A20ECA">
                <w:pPr>
                  <w:rPr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text.</w:t>
                </w:r>
              </w:p>
            </w:tc>
          </w:sdtContent>
        </w:sdt>
      </w:tr>
      <w:tr w:rsidR="00A20ECA" w:rsidRPr="00846B76" w14:paraId="5519F5E1" w14:textId="77777777" w:rsidTr="00CB2652">
        <w:trPr>
          <w:trHeight w:val="54"/>
        </w:trPr>
        <w:tc>
          <w:tcPr>
            <w:tcW w:w="1180" w:type="pct"/>
            <w:shd w:val="clear" w:color="auto" w:fill="auto"/>
            <w:vAlign w:val="bottom"/>
          </w:tcPr>
          <w:p w14:paraId="54432CC4" w14:textId="77777777" w:rsidR="00A20ECA" w:rsidRPr="00A20ECA" w:rsidRDefault="00A20ECA" w:rsidP="00A20ECA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20ECA">
              <w:rPr>
                <w:rFonts w:asciiTheme="majorHAnsi" w:hAnsiTheme="majorHAnsi"/>
                <w:b/>
                <w:bCs/>
                <w:sz w:val="24"/>
                <w:szCs w:val="24"/>
              </w:rPr>
              <w:t>Ort &amp; Datum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</w:rPr>
            <w:id w:val="-986700212"/>
            <w:placeholder>
              <w:docPart w:val="B376792F189F4967927E05F4EEB92091"/>
            </w:placeholder>
            <w:showingPlcHdr/>
            <w:text/>
          </w:sdtPr>
          <w:sdtContent>
            <w:tc>
              <w:tcPr>
                <w:tcW w:w="3820" w:type="pct"/>
                <w:gridSpan w:val="8"/>
                <w:tcBorders>
                  <w:bottom w:val="single" w:sz="4" w:space="0" w:color="auto"/>
                </w:tcBorders>
                <w:shd w:val="clear" w:color="auto" w:fill="auto"/>
                <w:vAlign w:val="bottom"/>
              </w:tcPr>
              <w:p w14:paraId="30194933" w14:textId="77777777" w:rsidR="00A20ECA" w:rsidRPr="005D18FB" w:rsidRDefault="00A20ECA" w:rsidP="00A20ECA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7A6EAC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</w:tbl>
    <w:p w14:paraId="18F42332" w14:textId="3DA4DE50" w:rsidR="000172E5" w:rsidRPr="00A20ECA" w:rsidRDefault="005D18FB" w:rsidP="00A20ECA">
      <w:pPr>
        <w:ind w:hanging="426"/>
        <w:rPr>
          <w:b/>
          <w:bCs/>
          <w:sz w:val="36"/>
          <w:szCs w:val="36"/>
        </w:rPr>
      </w:pPr>
      <w:r w:rsidRPr="00A20ECA">
        <w:rPr>
          <w:b/>
          <w:bCs/>
          <w:sz w:val="36"/>
          <w:szCs w:val="36"/>
        </w:rPr>
        <w:t xml:space="preserve"> </w:t>
      </w:r>
      <w:r w:rsidR="00A20ECA" w:rsidRPr="00A20ECA">
        <w:rPr>
          <w:b/>
          <w:bCs/>
          <w:sz w:val="36"/>
          <w:szCs w:val="36"/>
        </w:rPr>
        <w:t>Medlemsansökan</w:t>
      </w:r>
    </w:p>
    <w:sectPr w:rsidR="000172E5" w:rsidRPr="00A20ECA" w:rsidSect="00A20E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276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0C89" w14:textId="77777777" w:rsidR="00FF1810" w:rsidRDefault="00FF1810" w:rsidP="000172E5">
      <w:pPr>
        <w:spacing w:after="0" w:line="240" w:lineRule="auto"/>
      </w:pPr>
      <w:r>
        <w:separator/>
      </w:r>
    </w:p>
  </w:endnote>
  <w:endnote w:type="continuationSeparator" w:id="0">
    <w:p w14:paraId="2C809F48" w14:textId="77777777" w:rsidR="00FF1810" w:rsidRDefault="00FF18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48A828-DEA2-4A23-BA9E-C81410D48D1A}"/>
    <w:embedBold r:id="rId2" w:fontKey="{4290ED1F-99E9-4639-81FA-9DAFEDF381A1}"/>
    <w:embedItalic r:id="rId3" w:fontKey="{A44147D4-24EC-4A96-AD89-7228C05233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B553B2C-67D3-4802-893F-49524F1E3455}"/>
    <w:embedBold r:id="rId5" w:fontKey="{07138AFA-5A8F-4189-AAE1-8D12FCDC5B11}"/>
    <w:embedItalic r:id="rId6" w:fontKey="{196D45BB-1198-40DE-8746-E3F94B92A0A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CE53D50-4295-441F-8B3A-76A3BEFE74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7957EAA-0E74-4050-B36E-49B4855FB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DCAAB" w14:textId="77777777" w:rsidR="004D602E" w:rsidRDefault="004D602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07947" w14:textId="2EDB82E9" w:rsidR="00A20ECA" w:rsidRPr="00A20ECA" w:rsidRDefault="00A20ECA" w:rsidP="00A20ECA">
    <w:pPr>
      <w:spacing w:before="0" w:after="0" w:line="240" w:lineRule="auto"/>
      <w:ind w:right="-1368"/>
      <w:rPr>
        <w:rFonts w:ascii="Calibri" w:eastAsia="Times New Roman" w:hAnsi="Calibri" w:cs="Calibri"/>
        <w:i/>
        <w:sz w:val="20"/>
        <w:szCs w:val="20"/>
        <w:lang w:eastAsia="sv-SE"/>
      </w:rPr>
    </w:pP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>Besöksadress</w:t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ab/>
    </w:r>
    <w:r>
      <w:rPr>
        <w:rFonts w:ascii="Calibri" w:eastAsia="Times New Roman" w:hAnsi="Calibri" w:cs="Calibri"/>
        <w:i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>Telefon</w:t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ab/>
    </w:r>
    <w:r>
      <w:rPr>
        <w:rFonts w:ascii="Calibri" w:eastAsia="Times New Roman" w:hAnsi="Calibri" w:cs="Calibri"/>
        <w:i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>E-mail</w:t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ab/>
    </w:r>
    <w:r>
      <w:rPr>
        <w:rFonts w:ascii="Calibri" w:eastAsia="Times New Roman" w:hAnsi="Calibri" w:cs="Calibri"/>
        <w:i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eastAsia="sv-SE"/>
      </w:rPr>
      <w:t>Bankgiro</w:t>
    </w:r>
  </w:p>
  <w:p w14:paraId="4AD990C1" w14:textId="6F19A91D" w:rsidR="00A20ECA" w:rsidRPr="00A20ECA" w:rsidRDefault="00A20ECA" w:rsidP="00A20ECA">
    <w:pPr>
      <w:spacing w:before="0" w:after="0" w:line="240" w:lineRule="auto"/>
      <w:ind w:right="-1368"/>
      <w:rPr>
        <w:rFonts w:ascii="Calibri" w:eastAsia="Times New Roman" w:hAnsi="Calibri" w:cs="Calibri"/>
        <w:sz w:val="20"/>
        <w:szCs w:val="20"/>
        <w:lang w:eastAsia="sv-SE"/>
      </w:rPr>
    </w:pPr>
    <w:r w:rsidRPr="00A20ECA">
      <w:rPr>
        <w:rFonts w:ascii="Calibri" w:eastAsia="Times New Roman" w:hAnsi="Calibri" w:cs="Calibri"/>
        <w:sz w:val="20"/>
        <w:szCs w:val="20"/>
        <w:lang w:eastAsia="sv-SE"/>
      </w:rPr>
      <w:t>Grev Turegatan 12 A</w:t>
    </w:r>
    <w:r w:rsidRPr="00A20ECA">
      <w:rPr>
        <w:rFonts w:ascii="Calibri" w:eastAsia="Times New Roman" w:hAnsi="Calibri" w:cs="Calibri"/>
        <w:sz w:val="20"/>
        <w:szCs w:val="20"/>
        <w:lang w:eastAsia="sv-SE"/>
      </w:rPr>
      <w:tab/>
    </w:r>
    <w:r>
      <w:rPr>
        <w:rFonts w:ascii="Calibri" w:eastAsia="Times New Roman" w:hAnsi="Calibri" w:cs="Calibri"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eastAsia="sv-SE"/>
      </w:rPr>
      <w:t>+46-8-120 304 03</w:t>
    </w:r>
    <w:r>
      <w:rPr>
        <w:rFonts w:ascii="Calibri" w:eastAsia="Times New Roman" w:hAnsi="Calibri" w:cs="Calibri"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eastAsia="sv-SE"/>
      </w:rPr>
      <w:tab/>
    </w:r>
    <w:r w:rsidR="004D602E" w:rsidRPr="004D602E">
      <w:rPr>
        <w:rFonts w:ascii="Calibri" w:eastAsia="Times New Roman" w:hAnsi="Calibri" w:cs="Calibri"/>
        <w:sz w:val="20"/>
        <w:szCs w:val="20"/>
        <w:lang w:eastAsia="sv-SE"/>
      </w:rPr>
      <w:t>info@shte.se</w:t>
    </w:r>
    <w:r w:rsidRPr="00A20ECA">
      <w:rPr>
        <w:rFonts w:ascii="Calibri" w:eastAsia="Times New Roman" w:hAnsi="Calibri" w:cs="Calibri"/>
        <w:sz w:val="20"/>
        <w:szCs w:val="20"/>
        <w:lang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eastAsia="sv-SE"/>
      </w:rPr>
      <w:tab/>
      <w:t xml:space="preserve">5460 – 4442 </w:t>
    </w:r>
  </w:p>
  <w:p w14:paraId="17930E9D" w14:textId="2F00A761" w:rsidR="00A20ECA" w:rsidRPr="00A20ECA" w:rsidRDefault="00A20ECA" w:rsidP="00A20ECA">
    <w:pPr>
      <w:spacing w:before="0" w:after="0" w:line="240" w:lineRule="auto"/>
      <w:ind w:right="-1368"/>
      <w:rPr>
        <w:rFonts w:ascii="Calibri" w:eastAsia="Times New Roman" w:hAnsi="Calibri" w:cs="Calibri"/>
        <w:i/>
        <w:sz w:val="20"/>
        <w:szCs w:val="20"/>
        <w:lang w:val="en-GB" w:eastAsia="sv-SE"/>
      </w:rPr>
    </w:pP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>Stockholm</w:t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ab/>
    </w:r>
    <w:r>
      <w:rPr>
        <w:rFonts w:ascii="Calibri" w:eastAsia="Times New Roman" w:hAnsi="Calibri" w:cs="Calibri"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val="en-GB" w:eastAsia="sv-SE"/>
      </w:rPr>
      <w:tab/>
    </w:r>
    <w:r>
      <w:rPr>
        <w:rFonts w:ascii="Calibri" w:eastAsia="Times New Roman" w:hAnsi="Calibri" w:cs="Calibri"/>
        <w:i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val="en-GB" w:eastAsia="sv-SE"/>
      </w:rPr>
      <w:t>Org.nr</w:t>
    </w:r>
    <w:r w:rsidRPr="00A20ECA">
      <w:rPr>
        <w:rFonts w:ascii="Calibri" w:eastAsia="Times New Roman" w:hAnsi="Calibri" w:cs="Calibri"/>
        <w:i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val="en-GB" w:eastAsia="sv-SE"/>
      </w:rPr>
      <w:tab/>
    </w:r>
    <w:r>
      <w:rPr>
        <w:rFonts w:ascii="Calibri" w:eastAsia="Times New Roman" w:hAnsi="Calibri" w:cs="Calibri"/>
        <w:i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i/>
        <w:sz w:val="20"/>
        <w:szCs w:val="20"/>
        <w:lang w:val="en-GB" w:eastAsia="sv-SE"/>
      </w:rPr>
      <w:t>VAT - no</w:t>
    </w:r>
  </w:p>
  <w:p w14:paraId="7FA44FFC" w14:textId="6A072418" w:rsidR="00A20ECA" w:rsidRPr="00A20ECA" w:rsidRDefault="00A20ECA" w:rsidP="00A20ECA">
    <w:pPr>
      <w:spacing w:before="0" w:after="0" w:line="240" w:lineRule="auto"/>
      <w:ind w:right="-1368"/>
      <w:rPr>
        <w:rFonts w:ascii="Calibri" w:eastAsia="Times New Roman" w:hAnsi="Calibri" w:cs="Calibri"/>
        <w:sz w:val="20"/>
        <w:szCs w:val="20"/>
        <w:lang w:val="en-GB" w:eastAsia="sv-SE"/>
      </w:rPr>
    </w:pP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>SE -102 42 Stockholm</w:t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ab/>
    </w:r>
    <w:r>
      <w:rPr>
        <w:rFonts w:ascii="Calibri" w:eastAsia="Times New Roman" w:hAnsi="Calibri" w:cs="Calibri"/>
        <w:sz w:val="20"/>
        <w:szCs w:val="20"/>
        <w:lang w:val="en-GB" w:eastAsia="sv-SE"/>
      </w:rPr>
      <w:tab/>
    </w:r>
    <w:r>
      <w:rPr>
        <w:rFonts w:ascii="Calibri" w:eastAsia="Times New Roman" w:hAnsi="Calibri" w:cs="Calibri"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ab/>
    </w:r>
    <w:r>
      <w:rPr>
        <w:rFonts w:ascii="Calibri" w:eastAsia="Times New Roman" w:hAnsi="Calibri" w:cs="Calibri"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>802434 – 8354</w:t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ab/>
    </w:r>
    <w:r w:rsidRPr="00A20ECA">
      <w:rPr>
        <w:rFonts w:ascii="Calibri" w:eastAsia="Times New Roman" w:hAnsi="Calibri" w:cs="Calibri"/>
        <w:sz w:val="20"/>
        <w:szCs w:val="20"/>
        <w:lang w:val="en-GB" w:eastAsia="sv-SE"/>
      </w:rPr>
      <w:tab/>
      <w:t>SE802434835401</w:t>
    </w:r>
  </w:p>
  <w:p w14:paraId="0CCFE84A" w14:textId="10933337" w:rsidR="00A20ECA" w:rsidRPr="00A20ECA" w:rsidRDefault="00A20ECA" w:rsidP="00A20EC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6061A" w14:textId="77777777" w:rsidR="004D602E" w:rsidRDefault="004D602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6A6B5" w14:textId="77777777" w:rsidR="00FF1810" w:rsidRDefault="00FF1810" w:rsidP="000172E5">
      <w:pPr>
        <w:spacing w:after="0" w:line="240" w:lineRule="auto"/>
      </w:pPr>
      <w:r>
        <w:separator/>
      </w:r>
    </w:p>
  </w:footnote>
  <w:footnote w:type="continuationSeparator" w:id="0">
    <w:p w14:paraId="5AC3B2B0" w14:textId="77777777" w:rsidR="00FF1810" w:rsidRDefault="00FF181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0E3B" w14:textId="77777777" w:rsidR="004D602E" w:rsidRDefault="004D602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7CCCF" w14:textId="5D7A8CE2" w:rsidR="00A20ECA" w:rsidRDefault="00A20ECA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8129C6" wp14:editId="226AE082">
          <wp:simplePos x="0" y="0"/>
          <wp:positionH relativeFrom="column">
            <wp:posOffset>-475013</wp:posOffset>
          </wp:positionH>
          <wp:positionV relativeFrom="paragraph">
            <wp:posOffset>-231800</wp:posOffset>
          </wp:positionV>
          <wp:extent cx="2303780" cy="676910"/>
          <wp:effectExtent l="0" t="0" r="1270" b="8890"/>
          <wp:wrapNone/>
          <wp:docPr id="811393489" name="Bildobjekt 811393489" descr="En bild som visar text, Teckensnitt, logotyp, Grafik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798869" name="Bildobjekt 1" descr="En bild som visar text, Teckensnitt, logotyp, Grafik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A1A4" w14:textId="77777777" w:rsidR="004D602E" w:rsidRDefault="004D602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16322839">
    <w:abstractNumId w:val="11"/>
  </w:num>
  <w:num w:numId="2" w16cid:durableId="2140605888">
    <w:abstractNumId w:val="7"/>
  </w:num>
  <w:num w:numId="3" w16cid:durableId="628359741">
    <w:abstractNumId w:val="15"/>
  </w:num>
  <w:num w:numId="4" w16cid:durableId="318535030">
    <w:abstractNumId w:val="12"/>
  </w:num>
  <w:num w:numId="5" w16cid:durableId="70665254">
    <w:abstractNumId w:val="13"/>
  </w:num>
  <w:num w:numId="6" w16cid:durableId="558588247">
    <w:abstractNumId w:val="19"/>
  </w:num>
  <w:num w:numId="7" w16cid:durableId="1853571759">
    <w:abstractNumId w:val="6"/>
  </w:num>
  <w:num w:numId="8" w16cid:durableId="1572546256">
    <w:abstractNumId w:val="10"/>
  </w:num>
  <w:num w:numId="9" w16cid:durableId="683559300">
    <w:abstractNumId w:val="17"/>
  </w:num>
  <w:num w:numId="10" w16cid:durableId="764497063">
    <w:abstractNumId w:val="1"/>
  </w:num>
  <w:num w:numId="11" w16cid:durableId="1102795274">
    <w:abstractNumId w:val="5"/>
  </w:num>
  <w:num w:numId="12" w16cid:durableId="1389189211">
    <w:abstractNumId w:val="0"/>
  </w:num>
  <w:num w:numId="13" w16cid:durableId="133134737">
    <w:abstractNumId w:val="2"/>
  </w:num>
  <w:num w:numId="14" w16cid:durableId="1314987313">
    <w:abstractNumId w:val="9"/>
  </w:num>
  <w:num w:numId="15" w16cid:durableId="824660346">
    <w:abstractNumId w:val="8"/>
  </w:num>
  <w:num w:numId="16" w16cid:durableId="799885769">
    <w:abstractNumId w:val="16"/>
  </w:num>
  <w:num w:numId="17" w16cid:durableId="704870257">
    <w:abstractNumId w:val="3"/>
  </w:num>
  <w:num w:numId="18" w16cid:durableId="1910112282">
    <w:abstractNumId w:val="21"/>
  </w:num>
  <w:num w:numId="19" w16cid:durableId="2018998072">
    <w:abstractNumId w:val="18"/>
  </w:num>
  <w:num w:numId="20" w16cid:durableId="1621835496">
    <w:abstractNumId w:val="14"/>
  </w:num>
  <w:num w:numId="21" w16cid:durableId="320541954">
    <w:abstractNumId w:val="20"/>
  </w:num>
  <w:num w:numId="22" w16cid:durableId="12239051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i/4U/1aeDSMJpzesdIp8EkRLBrLz97M47q/H4V8/8u2muwrueWYdxSanVm7/o4b9/yD9JkGWNAh4TkqLkViVmQ==" w:salt="SY/hbLVAwT14cVanx3yfR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A5F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2F71D3"/>
    <w:rsid w:val="00311D4F"/>
    <w:rsid w:val="0034390E"/>
    <w:rsid w:val="00344849"/>
    <w:rsid w:val="00361E11"/>
    <w:rsid w:val="003769BA"/>
    <w:rsid w:val="0038024B"/>
    <w:rsid w:val="00380846"/>
    <w:rsid w:val="00392CF3"/>
    <w:rsid w:val="003F0847"/>
    <w:rsid w:val="0040090B"/>
    <w:rsid w:val="0046302A"/>
    <w:rsid w:val="00487D2D"/>
    <w:rsid w:val="004D5D62"/>
    <w:rsid w:val="004D602E"/>
    <w:rsid w:val="00502E9C"/>
    <w:rsid w:val="00504735"/>
    <w:rsid w:val="005112D0"/>
    <w:rsid w:val="00574932"/>
    <w:rsid w:val="00575A5F"/>
    <w:rsid w:val="00577E06"/>
    <w:rsid w:val="00583334"/>
    <w:rsid w:val="005A3BF7"/>
    <w:rsid w:val="005A7238"/>
    <w:rsid w:val="005D18FB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20ECA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2652"/>
    <w:rsid w:val="00CB4A51"/>
    <w:rsid w:val="00CD4532"/>
    <w:rsid w:val="00CD47B0"/>
    <w:rsid w:val="00CE6104"/>
    <w:rsid w:val="00CE7918"/>
    <w:rsid w:val="00D16163"/>
    <w:rsid w:val="00D432F5"/>
    <w:rsid w:val="00DB3FAD"/>
    <w:rsid w:val="00DB6832"/>
    <w:rsid w:val="00DC71EC"/>
    <w:rsid w:val="00E02F43"/>
    <w:rsid w:val="00E61C09"/>
    <w:rsid w:val="00EB3B58"/>
    <w:rsid w:val="00EC7359"/>
    <w:rsid w:val="00ED36EB"/>
    <w:rsid w:val="00EE3054"/>
    <w:rsid w:val="00F00606"/>
    <w:rsid w:val="00F01256"/>
    <w:rsid w:val="00F53545"/>
    <w:rsid w:val="00FC7475"/>
    <w:rsid w:val="00FE78A0"/>
    <w:rsid w:val="00FF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55B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rsid w:val="004D6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srin%20Ari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76792F189F4967927E05F4EEB9209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FFFD64D-6FD8-4149-9FC2-F49F2B909831}"/>
      </w:docPartPr>
      <w:docPartBody>
        <w:p w:rsidR="000B4432" w:rsidRDefault="009432EA" w:rsidP="009432EA">
          <w:pPr>
            <w:pStyle w:val="B376792F189F4967927E05F4EEB920911"/>
          </w:pPr>
          <w:r w:rsidRPr="007A6EAC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EA"/>
    <w:rsid w:val="000B4432"/>
    <w:rsid w:val="006A7A7F"/>
    <w:rsid w:val="009432EA"/>
    <w:rsid w:val="00C0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styleId="Platshllartext">
    <w:name w:val="Placeholder Text"/>
    <w:basedOn w:val="Standardstycketeckensnitt"/>
    <w:uiPriority w:val="99"/>
    <w:semiHidden/>
    <w:rsid w:val="009432EA"/>
    <w:rPr>
      <w:color w:val="808080"/>
    </w:rPr>
  </w:style>
  <w:style w:type="paragraph" w:customStyle="1" w:styleId="B376792F189F4967927E05F4EEB920911">
    <w:name w:val="B376792F189F4967927E05F4EEB920911"/>
    <w:rsid w:val="009432EA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948CEFBF873C45A45EAF349FCAB241" ma:contentTypeVersion="17" ma:contentTypeDescription="Skapa ett nytt dokument." ma:contentTypeScope="" ma:versionID="f5573f82e6751237b6c2ca56e5a35296">
  <xsd:schema xmlns:xsd="http://www.w3.org/2001/XMLSchema" xmlns:xs="http://www.w3.org/2001/XMLSchema" xmlns:p="http://schemas.microsoft.com/office/2006/metadata/properties" xmlns:ns2="2088d82e-6d92-4d9d-aa12-e60f64436531" xmlns:ns3="0d25f65d-c447-4d19-b714-258200514e90" targetNamespace="http://schemas.microsoft.com/office/2006/metadata/properties" ma:root="true" ma:fieldsID="78b661fa41071afd1bd59b5b26ef7765" ns2:_="" ns3:_="">
    <xsd:import namespace="2088d82e-6d92-4d9d-aa12-e60f64436531"/>
    <xsd:import namespace="0d25f65d-c447-4d19-b714-258200514e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8d82e-6d92-4d9d-aa12-e60f644365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470713ec-3e0c-46a2-b8ea-2c59f719f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5f65d-c447-4d19-b714-258200514e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cbd1a65-6f31-4c00-be50-84338eb9e870}" ma:internalName="TaxCatchAll" ma:showField="CatchAllData" ma:web="0d25f65d-c447-4d19-b714-258200514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088d82e-6d92-4d9d-aa12-e60f64436531" xsi:nil="true"/>
    <TaxCatchAll xmlns="0d25f65d-c447-4d19-b714-258200514e90" xsi:nil="true"/>
    <lcf76f155ced4ddcb4097134ff3c332f xmlns="2088d82e-6d92-4d9d-aa12-e60f6443653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6160C-E30D-4D5E-AA34-2AF7C5A3A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8d82e-6d92-4d9d-aa12-e60f64436531"/>
    <ds:schemaRef ds:uri="0d25f65d-c447-4d19-b714-258200514e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2088d82e-6d92-4d9d-aa12-e60f64436531"/>
    <ds:schemaRef ds:uri="0d25f65d-c447-4d19-b714-258200514e90"/>
  </ds:schemaRefs>
</ds:datastoreItem>
</file>

<file path=customXml/itemProps4.xml><?xml version="1.0" encoding="utf-8"?>
<ds:datastoreItem xmlns:ds="http://schemas.openxmlformats.org/officeDocument/2006/customXml" ds:itemID="{0437908B-1291-47AE-AB5B-30608DDA2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155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2023-10-10T09:34:00Z</dcterms:created>
  <dcterms:modified xsi:type="dcterms:W3CDTF">2023-10-30T08:24:00Z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0x010100B0948CEFBF873C45A45EAF349FCAB241</vt:lpwstr>
  </property>
</Properties>
</file>