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E3314" w14:textId="4350DF1A" w:rsidR="008B4966" w:rsidRDefault="006E1FF0">
      <w:pPr>
        <w:pStyle w:val="BlockText"/>
        <w:rPr>
          <w:noProof/>
          <w:lang w:val="en-GB" w:bidi="en-GB"/>
        </w:rPr>
      </w:pPr>
      <w:r>
        <w:rPr>
          <w:noProof/>
          <w:lang w:eastAsia="zh-CN" w:bidi="he-IL"/>
        </w:rPr>
        <mc:AlternateContent>
          <mc:Choice Requires="wps">
            <w:drawing>
              <wp:anchor distT="0" distB="0" distL="114300" distR="114300" simplePos="0" relativeHeight="251660288" behindDoc="0" locked="0" layoutInCell="1" allowOverlap="1" wp14:anchorId="79F10D49" wp14:editId="5B6571EE">
                <wp:simplePos x="0" y="0"/>
                <wp:positionH relativeFrom="page">
                  <wp:posOffset>0</wp:posOffset>
                </wp:positionH>
                <wp:positionV relativeFrom="page">
                  <wp:posOffset>0</wp:posOffset>
                </wp:positionV>
                <wp:extent cx="2286000" cy="2525486"/>
                <wp:effectExtent l="0" t="0" r="0" b="1905"/>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5254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4B11D" w14:textId="086E7E1D" w:rsidR="00F81DA8" w:rsidRDefault="00C23D83">
                            <w:pPr>
                              <w:pStyle w:val="Subtitle"/>
                            </w:pPr>
                            <w:r>
                              <w:rPr>
                                <w:lang w:val="en-GB" w:bidi="en-GB"/>
                              </w:rPr>
                              <w:t xml:space="preserve">Volume </w:t>
                            </w:r>
                            <w:r w:rsidR="0082683D">
                              <w:rPr>
                                <w:lang w:val="en-GB" w:bidi="en-GB"/>
                              </w:rPr>
                              <w:t>1</w:t>
                            </w:r>
                            <w:r w:rsidR="009E268B">
                              <w:rPr>
                                <w:lang w:val="en-GB" w:bidi="en-GB"/>
                              </w:rPr>
                              <w:t xml:space="preserve"> </w:t>
                            </w:r>
                            <w:r>
                              <w:rPr>
                                <w:lang w:val="en-GB" w:bidi="en-GB"/>
                              </w:rPr>
                              <w:t xml:space="preserve">| </w:t>
                            </w:r>
                            <w:r w:rsidR="009E268B">
                              <w:fldChar w:fldCharType="begin"/>
                            </w:r>
                            <w:r w:rsidR="009E268B">
                              <w:instrText xml:space="preserve"> INCLUDEPICTURE "/Users/deecgwrites/Library/Group Containers/UBF8T346G9.ms/WebArchiveCopyPasteTempFiles/com.microsoft.Word/300x188-SGTCF-logo.jpg" \* MERGEFORMATINET </w:instrText>
                            </w:r>
                            <w:r w:rsidR="009E268B">
                              <w:fldChar w:fldCharType="separate"/>
                            </w:r>
                            <w:r w:rsidR="009E268B">
                              <w:rPr>
                                <w:noProof/>
                              </w:rPr>
                              <w:drawing>
                                <wp:inline distT="0" distB="0" distL="0" distR="0" wp14:anchorId="0468FD28" wp14:editId="57519817">
                                  <wp:extent cx="1425756" cy="864818"/>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446" cy="925287"/>
                                          </a:xfrm>
                                          <a:prstGeom prst="rect">
                                            <a:avLst/>
                                          </a:prstGeom>
                                          <a:noFill/>
                                          <a:ln>
                                            <a:noFill/>
                                          </a:ln>
                                        </pic:spPr>
                                      </pic:pic>
                                    </a:graphicData>
                                  </a:graphic>
                                </wp:inline>
                              </w:drawing>
                            </w:r>
                            <w:r w:rsidR="009E268B">
                              <w:fldChar w:fldCharType="end"/>
                            </w:r>
                            <w:r>
                              <w:rPr>
                                <w:lang w:val="en-GB" w:bidi="en-GB"/>
                              </w:rPr>
                              <w:t>Issue</w:t>
                            </w:r>
                            <w:r w:rsidR="009E268B">
                              <w:rPr>
                                <w:lang w:val="en-GB" w:bidi="en-GB"/>
                              </w:rPr>
                              <w:t xml:space="preserve"> 2</w:t>
                            </w:r>
                          </w:p>
                          <w:p w14:paraId="107B933C" w14:textId="655BEFAA" w:rsidR="00F81DA8" w:rsidRDefault="006E1FF0">
                            <w:pPr>
                              <w:pStyle w:val="Date"/>
                              <w:rPr>
                                <w:lang w:val="en-GB" w:bidi="en-GB"/>
                              </w:rPr>
                            </w:pPr>
                            <w:r>
                              <w:rPr>
                                <w:lang w:val="en-GB" w:bidi="en-GB"/>
                              </w:rPr>
                              <w:t>December</w:t>
                            </w:r>
                            <w:r w:rsidR="00D11409">
                              <w:rPr>
                                <w:lang w:val="en-GB" w:bidi="en-GB"/>
                              </w:rPr>
                              <w:t xml:space="preserve"> 2022</w:t>
                            </w:r>
                            <w:r>
                              <w:rPr>
                                <w:lang w:val="en-GB" w:bidi="en-GB"/>
                              </w:rPr>
                              <w:t xml:space="preserve"> Newsletter </w:t>
                            </w:r>
                          </w:p>
                          <w:p w14:paraId="7FFD0896" w14:textId="39C6545F" w:rsidR="009E268B" w:rsidRDefault="009E268B">
                            <w:pPr>
                              <w:pStyle w:val="Date"/>
                            </w:pPr>
                            <w:r>
                              <w:rPr>
                                <w:lang w:val="en-GB" w:bidi="en-GB"/>
                              </w:rPr>
                              <w:t xml:space="preserve">Christmas Edition  </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79F10D49" id="_x0000_t202" coordsize="21600,21600" o:spt="202" path="m,l,21600r21600,l21600,xe">
                <v:stroke joinstyle="miter"/>
                <v:path gradientshapeok="t" o:connecttype="rect"/>
              </v:shapetype>
              <v:shape id="Text Box 2" o:spid="_x0000_s1026" type="#_x0000_t202" alt="Title: Volume and date" style="position:absolute;margin-left:0;margin-top:0;width:180pt;height:198.8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Zh/gQIAAGkFAAAOAAAAZHJzL2Uyb0RvYy54bWysVN9v2jAQfp+0/8Hy+0igwBgiVIyKaVLV&#13;&#10;VqNTn41jgzXH59mGhP31OzsBuq4vnfaSnH3f3fm++zG7bipNDsJ5Baag/V5OiTAcSmW2Bf3+uPow&#13;&#10;ocQHZkqmwYiCHoWn1/P372a1nYoB7ECXwhF0Yvy0tgXdhWCnWeb5TlTM98AKg0oJrmIBj26blY7V&#13;&#10;6L3S2SDPx1kNrrQOuPAeb29aJZ0n/1IKHu6l9CIQXVB8W0hfl76b+M3mMzbdOmZ3infPYP/wioop&#13;&#10;g0HPrm5YYGTv1F+uKsUdeJChx6HKQErFRcoBs+nnL7JZ75gVKRckx9szTf7/ueV3h7V9cCQ0n6HB&#13;&#10;AkZCauunHi9jPo10VfzjSwnqkcLjmTbRBMLxcjCYjPMcVRx1g9FgNJyMo5/sYm6dD18EVCQKBXVY&#13;&#10;l0QXO9z60EJPkBjNg1blSmmdDrEXxFI7cmBYRR3SI9H5HyhtSF3Q8dUoT44NRPPWszbRjUjd0IW7&#13;&#10;pJikcNQiYrT5JiRRZcr0ldiMc2HO8RM6oiSGeothh7+86i3GbR5okSKDCWfjShlwKfs0PhfKyh8n&#13;&#10;ymSLx9o8yzuKodk0Xek3UB6xIxy0w+ItXyms2i3z4YE5nA6sNE58uMeP1ICsQydRsgP367X7iMem&#13;&#10;RS0lNU5bQf3PPXOCEv3VYDsPRx9xmnE+06ltKEpcOvWH46t8SMkmnT71h0MEmn21BOyGPq4Xy5OI&#13;&#10;ty7okygdVE+4GxYxMKqY4Ri+oJuTuAztGsDdwsVikUA4k5aFW7O2PLqODMe2fGyemLNd7wZs+zs4&#13;&#10;jSabvmjhFhstDSz2AaRK/R05bontuMd5ThPS7Z64MJ6fE+qyIee/AQAA//8DAFBLAwQUAAYACAAA&#13;&#10;ACEAF4iHE9wAAAAKAQAADwAAAGRycy9kb3ducmV2LnhtbExPQU7DMBC8I/EHa5G4UQcQDU3jVBVV&#13;&#10;j0hQKs5uvE2ixOsQu27C61m4lMtoR6OZnclXo+1ExME3jhTczxIQSKUzDVUK9h/bu2cQPmgyunOE&#13;&#10;Cib0sCqur3KdGXemd4y7UAkOIZ9pBXUIfSalL2u02s9cj8Ta0Q1WB6ZDJc2gzxxuO/mQJHNpdUP8&#13;&#10;odY9vtRYtruTVRD193afvq1fW/n09bmZYhPbflLq9mbcLBnWSxABx3BxwO8G7g8FFzu4ExkvOgW8&#13;&#10;Jvwha4/zhOmBj0Wagixy+X9C8QMAAP//AwBQSwECLQAUAAYACAAAACEAtoM4kv4AAADhAQAAEwAA&#13;&#10;AAAAAAAAAAAAAAAAAAAAW0NvbnRlbnRfVHlwZXNdLnhtbFBLAQItABQABgAIAAAAIQA4/SH/1gAA&#13;&#10;AJQBAAALAAAAAAAAAAAAAAAAAC8BAABfcmVscy8ucmVsc1BLAQItABQABgAIAAAAIQCMNZh/gQIA&#13;&#10;AGkFAAAOAAAAAAAAAAAAAAAAAC4CAABkcnMvZTJvRG9jLnhtbFBLAQItABQABgAIAAAAIQAXiIcT&#13;&#10;3AAAAAoBAAAPAAAAAAAAAAAAAAAAANsEAABkcnMvZG93bnJldi54bWxQSwUGAAAAAAQABADzAAAA&#13;&#10;5AUAAAAA&#13;&#10;" fillcolor="white [3201]" stroked="f" strokeweight=".5pt">
                <v:textbox inset="36pt,18pt,11.52pt,7.2pt">
                  <w:txbxContent>
                    <w:p w14:paraId="5034B11D" w14:textId="086E7E1D" w:rsidR="00F81DA8" w:rsidRDefault="00C23D83">
                      <w:pPr>
                        <w:pStyle w:val="Subtitle"/>
                      </w:pPr>
                      <w:r>
                        <w:rPr>
                          <w:lang w:val="en-GB" w:bidi="en-GB"/>
                        </w:rPr>
                        <w:t xml:space="preserve">Volume </w:t>
                      </w:r>
                      <w:r w:rsidR="0082683D">
                        <w:rPr>
                          <w:lang w:val="en-GB" w:bidi="en-GB"/>
                        </w:rPr>
                        <w:t>1</w:t>
                      </w:r>
                      <w:r w:rsidR="009E268B">
                        <w:rPr>
                          <w:lang w:val="en-GB" w:bidi="en-GB"/>
                        </w:rPr>
                        <w:t xml:space="preserve"> </w:t>
                      </w:r>
                      <w:r>
                        <w:rPr>
                          <w:lang w:val="en-GB" w:bidi="en-GB"/>
                        </w:rPr>
                        <w:t xml:space="preserve">| </w:t>
                      </w:r>
                      <w:r w:rsidR="009E268B">
                        <w:fldChar w:fldCharType="begin"/>
                      </w:r>
                      <w:r w:rsidR="009E268B">
                        <w:instrText xml:space="preserve"> INCLUDEPICTURE "/Users/deecgwrites/Library/Group Containers/UBF8T346G9.ms/WebArchiveCopyPasteTempFiles/com.microsoft.Word/300x188-SGTCF-logo.jpg" \* MERGEFORMATINET </w:instrText>
                      </w:r>
                      <w:r w:rsidR="009E268B">
                        <w:fldChar w:fldCharType="separate"/>
                      </w:r>
                      <w:r w:rsidR="009E268B">
                        <w:rPr>
                          <w:noProof/>
                        </w:rPr>
                        <w:drawing>
                          <wp:inline distT="0" distB="0" distL="0" distR="0" wp14:anchorId="0468FD28" wp14:editId="57519817">
                            <wp:extent cx="1425756" cy="864818"/>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5446" cy="925287"/>
                                    </a:xfrm>
                                    <a:prstGeom prst="rect">
                                      <a:avLst/>
                                    </a:prstGeom>
                                    <a:noFill/>
                                    <a:ln>
                                      <a:noFill/>
                                    </a:ln>
                                  </pic:spPr>
                                </pic:pic>
                              </a:graphicData>
                            </a:graphic>
                          </wp:inline>
                        </w:drawing>
                      </w:r>
                      <w:r w:rsidR="009E268B">
                        <w:fldChar w:fldCharType="end"/>
                      </w:r>
                      <w:r>
                        <w:rPr>
                          <w:lang w:val="en-GB" w:bidi="en-GB"/>
                        </w:rPr>
                        <w:t>Issue</w:t>
                      </w:r>
                      <w:r w:rsidR="009E268B">
                        <w:rPr>
                          <w:lang w:val="en-GB" w:bidi="en-GB"/>
                        </w:rPr>
                        <w:t xml:space="preserve"> 2</w:t>
                      </w:r>
                    </w:p>
                    <w:p w14:paraId="107B933C" w14:textId="655BEFAA" w:rsidR="00F81DA8" w:rsidRDefault="006E1FF0">
                      <w:pPr>
                        <w:pStyle w:val="Date"/>
                        <w:rPr>
                          <w:lang w:val="en-GB" w:bidi="en-GB"/>
                        </w:rPr>
                      </w:pPr>
                      <w:r>
                        <w:rPr>
                          <w:lang w:val="en-GB" w:bidi="en-GB"/>
                        </w:rPr>
                        <w:t>December</w:t>
                      </w:r>
                      <w:r w:rsidR="00D11409">
                        <w:rPr>
                          <w:lang w:val="en-GB" w:bidi="en-GB"/>
                        </w:rPr>
                        <w:t xml:space="preserve"> 2022</w:t>
                      </w:r>
                      <w:r>
                        <w:rPr>
                          <w:lang w:val="en-GB" w:bidi="en-GB"/>
                        </w:rPr>
                        <w:t xml:space="preserve"> Newsletter </w:t>
                      </w:r>
                    </w:p>
                    <w:p w14:paraId="7FFD0896" w14:textId="39C6545F" w:rsidR="009E268B" w:rsidRDefault="009E268B">
                      <w:pPr>
                        <w:pStyle w:val="Date"/>
                      </w:pPr>
                      <w:r>
                        <w:rPr>
                          <w:lang w:val="en-GB" w:bidi="en-GB"/>
                        </w:rPr>
                        <w:t xml:space="preserve">Christmas Edition  </w:t>
                      </w:r>
                    </w:p>
                  </w:txbxContent>
                </v:textbox>
                <w10:wrap type="square" anchorx="page" anchory="page"/>
              </v:shape>
            </w:pict>
          </mc:Fallback>
        </mc:AlternateContent>
      </w:r>
      <w:r>
        <w:rPr>
          <w:noProof/>
          <w:lang w:eastAsia="zh-CN" w:bidi="he-IL"/>
        </w:rPr>
        <w:drawing>
          <wp:inline distT="0" distB="0" distL="0" distR="0" wp14:anchorId="3BF2AFEB" wp14:editId="1ADCA714">
            <wp:extent cx="4319814" cy="2671372"/>
            <wp:effectExtent l="12700" t="12700" r="11430" b="889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0101" cy="2869438"/>
                    </a:xfrm>
                    <a:prstGeom prst="rect">
                      <a:avLst/>
                    </a:prstGeom>
                    <a:ln>
                      <a:solidFill>
                        <a:schemeClr val="accent1"/>
                      </a:solidFill>
                    </a:ln>
                  </pic:spPr>
                </pic:pic>
              </a:graphicData>
            </a:graphic>
          </wp:inline>
        </w:drawing>
      </w:r>
      <w:r w:rsidR="00C23D83">
        <w:rPr>
          <w:noProof/>
          <w:lang w:eastAsia="zh-CN" w:bidi="he-IL"/>
        </w:rPr>
        <mc:AlternateContent>
          <mc:Choice Requires="wps">
            <w:drawing>
              <wp:anchor distT="0" distB="0" distL="0" distR="0" simplePos="0" relativeHeight="251661312" behindDoc="0" locked="0" layoutInCell="1" allowOverlap="0" wp14:anchorId="7733742D" wp14:editId="1E9C1812">
                <wp:simplePos x="142875" y="2628900"/>
                <wp:positionH relativeFrom="page">
                  <wp:align>left</wp:align>
                </wp:positionH>
                <wp:positionV relativeFrom="page">
                  <wp:posOffset>2743200</wp:posOffset>
                </wp:positionV>
                <wp:extent cx="2148840" cy="2825496"/>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148840" cy="2825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E8BDE" w14:textId="35CDF40E" w:rsidR="00B37D4E" w:rsidRPr="00B37D4E" w:rsidRDefault="00B37D4E" w:rsidP="006E1FF0">
                            <w:pPr>
                              <w:pStyle w:val="Heading1"/>
                              <w:rPr>
                                <w:lang w:val="en-GB" w:bidi="en-GB"/>
                              </w:rPr>
                            </w:pPr>
                            <w:r>
                              <w:rPr>
                                <w:lang w:val="en-GB" w:bidi="en-GB"/>
                              </w:rPr>
                              <w:t>The National Diversity Awards 16</w:t>
                            </w:r>
                            <w:r w:rsidRPr="00B37D4E">
                              <w:rPr>
                                <w:vertAlign w:val="superscript"/>
                                <w:lang w:val="en-GB" w:bidi="en-GB"/>
                              </w:rPr>
                              <w:t>th</w:t>
                            </w:r>
                            <w:r>
                              <w:rPr>
                                <w:lang w:val="en-GB" w:bidi="en-GB"/>
                              </w:rPr>
                              <w:t xml:space="preserve"> September 2022</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100000</wp14:pctWidth>
                </wp14:sizeRelH>
                <wp14:sizeRelV relativeFrom="margin">
                  <wp14:pctHeight>0</wp14:pctHeight>
                </wp14:sizeRelV>
              </wp:anchor>
            </w:drawing>
          </mc:Choice>
          <mc:Fallback>
            <w:pict>
              <v:shape w14:anchorId="7733742D" id="Text Box 3" o:spid="_x0000_s1027" type="#_x0000_t202" alt="Title: Side bar" style="position:absolute;margin-left:0;margin-top:3in;width:169.2pt;height:222.5pt;z-index:251661312;visibility:visible;mso-wrap-style:square;mso-width-percent:1000;mso-height-percent:0;mso-wrap-distance-left:0;mso-wrap-distance-top:0;mso-wrap-distance-right:0;mso-wrap-distance-bottom:0;mso-position-horizontal:left;mso-position-horizontal-relative:page;mso-position-vertical:absolute;mso-position-vertical-relative:page;mso-width-percent:100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KVUgAIAAGwFAAAOAAAAZHJzL2Uyb0RvYy54bWysVEtv2zAMvg/YfxB0X5y4aZYFdYqsRYYB&#13;&#10;RVusHXpWZKkxJouaxMTOfv0o2Xms66XDLjYlvj995MVlWxu2VT5UYAs+Ggw5U1ZCWdnngn9/XH6Y&#13;&#10;chZQ2FIYsKrgOxX45fz9u4vGzVQOazCl8oyC2DBrXMHXiG6WZUGuVS3CAJyypNTga4F09M9Z6UVD&#13;&#10;0WuT5cPhJGvAl86DVCHQ7XWn5PMUX2sl8U7roJCZglNtmL4+fVfxm80vxOzZC7euZF+G+IcqalFZ&#13;&#10;SnoIdS1QsI2v/gpVV9JDAI0DCXUGWldSpR6om9HwRTcPa+FU6oXACe4AU/h/YeXt9sHde4btZ2jp&#13;&#10;ASMgjQuzQJexn1b7Ov6pUkZ6gnB3gE21yCRd5qPxdDomlSRdPs3Px58mMU52dHc+4BcFNYtCwT29&#13;&#10;S4JLbG8CdqZ7k5gtgKnKZWVMOkQuqCvj2VbQKxpMRVLwP6yMZU3BJ2fnwxTYQnTvIhsbw6jEhj7d&#13;&#10;scUk4c6oaGPsN6VZVaZOX8ktpFT2kD9ZRytNqd7i2Nsfq3qLc9cHeaTMYPHgXFcWfOo+jc8RsvLH&#13;&#10;HjLd2dPbnPQdRWxXLTV+woAVlDsihoduZoKTy4oe70YEvBeehoQenAYf7+ijDRD40EucrcH/eu0+&#13;&#10;2hN3SctZQ0NX8PBzI7zizHy1xOrx+UcaahrTdCLBJ2E0npwNx5yt0inPp5NoZDf1FRAhRrRhnExi&#13;&#10;9ECzF7WH+onWwyImJZWwklIXHPfiFXabgNaLVItFMqKxdAJv7IOTMXQEOTLzsX0S3vX0RWL+Leyn&#13;&#10;U8xesLizjZ7BLTZITEwUjzB3oPbw00inIenXT9wZp+dkdVyS898AAAD//wMAUEsDBBQABgAIAAAA&#13;&#10;IQAxTWWk4gAAAA0BAAAPAAAAZHJzL2Rvd25yZXYueG1sTI9LT8MwEITvSPwHa5G4UYc6oiGNUyGe&#13;&#10;p0rQlrsTL06EHyF225Rfz3KCy2pXo5mdr1pNzrIDjrEPXsL1LAOGvg2690bCbvt0VQCLSXmtbPAo&#13;&#10;4YQRVvX5WaVKHY7+DQ+bZBiF+FgqCV1KQ8l5bDt0Ks7CgJ60jzA6legcDdejOlK4s3yeZTfcqd7T&#13;&#10;h04NeN9h+7nZOwni2b7m4uu9XX+f7MsjTqZvbo2UlxfTw5LG3RJYwin9OeCXgfpDTcWasPc6MiuB&#13;&#10;aJKEXMxpIVmIIgfWSCgWiwx4XfH/FPUPAAAA//8DAFBLAQItABQABgAIAAAAIQC2gziS/gAAAOEB&#13;&#10;AAATAAAAAAAAAAAAAAAAAAAAAABbQ29udGVudF9UeXBlc10ueG1sUEsBAi0AFAAGAAgAAAAhADj9&#13;&#10;If/WAAAAlAEAAAsAAAAAAAAAAAAAAAAALwEAAF9yZWxzLy5yZWxzUEsBAi0AFAAGAAgAAAAhAFZk&#13;&#10;pVSAAgAAbAUAAA4AAAAAAAAAAAAAAAAALgIAAGRycy9lMm9Eb2MueG1sUEsBAi0AFAAGAAgAAAAh&#13;&#10;ADFNZaTiAAAADQEAAA8AAAAAAAAAAAAAAAAA2gQAAGRycy9kb3ducmV2LnhtbFBLBQYAAAAABAAE&#13;&#10;APMAAADpBQAAAAA=&#13;&#10;" o:allowoverlap="f" fillcolor="white [3201]" stroked="f" strokeweight=".5pt">
                <v:textbox style="mso-fit-shape-to-text:t" inset="36pt,0,11.52pt,18pt">
                  <w:txbxContent>
                    <w:p w14:paraId="286E8BDE" w14:textId="35CDF40E" w:rsidR="00B37D4E" w:rsidRPr="00B37D4E" w:rsidRDefault="00B37D4E" w:rsidP="006E1FF0">
                      <w:pPr>
                        <w:pStyle w:val="Heading1"/>
                        <w:rPr>
                          <w:lang w:val="en-GB" w:bidi="en-GB"/>
                        </w:rPr>
                      </w:pPr>
                      <w:r>
                        <w:rPr>
                          <w:lang w:val="en-GB" w:bidi="en-GB"/>
                        </w:rPr>
                        <w:t>The National Diversity Awards 16</w:t>
                      </w:r>
                      <w:r w:rsidRPr="00B37D4E">
                        <w:rPr>
                          <w:vertAlign w:val="superscript"/>
                          <w:lang w:val="en-GB" w:bidi="en-GB"/>
                        </w:rPr>
                        <w:t>th</w:t>
                      </w:r>
                      <w:r>
                        <w:rPr>
                          <w:lang w:val="en-GB" w:bidi="en-GB"/>
                        </w:rPr>
                        <w:t xml:space="preserve"> September 2022</w:t>
                      </w:r>
                    </w:p>
                  </w:txbxContent>
                </v:textbox>
                <w10:wrap type="square" anchorx="page" anchory="page"/>
              </v:shape>
            </w:pict>
          </mc:Fallback>
        </mc:AlternateContent>
      </w:r>
      <w:r w:rsidR="00B37D4E">
        <w:rPr>
          <w:noProof/>
          <w:lang w:val="en-GB" w:bidi="en-GB"/>
        </w:rPr>
        <w:t xml:space="preserve">September brought a touch of excitiment for the Forum, with news we had made the shortlist </w:t>
      </w:r>
      <w:r w:rsidR="001E1B6F">
        <w:rPr>
          <w:noProof/>
          <w:lang w:val="en-GB" w:bidi="en-GB"/>
        </w:rPr>
        <w:t xml:space="preserve">for </w:t>
      </w:r>
      <w:r w:rsidR="00B37D4E">
        <w:rPr>
          <w:noProof/>
          <w:lang w:val="en-GB" w:bidi="en-GB"/>
        </w:rPr>
        <w:t>the National Diversity awards. It was a record breaking year with 75,000 people being nominated. 126 n</w:t>
      </w:r>
      <w:r w:rsidR="001B7B00">
        <w:rPr>
          <w:noProof/>
          <w:lang w:val="en-GB" w:bidi="en-GB"/>
        </w:rPr>
        <w:t>o</w:t>
      </w:r>
      <w:r w:rsidR="00B37D4E">
        <w:rPr>
          <w:noProof/>
          <w:lang w:val="en-GB" w:bidi="en-GB"/>
        </w:rPr>
        <w:t>minees made the short list</w:t>
      </w:r>
      <w:r w:rsidR="008B4966">
        <w:rPr>
          <w:noProof/>
          <w:lang w:val="en-GB" w:bidi="en-GB"/>
        </w:rPr>
        <w:t xml:space="preserve"> in</w:t>
      </w:r>
      <w:r w:rsidR="00B37D4E">
        <w:rPr>
          <w:noProof/>
          <w:lang w:val="en-GB" w:bidi="en-GB"/>
        </w:rPr>
        <w:t xml:space="preserve"> being recongnised for their various achievements nationwide. SGTCF were one of eight groups that made it into the shortlist, </w:t>
      </w:r>
      <w:r w:rsidR="001B7B00">
        <w:rPr>
          <w:noProof/>
          <w:lang w:val="en-GB" w:bidi="en-GB"/>
        </w:rPr>
        <w:t>in the</w:t>
      </w:r>
      <w:r w:rsidR="00B37D4E">
        <w:rPr>
          <w:noProof/>
          <w:lang w:val="en-GB" w:bidi="en-GB"/>
        </w:rPr>
        <w:t xml:space="preserve"> category of Community Organisation Award, Race, Religion &amp; Faith. Although we didn’t win, it was so important to have recognition. It was a fantastic event, mixed with celebraties, champange and </w:t>
      </w:r>
      <w:r w:rsidR="001B7B00">
        <w:rPr>
          <w:noProof/>
          <w:lang w:val="en-GB" w:bidi="en-GB"/>
        </w:rPr>
        <w:t>excellent food. Two of our SGTCF members attended and had a wonderful evening, meeting some insp</w:t>
      </w:r>
      <w:r w:rsidR="0082683D">
        <w:rPr>
          <w:noProof/>
          <w:lang w:val="en-GB" w:bidi="en-GB"/>
        </w:rPr>
        <w:t>irational</w:t>
      </w:r>
      <w:r w:rsidR="001B7B00">
        <w:rPr>
          <w:noProof/>
          <w:lang w:val="en-GB" w:bidi="en-GB"/>
        </w:rPr>
        <w:t xml:space="preserve"> indiv</w:t>
      </w:r>
      <w:r w:rsidR="0082683D">
        <w:rPr>
          <w:noProof/>
          <w:lang w:val="en-GB" w:bidi="en-GB"/>
        </w:rPr>
        <w:t>duals</w:t>
      </w:r>
      <w:r w:rsidR="001B7B00">
        <w:rPr>
          <w:noProof/>
          <w:lang w:val="en-GB" w:bidi="en-GB"/>
        </w:rPr>
        <w:t xml:space="preserve"> and groups, all set in the beautiful surroundings of Liverpool Cathed</w:t>
      </w:r>
      <w:r w:rsidR="0082683D">
        <w:rPr>
          <w:noProof/>
          <w:lang w:val="en-GB" w:bidi="en-GB"/>
        </w:rPr>
        <w:t>r</w:t>
      </w:r>
      <w:r w:rsidR="001B7B00">
        <w:rPr>
          <w:noProof/>
          <w:lang w:val="en-GB" w:bidi="en-GB"/>
        </w:rPr>
        <w:t xml:space="preserve">al. </w:t>
      </w:r>
      <w:r w:rsidR="0082683D">
        <w:rPr>
          <w:noProof/>
          <w:lang w:val="en-GB" w:bidi="en-GB"/>
        </w:rPr>
        <w:t>Then f</w:t>
      </w:r>
      <w:r w:rsidR="001B7B00">
        <w:rPr>
          <w:noProof/>
          <w:lang w:val="en-GB" w:bidi="en-GB"/>
        </w:rPr>
        <w:t xml:space="preserve">ollowed  a fantastic after party </w:t>
      </w:r>
      <w:r w:rsidR="001B7B00">
        <w:fldChar w:fldCharType="begin"/>
      </w:r>
      <w:r w:rsidR="001B7B00">
        <w:instrText xml:space="preserve"> INCLUDEPICTURE "/Users/deecgwrites/Library/Group Containers/UBF8T346G9.ms/WebArchiveCopyPasteTempFiles/com.microsoft.Word/0?ui=2&amp;ik=b84e00d060&amp;attid=0.3&amp;permmsgid=msg-f1750999813322578643&amp;th=184ccd0d92de1ad3&amp;view=fimg&amp;disp=thd&amp;attbid=ANGjdJ-UFR-yn9402uxy0EC4js7NiVe6zV8WQ1ONRv25lYBSkNgOczIdmG0gMMzHjq4vwBZosuMzABIhXgQYJTd4HHXx30rAxGULNL_P5-_uUNJYSI4ufS_m0138Wxc&amp;ats=2524608000000&amp;sz=w2528-h1422" \* MERGEFORMATINET </w:instrText>
      </w:r>
      <w:r w:rsidR="00000000">
        <w:fldChar w:fldCharType="separate"/>
      </w:r>
      <w:r w:rsidR="001B7B00">
        <w:fldChar w:fldCharType="end"/>
      </w:r>
      <w:r w:rsidR="001B7B00">
        <w:rPr>
          <w:noProof/>
          <w:lang w:val="en-GB" w:bidi="en-GB"/>
        </w:rPr>
        <w:t>and a Kusht</w:t>
      </w:r>
      <w:r w:rsidR="008B4966">
        <w:rPr>
          <w:noProof/>
          <w:lang w:val="en-GB" w:bidi="en-GB"/>
        </w:rPr>
        <w:t>i gift bag full of treats.</w:t>
      </w:r>
    </w:p>
    <w:p w14:paraId="3F74F83B" w14:textId="77F5CE57" w:rsidR="001E1B6F" w:rsidRDefault="002F317B" w:rsidP="001E1B6F">
      <w:pPr>
        <w:pStyle w:val="BlockText"/>
      </w:pPr>
      <w:r>
        <w:fldChar w:fldCharType="begin"/>
      </w:r>
      <w:r>
        <w:instrText xml:space="preserve"> INCLUDEPICTURE "/Users/deecgwrites/Library/Group Containers/UBF8T346G9.ms/WebArchiveCopyPasteTempFiles/com.microsoft.Word/NDA-shortlist-SGTCF-logo-720x400.jpg" \* MERGEFORMATINET </w:instrText>
      </w:r>
      <w:r>
        <w:fldChar w:fldCharType="separate"/>
      </w:r>
      <w:r>
        <w:rPr>
          <w:noProof/>
        </w:rPr>
        <w:drawing>
          <wp:inline distT="0" distB="0" distL="0" distR="0" wp14:anchorId="734817C1" wp14:editId="021DE905">
            <wp:extent cx="2495367" cy="1829072"/>
            <wp:effectExtent l="0" t="0" r="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805" cy="1943006"/>
                    </a:xfrm>
                    <a:prstGeom prst="rect">
                      <a:avLst/>
                    </a:prstGeom>
                    <a:noFill/>
                    <a:ln>
                      <a:noFill/>
                    </a:ln>
                  </pic:spPr>
                </pic:pic>
              </a:graphicData>
            </a:graphic>
          </wp:inline>
        </w:drawing>
      </w:r>
      <w:r>
        <w:fldChar w:fldCharType="end"/>
      </w:r>
      <w:r>
        <w:rPr>
          <w:noProof/>
          <w:lang w:val="en-GB" w:bidi="en-GB"/>
        </w:rPr>
        <w:drawing>
          <wp:inline distT="0" distB="0" distL="0" distR="0" wp14:anchorId="535AF7BD" wp14:editId="1EA4A08A">
            <wp:extent cx="1371600" cy="1828797"/>
            <wp:effectExtent l="0" t="0" r="0" b="635"/>
            <wp:docPr id="11" name="Picture 11" descr="A group of people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building&#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409" cy="1977876"/>
                    </a:xfrm>
                    <a:prstGeom prst="rect">
                      <a:avLst/>
                    </a:prstGeom>
                  </pic:spPr>
                </pic:pic>
              </a:graphicData>
            </a:graphic>
          </wp:inline>
        </w:drawing>
      </w:r>
    </w:p>
    <w:p w14:paraId="2BF9DE76" w14:textId="6DE691C0" w:rsidR="001E1B6F" w:rsidRPr="001E1B6F" w:rsidRDefault="001E1B6F" w:rsidP="001E1B6F">
      <w:pPr>
        <w:pStyle w:val="BlockText"/>
      </w:pPr>
      <w:r>
        <w:t>Thank you to all that voted for us, and a big thank you to the National Diversity Awards 2022 for a wonderful evening!</w:t>
      </w:r>
    </w:p>
    <w:p w14:paraId="2D943622" w14:textId="066F0922" w:rsidR="00F81DA8" w:rsidRDefault="001E1B6F" w:rsidP="001E1B6F">
      <w:pPr>
        <w:pStyle w:val="Heading1"/>
      </w:pPr>
      <w:r>
        <w:lastRenderedPageBreak/>
        <w:t xml:space="preserve">THE PEOPLE OF WARDLEY STREET </w:t>
      </w:r>
    </w:p>
    <w:p w14:paraId="3175250E" w14:textId="77777777" w:rsidR="00645162" w:rsidRDefault="008979E2">
      <w:r w:rsidRPr="00286242">
        <w:rPr>
          <w:noProof/>
          <w:sz w:val="28"/>
          <w:szCs w:val="28"/>
          <w:lang w:eastAsia="zh-CN" w:bidi="he-IL"/>
        </w:rPr>
        <mc:AlternateContent>
          <mc:Choice Requires="wps">
            <w:drawing>
              <wp:anchor distT="0" distB="0" distL="0" distR="0" simplePos="0" relativeHeight="251665408" behindDoc="0" locked="0" layoutInCell="1" allowOverlap="0" wp14:anchorId="43ED955A" wp14:editId="3C676898">
                <wp:simplePos x="0" y="0"/>
                <wp:positionH relativeFrom="page">
                  <wp:posOffset>0</wp:posOffset>
                </wp:positionH>
                <wp:positionV relativeFrom="line">
                  <wp:posOffset>-454</wp:posOffset>
                </wp:positionV>
                <wp:extent cx="2006600" cy="1197610"/>
                <wp:effectExtent l="0" t="0" r="0" b="4445"/>
                <wp:wrapSquare wrapText="bothSides"/>
                <wp:docPr id="9" name="Text Box 9" title="Side bar"/>
                <wp:cNvGraphicFramePr/>
                <a:graphic xmlns:a="http://schemas.openxmlformats.org/drawingml/2006/main">
                  <a:graphicData uri="http://schemas.microsoft.com/office/word/2010/wordprocessingShape">
                    <wps:wsp>
                      <wps:cNvSpPr txBox="1"/>
                      <wps:spPr>
                        <a:xfrm>
                          <a:off x="0" y="0"/>
                          <a:ext cx="2006600" cy="1197610"/>
                        </a:xfrm>
                        <a:prstGeom prst="rect">
                          <a:avLst/>
                        </a:prstGeom>
                        <a:solidFill>
                          <a:sysClr val="window" lastClr="FFFFFF"/>
                        </a:solidFill>
                        <a:ln w="6350">
                          <a:noFill/>
                        </a:ln>
                        <a:effectLst/>
                      </wps:spPr>
                      <wps:txbx>
                        <w:txbxContent>
                          <w:p w14:paraId="5D99C1D0" w14:textId="77777777" w:rsidR="00645162" w:rsidRDefault="00645162" w:rsidP="00645162">
                            <w:pPr>
                              <w:pStyle w:val="IntenseQuote"/>
                              <w:rPr>
                                <w:lang w:val="en-GB" w:bidi="en-GB"/>
                              </w:rPr>
                            </w:pPr>
                            <w:r>
                              <w:rPr>
                                <w:lang w:val="en-GB" w:bidi="en-GB"/>
                              </w:rPr>
                              <w:t>The</w:t>
                            </w:r>
                            <w:r w:rsidR="00607FB1">
                              <w:rPr>
                                <w:lang w:val="en-GB" w:bidi="en-GB"/>
                              </w:rPr>
                              <w:t xml:space="preserve"> </w:t>
                            </w:r>
                            <w:r w:rsidR="002F317B">
                              <w:rPr>
                                <w:lang w:val="en-GB" w:bidi="en-GB"/>
                              </w:rPr>
                              <w:t>blue Plaque</w:t>
                            </w:r>
                            <w:r>
                              <w:rPr>
                                <w:lang w:val="en-GB" w:bidi="en-GB"/>
                              </w:rPr>
                              <w:t xml:space="preserve"> Reads</w:t>
                            </w:r>
                            <w:r w:rsidR="002F317B">
                              <w:rPr>
                                <w:lang w:val="en-GB" w:bidi="en-GB"/>
                              </w:rPr>
                              <w:t xml:space="preserve"> </w:t>
                            </w:r>
                          </w:p>
                          <w:p w14:paraId="0D6E38D8" w14:textId="60B0116F" w:rsidR="00607FB1" w:rsidRDefault="002F317B" w:rsidP="00645162">
                            <w:pPr>
                              <w:pStyle w:val="IntenseQuote"/>
                              <w:rPr>
                                <w:lang w:val="en-GB" w:bidi="en-GB"/>
                              </w:rPr>
                            </w:pPr>
                            <w:r>
                              <w:rPr>
                                <w:lang w:val="en-GB" w:bidi="en-GB"/>
                              </w:rPr>
                              <w:t xml:space="preserve">for over one hundred years The People of Wardley Street </w:t>
                            </w:r>
                            <w:r w:rsidR="00645162">
                              <w:rPr>
                                <w:lang w:val="en-GB" w:bidi="en-GB"/>
                              </w:rPr>
                              <w:t>and neighbouring roads in Wandsworth were h</w:t>
                            </w:r>
                            <w:r w:rsidR="00607FB1">
                              <w:rPr>
                                <w:lang w:val="en-GB" w:bidi="en-GB"/>
                              </w:rPr>
                              <w:t>ome to people of Romany Gypsy &amp; Traveller Heritag</w:t>
                            </w:r>
                            <w:r w:rsidR="00645162">
                              <w:rPr>
                                <w:lang w:val="en-GB" w:bidi="en-GB"/>
                              </w:rPr>
                              <w:t>e, many of whom worked as costermongers and flower sellers.</w:t>
                            </w:r>
                          </w:p>
                          <w:p w14:paraId="3B5401F5" w14:textId="47FE80C0" w:rsidR="00F81DA8" w:rsidRDefault="002F317B" w:rsidP="00607FB1">
                            <w:pPr>
                              <w:pStyle w:val="IntenseQuote"/>
                              <w:jc w:val="center"/>
                              <w:rPr>
                                <w:lang w:val="en-GB" w:bidi="en-GB"/>
                              </w:rPr>
                            </w:pPr>
                            <w:r>
                              <w:rPr>
                                <w:lang w:val="en-GB" w:bidi="en-GB"/>
                              </w:rPr>
                              <w:t xml:space="preserve"> </w:t>
                            </w:r>
                            <w:r w:rsidR="00607FB1">
                              <w:rPr>
                                <w:noProof/>
                              </w:rPr>
                              <w:drawing>
                                <wp:inline distT="0" distB="0" distL="0" distR="0" wp14:anchorId="21536173" wp14:editId="4D0EB339">
                                  <wp:extent cx="1320356" cy="1021080"/>
                                  <wp:effectExtent l="0" t="2857"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5400000">
                                            <a:off x="0" y="0"/>
                                            <a:ext cx="1416408" cy="1095360"/>
                                          </a:xfrm>
                                          <a:prstGeom prst="rect">
                                            <a:avLst/>
                                          </a:prstGeom>
                                        </pic:spPr>
                                      </pic:pic>
                                    </a:graphicData>
                                  </a:graphic>
                                </wp:inline>
                              </w:drawing>
                            </w:r>
                          </w:p>
                          <w:p w14:paraId="099E26F0" w14:textId="04A1A847" w:rsidR="00607FB1" w:rsidRDefault="00607FB1" w:rsidP="00607FB1">
                            <w:pPr>
                              <w:pStyle w:val="IntenseQuote"/>
                              <w:jc w:val="center"/>
                              <w:rPr>
                                <w:lang w:val="en-GB" w:bidi="en-GB"/>
                              </w:rPr>
                            </w:pPr>
                            <w:r>
                              <w:rPr>
                                <w:lang w:val="en-GB" w:bidi="en-GB"/>
                              </w:rPr>
                              <w:t>22</w:t>
                            </w:r>
                            <w:r w:rsidRPr="00607FB1">
                              <w:rPr>
                                <w:vertAlign w:val="superscript"/>
                                <w:lang w:val="en-GB" w:bidi="en-GB"/>
                              </w:rPr>
                              <w:t>nd</w:t>
                            </w:r>
                            <w:r>
                              <w:rPr>
                                <w:lang w:val="en-GB" w:bidi="en-GB"/>
                              </w:rPr>
                              <w:t xml:space="preserve"> October 2022 </w:t>
                            </w:r>
                          </w:p>
                          <w:p w14:paraId="6398AD75" w14:textId="6EAD3761" w:rsidR="008979E2" w:rsidRDefault="008979E2" w:rsidP="00607FB1">
                            <w:pPr>
                              <w:pStyle w:val="IntenseQuote"/>
                              <w:jc w:val="cente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0</wp14:pctWidth>
                </wp14:sizeRelH>
                <wp14:sizeRelV relativeFrom="margin">
                  <wp14:pctHeight>0</wp14:pctHeight>
                </wp14:sizeRelV>
              </wp:anchor>
            </w:drawing>
          </mc:Choice>
          <mc:Fallback>
            <w:pict>
              <v:shape w14:anchorId="43ED955A" id="Text Box 9" o:spid="_x0000_s1028" type="#_x0000_t202" alt="Title: Side bar" style="position:absolute;margin-left:0;margin-top:-.05pt;width:158pt;height:94.3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lP1RgIAAHoEAAAOAAAAZHJzL2Uyb0RvYy54bWysVE1vGjEQvVfqf7B8L7tLCEkRS0SJqCqh&#13;&#10;JFJS5Wy8XljJ63Ftwy799X02kKRpT1U5mBnPeD7em9npTd9qtlfON2RKXgxyzpSRVDVmU/LvT8tP&#13;&#10;15z5IEwlNBlV8oPy/Gb28cO0sxM1pC3pSjmGIMZPOlvybQh2kmVeblUr/ICsMjDW5FoRoLpNVjnR&#13;&#10;IXqrs2Gej7OOXGUdSeU9bm+PRj5L8etayXBf114FpkuO2kI6XTrX8cxmUzHZOGG3jTyVIf6hilY0&#13;&#10;BklfQt2KINjONX+EahvpyFMdBpLajOq6kSr1gG6K/F03j1thVeoF4Hj7ApP/f2Hl3f7RPjgW+i/U&#13;&#10;g8AISGf9xOMy9tPXro3/qJTBDggPL7CpPjCJy8jDOIdJwlYUn6/GRQI2e31unQ9fFbUsCiV34CXB&#13;&#10;JfYrH5ASrmeXmM2Tbqplo3VSDn6hHdsLUAjmK+o408IHXJZ8mX6xaoT47Zk2rCv5+OIyT5kMxXhH&#13;&#10;P21iXJXG45T/tecohX7ds6ZCa2c81lQdAJOj4wR5K5cNWlmhjgfhMDJoH2sQ7nHUmpCZThJnW3I/&#13;&#10;/3Yf/cEkrJx1GMGS+x874RTa+2bA8ejyCtBiaJMGwSWhGI0v8hFn66QNh9cJe7NrFwSECuyblUmM&#13;&#10;L4I+i7Wj9hnLMo9JYRJGInXJw1lchONeYNmkms+TE4bUirAyj1bG0BG2yNNT/yycPZEZMAd3dJ5V&#13;&#10;MXnH6dE3EWnnuwAaEuER5iOooC4qGPBE4mkZ4wa91ZPX6ydj9gsAAP//AwBQSwMEFAAGAAgAAAAh&#13;&#10;ABmzNwHfAAAACwEAAA8AAABkcnMvZG93bnJldi54bWxMj8FOw0AMRO9I/MPKSFyqdpNQqpBmU1VF&#13;&#10;IK4t/QAnMUnarDfKbtvw95gTXCyNxh7PyzeT7dWVRt85NhAvIlDElas7bgwcP9/mKSgfkGvsHZOB&#13;&#10;b/KwKe7vcsxqd+M9XQ+hURLCPkMDbQhDprWvWrLoF24gFu/LjRaDyLHR9Yg3Cbe9TqJopS12LB9a&#13;&#10;HGjXUnU+XKykbDGZhfJlGc/ePepTtNwdkw9jHh+m17WM7RpUoCn8XcAvg/SHQoqV7sK1V70BoQkG&#13;&#10;5jEoMZ/ilehSttL0GXSR6/8MxQ8AAAD//wMAUEsBAi0AFAAGAAgAAAAhALaDOJL+AAAA4QEAABMA&#13;&#10;AAAAAAAAAAAAAAAAAAAAAFtDb250ZW50X1R5cGVzXS54bWxQSwECLQAUAAYACAAAACEAOP0h/9YA&#13;&#10;AACUAQAACwAAAAAAAAAAAAAAAAAvAQAAX3JlbHMvLnJlbHNQSwECLQAUAAYACAAAACEAjQpT9UYC&#13;&#10;AAB6BAAADgAAAAAAAAAAAAAAAAAuAgAAZHJzL2Uyb0RvYy54bWxQSwECLQAUAAYACAAAACEAGbM3&#13;&#10;Ad8AAAALAQAADwAAAAAAAAAAAAAAAACgBAAAZHJzL2Rvd25yZXYueG1sUEsFBgAAAAAEAAQA8wAA&#13;&#10;AKwFAAAAAA==&#13;&#10;" o:allowoverlap="f" fillcolor="window" stroked="f" strokeweight=".5pt">
                <v:textbox style="mso-fit-shape-to-text:t" inset="36pt,0,11.52pt,18pt">
                  <w:txbxContent>
                    <w:p w14:paraId="5D99C1D0" w14:textId="77777777" w:rsidR="00645162" w:rsidRDefault="00645162" w:rsidP="00645162">
                      <w:pPr>
                        <w:pStyle w:val="IntenseQuote"/>
                        <w:rPr>
                          <w:lang w:val="en-GB" w:bidi="en-GB"/>
                        </w:rPr>
                      </w:pPr>
                      <w:r>
                        <w:rPr>
                          <w:lang w:val="en-GB" w:bidi="en-GB"/>
                        </w:rPr>
                        <w:t>The</w:t>
                      </w:r>
                      <w:r w:rsidR="00607FB1">
                        <w:rPr>
                          <w:lang w:val="en-GB" w:bidi="en-GB"/>
                        </w:rPr>
                        <w:t xml:space="preserve"> </w:t>
                      </w:r>
                      <w:r w:rsidR="002F317B">
                        <w:rPr>
                          <w:lang w:val="en-GB" w:bidi="en-GB"/>
                        </w:rPr>
                        <w:t>blue Plaque</w:t>
                      </w:r>
                      <w:r>
                        <w:rPr>
                          <w:lang w:val="en-GB" w:bidi="en-GB"/>
                        </w:rPr>
                        <w:t xml:space="preserve"> Reads</w:t>
                      </w:r>
                      <w:r w:rsidR="002F317B">
                        <w:rPr>
                          <w:lang w:val="en-GB" w:bidi="en-GB"/>
                        </w:rPr>
                        <w:t xml:space="preserve"> </w:t>
                      </w:r>
                    </w:p>
                    <w:p w14:paraId="0D6E38D8" w14:textId="60B0116F" w:rsidR="00607FB1" w:rsidRDefault="002F317B" w:rsidP="00645162">
                      <w:pPr>
                        <w:pStyle w:val="IntenseQuote"/>
                        <w:rPr>
                          <w:lang w:val="en-GB" w:bidi="en-GB"/>
                        </w:rPr>
                      </w:pPr>
                      <w:r>
                        <w:rPr>
                          <w:lang w:val="en-GB" w:bidi="en-GB"/>
                        </w:rPr>
                        <w:t xml:space="preserve">for over one hundred years The People of Wardley Street </w:t>
                      </w:r>
                      <w:r w:rsidR="00645162">
                        <w:rPr>
                          <w:lang w:val="en-GB" w:bidi="en-GB"/>
                        </w:rPr>
                        <w:t>and neighbouring roads in Wandsworth were h</w:t>
                      </w:r>
                      <w:r w:rsidR="00607FB1">
                        <w:rPr>
                          <w:lang w:val="en-GB" w:bidi="en-GB"/>
                        </w:rPr>
                        <w:t>ome to people of Romany Gypsy &amp; Traveller Heritag</w:t>
                      </w:r>
                      <w:r w:rsidR="00645162">
                        <w:rPr>
                          <w:lang w:val="en-GB" w:bidi="en-GB"/>
                        </w:rPr>
                        <w:t>e, many of whom worked as costermongers and flower sellers.</w:t>
                      </w:r>
                    </w:p>
                    <w:p w14:paraId="3B5401F5" w14:textId="47FE80C0" w:rsidR="00F81DA8" w:rsidRDefault="002F317B" w:rsidP="00607FB1">
                      <w:pPr>
                        <w:pStyle w:val="IntenseQuote"/>
                        <w:jc w:val="center"/>
                        <w:rPr>
                          <w:lang w:val="en-GB" w:bidi="en-GB"/>
                        </w:rPr>
                      </w:pPr>
                      <w:r>
                        <w:rPr>
                          <w:lang w:val="en-GB" w:bidi="en-GB"/>
                        </w:rPr>
                        <w:t xml:space="preserve"> </w:t>
                      </w:r>
                      <w:r w:rsidR="00607FB1">
                        <w:rPr>
                          <w:noProof/>
                        </w:rPr>
                        <w:drawing>
                          <wp:inline distT="0" distB="0" distL="0" distR="0" wp14:anchorId="21536173" wp14:editId="4D0EB339">
                            <wp:extent cx="1320356" cy="1021080"/>
                            <wp:effectExtent l="0" t="2857"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1416408" cy="1095360"/>
                                    </a:xfrm>
                                    <a:prstGeom prst="rect">
                                      <a:avLst/>
                                    </a:prstGeom>
                                  </pic:spPr>
                                </pic:pic>
                              </a:graphicData>
                            </a:graphic>
                          </wp:inline>
                        </w:drawing>
                      </w:r>
                    </w:p>
                    <w:p w14:paraId="099E26F0" w14:textId="04A1A847" w:rsidR="00607FB1" w:rsidRDefault="00607FB1" w:rsidP="00607FB1">
                      <w:pPr>
                        <w:pStyle w:val="IntenseQuote"/>
                        <w:jc w:val="center"/>
                        <w:rPr>
                          <w:lang w:val="en-GB" w:bidi="en-GB"/>
                        </w:rPr>
                      </w:pPr>
                      <w:r>
                        <w:rPr>
                          <w:lang w:val="en-GB" w:bidi="en-GB"/>
                        </w:rPr>
                        <w:t>22</w:t>
                      </w:r>
                      <w:r w:rsidRPr="00607FB1">
                        <w:rPr>
                          <w:vertAlign w:val="superscript"/>
                          <w:lang w:val="en-GB" w:bidi="en-GB"/>
                        </w:rPr>
                        <w:t>nd</w:t>
                      </w:r>
                      <w:r>
                        <w:rPr>
                          <w:lang w:val="en-GB" w:bidi="en-GB"/>
                        </w:rPr>
                        <w:t xml:space="preserve"> October 2022 </w:t>
                      </w:r>
                    </w:p>
                    <w:p w14:paraId="6398AD75" w14:textId="6EAD3761" w:rsidR="008979E2" w:rsidRDefault="008979E2" w:rsidP="00607FB1">
                      <w:pPr>
                        <w:pStyle w:val="IntenseQuote"/>
                        <w:jc w:val="center"/>
                      </w:pPr>
                    </w:p>
                  </w:txbxContent>
                </v:textbox>
                <w10:wrap type="square" anchorx="page" anchory="line"/>
              </v:shape>
            </w:pict>
          </mc:Fallback>
        </mc:AlternateContent>
      </w:r>
    </w:p>
    <w:p w14:paraId="14FBD070" w14:textId="10E51B4E" w:rsidR="00F81DA8" w:rsidRPr="0026099E" w:rsidRDefault="0056316B">
      <w:pPr>
        <w:rPr>
          <w:noProof/>
          <w:sz w:val="28"/>
          <w:szCs w:val="28"/>
          <w:lang w:val="en-GB" w:bidi="en-GB"/>
        </w:rPr>
      </w:pPr>
      <w:r w:rsidRPr="00286242">
        <w:rPr>
          <w:noProof/>
          <w:sz w:val="28"/>
          <w:szCs w:val="28"/>
          <w:lang w:val="en-GB" w:bidi="en-GB"/>
        </w:rPr>
        <w:t>A</w:t>
      </w:r>
      <w:r>
        <w:rPr>
          <w:noProof/>
          <w:lang w:val="en-GB" w:bidi="en-GB"/>
        </w:rPr>
        <w:t xml:space="preserve"> </w:t>
      </w:r>
      <w:r w:rsidRPr="00286242">
        <w:rPr>
          <w:noProof/>
          <w:sz w:val="28"/>
          <w:szCs w:val="28"/>
          <w:lang w:val="en-GB" w:bidi="en-GB"/>
        </w:rPr>
        <w:t>wonderful celebration of the lives and work of the Romany Gypsy and Traveller Communites  centred around Wardley street</w:t>
      </w:r>
      <w:r w:rsidR="0082683D">
        <w:rPr>
          <w:noProof/>
          <w:sz w:val="28"/>
          <w:szCs w:val="28"/>
          <w:lang w:val="en-GB" w:bidi="en-GB"/>
        </w:rPr>
        <w:t xml:space="preserve">, </w:t>
      </w:r>
      <w:r w:rsidRPr="00286242">
        <w:rPr>
          <w:noProof/>
          <w:sz w:val="28"/>
          <w:szCs w:val="28"/>
          <w:lang w:val="en-GB" w:bidi="en-GB"/>
        </w:rPr>
        <w:t>took place on Saturday the 22</w:t>
      </w:r>
      <w:r w:rsidRPr="00286242">
        <w:rPr>
          <w:noProof/>
          <w:sz w:val="28"/>
          <w:szCs w:val="28"/>
          <w:vertAlign w:val="superscript"/>
          <w:lang w:val="en-GB" w:bidi="en-GB"/>
        </w:rPr>
        <w:t>nd</w:t>
      </w:r>
      <w:r w:rsidRPr="00286242">
        <w:rPr>
          <w:noProof/>
          <w:sz w:val="28"/>
          <w:szCs w:val="28"/>
          <w:lang w:val="en-GB" w:bidi="en-GB"/>
        </w:rPr>
        <w:t xml:space="preserve"> </w:t>
      </w:r>
      <w:r w:rsidR="007958B8">
        <w:rPr>
          <w:noProof/>
          <w:sz w:val="28"/>
          <w:szCs w:val="28"/>
          <w:lang w:val="en-GB" w:bidi="en-GB"/>
        </w:rPr>
        <w:t xml:space="preserve">of </w:t>
      </w:r>
      <w:r w:rsidRPr="00286242">
        <w:rPr>
          <w:noProof/>
          <w:sz w:val="28"/>
          <w:szCs w:val="28"/>
          <w:lang w:val="en-GB" w:bidi="en-GB"/>
        </w:rPr>
        <w:t xml:space="preserve">October. A guided walk around historical sites of Wandworth was lead by local Historian Geoff Simmons , </w:t>
      </w:r>
      <w:r w:rsidR="0082683D">
        <w:rPr>
          <w:noProof/>
          <w:sz w:val="28"/>
          <w:szCs w:val="28"/>
          <w:lang w:val="en-GB" w:bidi="en-GB"/>
        </w:rPr>
        <w:t>who</w:t>
      </w:r>
      <w:r w:rsidRPr="00286242">
        <w:rPr>
          <w:noProof/>
          <w:sz w:val="28"/>
          <w:szCs w:val="28"/>
          <w:lang w:val="en-GB" w:bidi="en-GB"/>
        </w:rPr>
        <w:t xml:space="preserve"> navagiate a full crowd </w:t>
      </w:r>
      <w:r w:rsidR="00B9718D" w:rsidRPr="00286242">
        <w:rPr>
          <w:noProof/>
          <w:sz w:val="28"/>
          <w:szCs w:val="28"/>
          <w:lang w:val="en-GB" w:bidi="en-GB"/>
        </w:rPr>
        <w:t xml:space="preserve">around the streets of Earlsfield, detailing the </w:t>
      </w:r>
      <w:r w:rsidR="0082683D">
        <w:rPr>
          <w:noProof/>
          <w:sz w:val="28"/>
          <w:szCs w:val="28"/>
          <w:lang w:val="en-GB" w:bidi="en-GB"/>
        </w:rPr>
        <w:t>h</w:t>
      </w:r>
      <w:r w:rsidR="00B9718D" w:rsidRPr="00286242">
        <w:rPr>
          <w:noProof/>
          <w:sz w:val="28"/>
          <w:szCs w:val="28"/>
          <w:lang w:val="en-GB" w:bidi="en-GB"/>
        </w:rPr>
        <w:t xml:space="preserve">istory and </w:t>
      </w:r>
      <w:r w:rsidR="0082683D">
        <w:rPr>
          <w:noProof/>
          <w:sz w:val="28"/>
          <w:szCs w:val="28"/>
          <w:lang w:val="en-GB" w:bidi="en-GB"/>
        </w:rPr>
        <w:t>h</w:t>
      </w:r>
      <w:r w:rsidR="00B9718D" w:rsidRPr="00286242">
        <w:rPr>
          <w:noProof/>
          <w:sz w:val="28"/>
          <w:szCs w:val="28"/>
          <w:lang w:val="en-GB" w:bidi="en-GB"/>
        </w:rPr>
        <w:t xml:space="preserve">eritage of the Romany and Traveller communites who lived and worked there. The walk started at 12pm from St Andrew’s Church community Garden on Garret </w:t>
      </w:r>
      <w:r w:rsidR="0082683D">
        <w:rPr>
          <w:noProof/>
          <w:sz w:val="28"/>
          <w:szCs w:val="28"/>
          <w:lang w:val="en-GB" w:bidi="en-GB"/>
        </w:rPr>
        <w:t>L</w:t>
      </w:r>
      <w:r w:rsidR="00B9718D" w:rsidRPr="00286242">
        <w:rPr>
          <w:noProof/>
          <w:sz w:val="28"/>
          <w:szCs w:val="28"/>
          <w:lang w:val="en-GB" w:bidi="en-GB"/>
        </w:rPr>
        <w:t xml:space="preserve">ane and followed the leafy streets, visiting Wandsworth Cemetery, then followed the wandle path leading back in to the well know Wardley Street, although much </w:t>
      </w:r>
      <w:r w:rsidR="00E05F4C" w:rsidRPr="00286242">
        <w:rPr>
          <w:noProof/>
          <w:sz w:val="28"/>
          <w:szCs w:val="28"/>
          <w:lang w:val="en-GB" w:bidi="en-GB"/>
        </w:rPr>
        <w:t xml:space="preserve">has </w:t>
      </w:r>
      <w:r w:rsidR="00B9718D" w:rsidRPr="00286242">
        <w:rPr>
          <w:noProof/>
          <w:sz w:val="28"/>
          <w:szCs w:val="28"/>
          <w:lang w:val="en-GB" w:bidi="en-GB"/>
        </w:rPr>
        <w:t xml:space="preserve">changed in the road itself, Romany and Traveller </w:t>
      </w:r>
      <w:r w:rsidR="00BC555E" w:rsidRPr="00286242">
        <w:rPr>
          <w:noProof/>
          <w:sz w:val="28"/>
          <w:szCs w:val="28"/>
          <w:lang w:val="en-GB" w:bidi="en-GB"/>
        </w:rPr>
        <w:t xml:space="preserve">people and </w:t>
      </w:r>
      <w:r w:rsidR="0082683D">
        <w:rPr>
          <w:noProof/>
          <w:sz w:val="28"/>
          <w:szCs w:val="28"/>
          <w:lang w:val="en-GB" w:bidi="en-GB"/>
        </w:rPr>
        <w:t>their t</w:t>
      </w:r>
      <w:r w:rsidR="00BC555E" w:rsidRPr="00286242">
        <w:rPr>
          <w:noProof/>
          <w:sz w:val="28"/>
          <w:szCs w:val="28"/>
          <w:lang w:val="en-GB" w:bidi="en-GB"/>
        </w:rPr>
        <w:t>raditions are remembered by</w:t>
      </w:r>
      <w:r w:rsidR="004725A2">
        <w:rPr>
          <w:noProof/>
          <w:sz w:val="28"/>
          <w:szCs w:val="28"/>
          <w:lang w:val="en-GB" w:bidi="en-GB"/>
        </w:rPr>
        <w:t xml:space="preserve"> </w:t>
      </w:r>
      <w:r w:rsidR="00BC555E" w:rsidRPr="00286242">
        <w:rPr>
          <w:noProof/>
          <w:sz w:val="28"/>
          <w:szCs w:val="28"/>
          <w:lang w:val="en-GB" w:bidi="en-GB"/>
        </w:rPr>
        <w:t>the</w:t>
      </w:r>
      <w:r w:rsidR="004725A2">
        <w:rPr>
          <w:noProof/>
          <w:sz w:val="28"/>
          <w:szCs w:val="28"/>
          <w:lang w:val="en-GB" w:bidi="en-GB"/>
        </w:rPr>
        <w:t xml:space="preserve"> </w:t>
      </w:r>
      <w:r w:rsidR="00BC555E" w:rsidRPr="00286242">
        <w:rPr>
          <w:noProof/>
          <w:sz w:val="28"/>
          <w:szCs w:val="28"/>
          <w:lang w:val="en-GB" w:bidi="en-GB"/>
        </w:rPr>
        <w:t>families</w:t>
      </w:r>
      <w:r w:rsidR="004725A2">
        <w:rPr>
          <w:noProof/>
          <w:sz w:val="28"/>
          <w:szCs w:val="28"/>
          <w:lang w:val="en-GB" w:bidi="en-GB"/>
        </w:rPr>
        <w:t xml:space="preserve"> that lived there. </w:t>
      </w:r>
      <w:r w:rsidR="00BC555E" w:rsidRPr="00286242">
        <w:rPr>
          <w:noProof/>
          <w:sz w:val="28"/>
          <w:szCs w:val="28"/>
          <w:lang w:val="en-GB" w:bidi="en-GB"/>
        </w:rPr>
        <w:t>The memories of Wardley</w:t>
      </w:r>
      <w:r w:rsidR="004725A2">
        <w:rPr>
          <w:noProof/>
          <w:sz w:val="28"/>
          <w:szCs w:val="28"/>
          <w:lang w:val="en-GB" w:bidi="en-GB"/>
        </w:rPr>
        <w:t xml:space="preserve"> Street</w:t>
      </w:r>
      <w:r w:rsidR="00BC555E" w:rsidRPr="00286242">
        <w:rPr>
          <w:noProof/>
          <w:sz w:val="28"/>
          <w:szCs w:val="28"/>
          <w:lang w:val="en-GB" w:bidi="en-GB"/>
        </w:rPr>
        <w:t xml:space="preserve"> can be heard from many a family </w:t>
      </w:r>
      <w:r w:rsidR="00E05F4C" w:rsidRPr="00286242">
        <w:rPr>
          <w:noProof/>
          <w:sz w:val="28"/>
          <w:szCs w:val="28"/>
          <w:lang w:val="en-GB" w:bidi="en-GB"/>
        </w:rPr>
        <w:t xml:space="preserve">member </w:t>
      </w:r>
      <w:r w:rsidR="00BC555E" w:rsidRPr="00286242">
        <w:rPr>
          <w:noProof/>
          <w:sz w:val="28"/>
          <w:szCs w:val="28"/>
          <w:lang w:val="en-GB" w:bidi="en-GB"/>
        </w:rPr>
        <w:t xml:space="preserve">and even from some </w:t>
      </w:r>
      <w:r w:rsidR="008979E2">
        <w:rPr>
          <w:noProof/>
          <w:sz w:val="28"/>
          <w:szCs w:val="28"/>
          <w:lang w:val="en-GB" w:bidi="en-GB"/>
        </w:rPr>
        <w:t xml:space="preserve">of </w:t>
      </w:r>
      <w:r w:rsidR="00E05F4C" w:rsidRPr="00286242">
        <w:rPr>
          <w:noProof/>
          <w:sz w:val="28"/>
          <w:szCs w:val="28"/>
          <w:lang w:val="en-GB" w:bidi="en-GB"/>
        </w:rPr>
        <w:t>it</w:t>
      </w:r>
      <w:r w:rsidR="004725A2">
        <w:rPr>
          <w:noProof/>
          <w:sz w:val="28"/>
          <w:szCs w:val="28"/>
          <w:lang w:val="en-GB" w:bidi="en-GB"/>
        </w:rPr>
        <w:t>s</w:t>
      </w:r>
      <w:r w:rsidR="00E05F4C" w:rsidRPr="00286242">
        <w:rPr>
          <w:noProof/>
          <w:sz w:val="28"/>
          <w:szCs w:val="28"/>
          <w:lang w:val="en-GB" w:bidi="en-GB"/>
        </w:rPr>
        <w:t xml:space="preserve"> pas</w:t>
      </w:r>
      <w:r w:rsidR="004725A2">
        <w:rPr>
          <w:noProof/>
          <w:sz w:val="28"/>
          <w:szCs w:val="28"/>
          <w:lang w:val="en-GB" w:bidi="en-GB"/>
        </w:rPr>
        <w:t>t</w:t>
      </w:r>
      <w:r w:rsidR="00E05F4C" w:rsidRPr="00286242">
        <w:rPr>
          <w:noProof/>
          <w:sz w:val="28"/>
          <w:szCs w:val="28"/>
          <w:lang w:val="en-GB" w:bidi="en-GB"/>
        </w:rPr>
        <w:t xml:space="preserve"> </w:t>
      </w:r>
      <w:r w:rsidR="00BC555E" w:rsidRPr="00286242">
        <w:rPr>
          <w:noProof/>
          <w:sz w:val="28"/>
          <w:szCs w:val="28"/>
          <w:lang w:val="en-GB" w:bidi="en-GB"/>
        </w:rPr>
        <w:t>residents</w:t>
      </w:r>
      <w:r w:rsidR="004725A2">
        <w:rPr>
          <w:noProof/>
          <w:sz w:val="28"/>
          <w:szCs w:val="28"/>
          <w:lang w:val="en-GB" w:bidi="en-GB"/>
        </w:rPr>
        <w:t xml:space="preserve">. They </w:t>
      </w:r>
      <w:r w:rsidR="00BC555E" w:rsidRPr="00286242">
        <w:rPr>
          <w:noProof/>
          <w:sz w:val="28"/>
          <w:szCs w:val="28"/>
          <w:lang w:val="en-GB" w:bidi="en-GB"/>
        </w:rPr>
        <w:t xml:space="preserve">came </w:t>
      </w:r>
      <w:r w:rsidR="00E05F4C" w:rsidRPr="00286242">
        <w:rPr>
          <w:noProof/>
          <w:sz w:val="28"/>
          <w:szCs w:val="28"/>
          <w:lang w:val="en-GB" w:bidi="en-GB"/>
        </w:rPr>
        <w:t xml:space="preserve">to </w:t>
      </w:r>
      <w:r w:rsidR="00BC555E" w:rsidRPr="00286242">
        <w:rPr>
          <w:noProof/>
          <w:sz w:val="28"/>
          <w:szCs w:val="28"/>
          <w:lang w:val="en-GB" w:bidi="en-GB"/>
        </w:rPr>
        <w:t>tell a story or two. Besty Cooper, 76, who lived in a two up two down terr</w:t>
      </w:r>
      <w:r w:rsidR="004725A2">
        <w:rPr>
          <w:noProof/>
          <w:sz w:val="28"/>
          <w:szCs w:val="28"/>
          <w:lang w:val="en-GB" w:bidi="en-GB"/>
        </w:rPr>
        <w:t xml:space="preserve">aced </w:t>
      </w:r>
      <w:r w:rsidR="00BC555E" w:rsidRPr="00286242">
        <w:rPr>
          <w:noProof/>
          <w:sz w:val="28"/>
          <w:szCs w:val="28"/>
          <w:lang w:val="en-GB" w:bidi="en-GB"/>
        </w:rPr>
        <w:t xml:space="preserve">house in </w:t>
      </w:r>
      <w:r w:rsidR="004725A2">
        <w:rPr>
          <w:noProof/>
          <w:sz w:val="28"/>
          <w:szCs w:val="28"/>
          <w:lang w:val="en-GB" w:bidi="en-GB"/>
        </w:rPr>
        <w:t>W</w:t>
      </w:r>
      <w:r w:rsidR="00BC555E" w:rsidRPr="00286242">
        <w:rPr>
          <w:noProof/>
          <w:sz w:val="28"/>
          <w:szCs w:val="28"/>
          <w:lang w:val="en-GB" w:bidi="en-GB"/>
        </w:rPr>
        <w:t xml:space="preserve">ardley </w:t>
      </w:r>
      <w:r w:rsidR="004725A2">
        <w:rPr>
          <w:noProof/>
          <w:sz w:val="28"/>
          <w:szCs w:val="28"/>
          <w:lang w:val="en-GB" w:bidi="en-GB"/>
        </w:rPr>
        <w:t>S</w:t>
      </w:r>
      <w:r w:rsidR="00BC555E" w:rsidRPr="00286242">
        <w:rPr>
          <w:noProof/>
          <w:sz w:val="28"/>
          <w:szCs w:val="28"/>
          <w:lang w:val="en-GB" w:bidi="en-GB"/>
        </w:rPr>
        <w:t xml:space="preserve">treet, with her </w:t>
      </w:r>
      <w:r w:rsidR="004725A2">
        <w:rPr>
          <w:noProof/>
          <w:sz w:val="28"/>
          <w:szCs w:val="28"/>
          <w:lang w:val="en-GB" w:bidi="en-GB"/>
        </w:rPr>
        <w:t>g</w:t>
      </w:r>
      <w:r w:rsidR="00BC555E" w:rsidRPr="00286242">
        <w:rPr>
          <w:noProof/>
          <w:sz w:val="28"/>
          <w:szCs w:val="28"/>
          <w:lang w:val="en-GB" w:bidi="en-GB"/>
        </w:rPr>
        <w:t>ranny, mother</w:t>
      </w:r>
      <w:r w:rsidR="008979E2">
        <w:rPr>
          <w:noProof/>
          <w:sz w:val="28"/>
          <w:szCs w:val="28"/>
          <w:lang w:val="en-GB" w:bidi="en-GB"/>
        </w:rPr>
        <w:t xml:space="preserve">, </w:t>
      </w:r>
      <w:r w:rsidR="00BC555E" w:rsidRPr="00286242">
        <w:rPr>
          <w:noProof/>
          <w:sz w:val="28"/>
          <w:szCs w:val="28"/>
          <w:lang w:val="en-GB" w:bidi="en-GB"/>
        </w:rPr>
        <w:t>uncles and c</w:t>
      </w:r>
      <w:r w:rsidR="008979E2">
        <w:rPr>
          <w:noProof/>
          <w:sz w:val="28"/>
          <w:szCs w:val="28"/>
          <w:lang w:val="en-GB" w:bidi="en-GB"/>
        </w:rPr>
        <w:t>ousins</w:t>
      </w:r>
      <w:r w:rsidR="00BC555E" w:rsidRPr="00286242">
        <w:rPr>
          <w:noProof/>
          <w:sz w:val="28"/>
          <w:szCs w:val="28"/>
          <w:lang w:val="en-GB" w:bidi="en-GB"/>
        </w:rPr>
        <w:t xml:space="preserve">, </w:t>
      </w:r>
      <w:r w:rsidR="004725A2">
        <w:rPr>
          <w:noProof/>
          <w:sz w:val="28"/>
          <w:szCs w:val="28"/>
          <w:lang w:val="en-GB" w:bidi="en-GB"/>
        </w:rPr>
        <w:t xml:space="preserve">who </w:t>
      </w:r>
      <w:r w:rsidR="00BC555E" w:rsidRPr="00286242">
        <w:rPr>
          <w:noProof/>
          <w:sz w:val="28"/>
          <w:szCs w:val="28"/>
          <w:lang w:val="en-GB" w:bidi="en-GB"/>
        </w:rPr>
        <w:t xml:space="preserve">graced us with great stories and memories of her wonderful childhood. She was </w:t>
      </w:r>
      <w:r w:rsidR="004725A2">
        <w:rPr>
          <w:noProof/>
          <w:sz w:val="28"/>
          <w:szCs w:val="28"/>
          <w:lang w:val="en-GB" w:bidi="en-GB"/>
        </w:rPr>
        <w:t>a</w:t>
      </w:r>
      <w:r w:rsidR="00BC555E" w:rsidRPr="00286242">
        <w:rPr>
          <w:noProof/>
          <w:sz w:val="28"/>
          <w:szCs w:val="28"/>
          <w:lang w:val="en-GB" w:bidi="en-GB"/>
        </w:rPr>
        <w:t xml:space="preserve">lso </w:t>
      </w:r>
      <w:r w:rsidR="004725A2">
        <w:rPr>
          <w:noProof/>
          <w:sz w:val="28"/>
          <w:szCs w:val="28"/>
          <w:lang w:val="en-GB" w:bidi="en-GB"/>
        </w:rPr>
        <w:t>j</w:t>
      </w:r>
      <w:r w:rsidR="00BC555E" w:rsidRPr="00286242">
        <w:rPr>
          <w:noProof/>
          <w:sz w:val="28"/>
          <w:szCs w:val="28"/>
          <w:lang w:val="en-GB" w:bidi="en-GB"/>
        </w:rPr>
        <w:t>oined by two Hilden brothers, who grew up on the same street. It was a wonderful sight to see, all laughing and remembering their shared memories of this much</w:t>
      </w:r>
      <w:r w:rsidR="004725A2">
        <w:rPr>
          <w:noProof/>
          <w:sz w:val="28"/>
          <w:szCs w:val="28"/>
          <w:lang w:val="en-GB" w:bidi="en-GB"/>
        </w:rPr>
        <w:t>-</w:t>
      </w:r>
      <w:r w:rsidR="00BC555E" w:rsidRPr="00286242">
        <w:rPr>
          <w:noProof/>
          <w:sz w:val="28"/>
          <w:szCs w:val="28"/>
          <w:lang w:val="en-GB" w:bidi="en-GB"/>
        </w:rPr>
        <w:t xml:space="preserve">loved </w:t>
      </w:r>
      <w:r w:rsidR="004725A2">
        <w:rPr>
          <w:noProof/>
          <w:sz w:val="28"/>
          <w:szCs w:val="28"/>
          <w:lang w:val="en-GB" w:bidi="en-GB"/>
        </w:rPr>
        <w:t>place</w:t>
      </w:r>
      <w:r w:rsidR="00BC555E" w:rsidRPr="00286242">
        <w:rPr>
          <w:noProof/>
          <w:sz w:val="28"/>
          <w:szCs w:val="28"/>
          <w:lang w:val="en-GB" w:bidi="en-GB"/>
        </w:rPr>
        <w:t xml:space="preserve"> and all the char</w:t>
      </w:r>
      <w:r w:rsidR="00E05F4C" w:rsidRPr="00286242">
        <w:rPr>
          <w:noProof/>
          <w:sz w:val="28"/>
          <w:szCs w:val="28"/>
          <w:lang w:val="en-GB" w:bidi="en-GB"/>
        </w:rPr>
        <w:t>acters</w:t>
      </w:r>
      <w:r w:rsidR="004725A2">
        <w:rPr>
          <w:noProof/>
          <w:sz w:val="28"/>
          <w:szCs w:val="28"/>
          <w:lang w:val="en-GB" w:bidi="en-GB"/>
        </w:rPr>
        <w:t xml:space="preserve"> </w:t>
      </w:r>
      <w:r w:rsidR="00BC555E" w:rsidRPr="00286242">
        <w:rPr>
          <w:noProof/>
          <w:sz w:val="28"/>
          <w:szCs w:val="28"/>
          <w:lang w:val="en-GB" w:bidi="en-GB"/>
        </w:rPr>
        <w:t>that resided there, which made their childhood a happy one. Betsy Cooper said, “We didn’t have much, but what we had we shared”</w:t>
      </w:r>
      <w:r w:rsidR="00B041D0" w:rsidRPr="00286242">
        <w:rPr>
          <w:noProof/>
          <w:sz w:val="28"/>
          <w:szCs w:val="28"/>
          <w:lang w:val="en-GB" w:bidi="en-GB"/>
        </w:rPr>
        <w:t xml:space="preserve">. </w:t>
      </w:r>
      <w:r w:rsidR="00BC555E" w:rsidRPr="00286242">
        <w:rPr>
          <w:noProof/>
          <w:sz w:val="28"/>
          <w:szCs w:val="28"/>
          <w:lang w:val="en-GB" w:bidi="en-GB"/>
        </w:rPr>
        <w:t xml:space="preserve">Betsy’s Daughter Dee, who has been documenting her </w:t>
      </w:r>
      <w:r w:rsidR="0026099E">
        <w:rPr>
          <w:noProof/>
          <w:sz w:val="28"/>
          <w:szCs w:val="28"/>
          <w:lang w:val="en-GB" w:bidi="en-GB"/>
        </w:rPr>
        <w:t>m</w:t>
      </w:r>
      <w:r w:rsidR="00BC555E" w:rsidRPr="00286242">
        <w:rPr>
          <w:noProof/>
          <w:sz w:val="28"/>
          <w:szCs w:val="28"/>
          <w:lang w:val="en-GB" w:bidi="en-GB"/>
        </w:rPr>
        <w:t xml:space="preserve">other’s </w:t>
      </w:r>
      <w:r w:rsidR="0026099E">
        <w:rPr>
          <w:noProof/>
          <w:sz w:val="28"/>
          <w:szCs w:val="28"/>
          <w:lang w:val="en-GB" w:bidi="en-GB"/>
        </w:rPr>
        <w:t>m</w:t>
      </w:r>
      <w:r w:rsidR="00BC555E" w:rsidRPr="00286242">
        <w:rPr>
          <w:noProof/>
          <w:sz w:val="28"/>
          <w:szCs w:val="28"/>
          <w:lang w:val="en-GB" w:bidi="en-GB"/>
        </w:rPr>
        <w:t xml:space="preserve">emories </w:t>
      </w:r>
      <w:r w:rsidR="00B041D0" w:rsidRPr="00286242">
        <w:rPr>
          <w:noProof/>
          <w:sz w:val="28"/>
          <w:szCs w:val="28"/>
          <w:lang w:val="en-GB" w:bidi="en-GB"/>
        </w:rPr>
        <w:t xml:space="preserve">of Wardley </w:t>
      </w:r>
      <w:r w:rsidR="0026099E">
        <w:rPr>
          <w:noProof/>
          <w:sz w:val="28"/>
          <w:szCs w:val="28"/>
          <w:lang w:val="en-GB" w:bidi="en-GB"/>
        </w:rPr>
        <w:t>S</w:t>
      </w:r>
      <w:r w:rsidR="00B041D0" w:rsidRPr="00286242">
        <w:rPr>
          <w:noProof/>
          <w:sz w:val="28"/>
          <w:szCs w:val="28"/>
          <w:lang w:val="en-GB" w:bidi="en-GB"/>
        </w:rPr>
        <w:t xml:space="preserve">treet, wrote a poem for the day, that told of </w:t>
      </w:r>
      <w:r w:rsidR="0026099E">
        <w:rPr>
          <w:noProof/>
          <w:sz w:val="28"/>
          <w:szCs w:val="28"/>
          <w:lang w:val="en-GB" w:bidi="en-GB"/>
        </w:rPr>
        <w:t>them</w:t>
      </w:r>
      <w:r w:rsidR="00B041D0" w:rsidRPr="00286242">
        <w:rPr>
          <w:noProof/>
          <w:sz w:val="28"/>
          <w:szCs w:val="28"/>
          <w:lang w:val="en-GB" w:bidi="en-GB"/>
        </w:rPr>
        <w:t xml:space="preserve">, followed by a few words from the Mayor of Wandsworth, and then a beauitful song </w:t>
      </w:r>
      <w:r w:rsidR="00EC3DE2">
        <w:rPr>
          <w:noProof/>
          <w:sz w:val="28"/>
          <w:szCs w:val="28"/>
          <w:lang w:val="en-GB" w:bidi="en-GB"/>
        </w:rPr>
        <w:t>‘</w:t>
      </w:r>
      <w:r w:rsidR="00E05F4C" w:rsidRPr="00286242">
        <w:rPr>
          <w:noProof/>
          <w:sz w:val="28"/>
          <w:szCs w:val="28"/>
          <w:lang w:val="en-GB" w:bidi="en-GB"/>
        </w:rPr>
        <w:t>Gypsy Boy</w:t>
      </w:r>
      <w:r w:rsidR="00EC3DE2">
        <w:rPr>
          <w:noProof/>
          <w:sz w:val="28"/>
          <w:szCs w:val="28"/>
          <w:lang w:val="en-GB" w:bidi="en-GB"/>
        </w:rPr>
        <w:t>’</w:t>
      </w:r>
      <w:r w:rsidR="00B041D0" w:rsidRPr="00286242">
        <w:rPr>
          <w:noProof/>
          <w:sz w:val="28"/>
          <w:szCs w:val="28"/>
          <w:lang w:val="en-GB" w:bidi="en-GB"/>
        </w:rPr>
        <w:t xml:space="preserve">from singer, songwriter Florence Joelle. Next came </w:t>
      </w:r>
      <w:r w:rsidR="00DB7343" w:rsidRPr="00286242">
        <w:rPr>
          <w:noProof/>
          <w:sz w:val="28"/>
          <w:szCs w:val="28"/>
          <w:lang w:val="en-GB" w:bidi="en-GB"/>
        </w:rPr>
        <w:t xml:space="preserve">two short but powerful speeches, one from llinca Diaconescu from London Gypsies and Travellers and next </w:t>
      </w:r>
      <w:r w:rsidR="00286242" w:rsidRPr="00286242">
        <w:rPr>
          <w:noProof/>
          <w:sz w:val="28"/>
          <w:szCs w:val="28"/>
          <w:lang w:val="en-GB" w:bidi="en-GB"/>
        </w:rPr>
        <w:t xml:space="preserve">Dr </w:t>
      </w:r>
      <w:r w:rsidR="00DB7343" w:rsidRPr="00286242">
        <w:rPr>
          <w:noProof/>
          <w:sz w:val="28"/>
          <w:szCs w:val="28"/>
          <w:lang w:val="en-GB" w:bidi="en-GB"/>
        </w:rPr>
        <w:t xml:space="preserve">Anna Hoare, who invited everyone back to the Anchor Church for refreshments. </w:t>
      </w:r>
    </w:p>
    <w:p w14:paraId="390EE9F3" w14:textId="31F0CA9A" w:rsidR="00DB7343" w:rsidRPr="00286242" w:rsidRDefault="00DB7343">
      <w:pPr>
        <w:rPr>
          <w:noProof/>
          <w:sz w:val="28"/>
          <w:szCs w:val="28"/>
          <w:lang w:val="en-GB" w:bidi="en-GB"/>
        </w:rPr>
      </w:pPr>
      <w:r w:rsidRPr="00286242">
        <w:rPr>
          <w:noProof/>
          <w:sz w:val="28"/>
          <w:szCs w:val="28"/>
          <w:lang w:val="en-GB" w:bidi="en-GB"/>
        </w:rPr>
        <w:t>The offical unveiling took place at 2.30pm, with an excited crowd counting down, Betsy Cooper and the Hilden brothers, then pulled a banner, saying peace, love an</w:t>
      </w:r>
      <w:r w:rsidR="00286242" w:rsidRPr="00286242">
        <w:rPr>
          <w:noProof/>
          <w:sz w:val="28"/>
          <w:szCs w:val="28"/>
          <w:lang w:val="en-GB" w:bidi="en-GB"/>
        </w:rPr>
        <w:t xml:space="preserve">d </w:t>
      </w:r>
      <w:r w:rsidRPr="00286242">
        <w:rPr>
          <w:noProof/>
          <w:sz w:val="28"/>
          <w:szCs w:val="28"/>
          <w:lang w:val="en-GB" w:bidi="en-GB"/>
        </w:rPr>
        <w:t xml:space="preserve">flower to the people down with all their might, uncovering what is thought to be the first Romany and </w:t>
      </w:r>
      <w:r w:rsidRPr="00286242">
        <w:rPr>
          <w:noProof/>
          <w:sz w:val="28"/>
          <w:szCs w:val="28"/>
          <w:lang w:val="en-GB" w:bidi="en-GB"/>
        </w:rPr>
        <w:lastRenderedPageBreak/>
        <w:t xml:space="preserve">Traveller blue Plaque anywhere. The crowd were </w:t>
      </w:r>
      <w:r w:rsidR="0049400F" w:rsidRPr="00286242">
        <w:rPr>
          <w:noProof/>
          <w:sz w:val="28"/>
          <w:szCs w:val="28"/>
          <w:lang w:eastAsia="zh-CN" w:bidi="he-IL"/>
        </w:rPr>
        <mc:AlternateContent>
          <mc:Choice Requires="wps">
            <w:drawing>
              <wp:anchor distT="0" distB="0" distL="0" distR="0" simplePos="0" relativeHeight="251667456" behindDoc="0" locked="0" layoutInCell="1" allowOverlap="0" wp14:anchorId="1B01ABBC" wp14:editId="36B7A0CD">
                <wp:simplePos x="0" y="0"/>
                <wp:positionH relativeFrom="page">
                  <wp:posOffset>206284</wp:posOffset>
                </wp:positionH>
                <wp:positionV relativeFrom="line">
                  <wp:posOffset>-453</wp:posOffset>
                </wp:positionV>
                <wp:extent cx="1854200" cy="5334000"/>
                <wp:effectExtent l="0" t="0" r="0" b="0"/>
                <wp:wrapSquare wrapText="bothSides"/>
                <wp:docPr id="5" name="Text Box 5" title="Side bar"/>
                <wp:cNvGraphicFramePr/>
                <a:graphic xmlns:a="http://schemas.openxmlformats.org/drawingml/2006/main">
                  <a:graphicData uri="http://schemas.microsoft.com/office/word/2010/wordprocessingShape">
                    <wps:wsp>
                      <wps:cNvSpPr txBox="1"/>
                      <wps:spPr>
                        <a:xfrm>
                          <a:off x="0" y="0"/>
                          <a:ext cx="1854200" cy="5334000"/>
                        </a:xfrm>
                        <a:prstGeom prst="rect">
                          <a:avLst/>
                        </a:prstGeom>
                        <a:solidFill>
                          <a:sysClr val="window" lastClr="FFFFFF"/>
                        </a:solidFill>
                        <a:ln w="6350">
                          <a:noFill/>
                        </a:ln>
                        <a:effectLst/>
                      </wps:spPr>
                      <wps:txbx>
                        <w:txbxContent>
                          <w:p w14:paraId="55311A13" w14:textId="2D2E7220" w:rsidR="0049400F" w:rsidRPr="0049400F" w:rsidRDefault="00645162" w:rsidP="0049400F">
                            <w:pPr>
                              <w:pStyle w:val="IntenseQuote"/>
                              <w:rPr>
                                <w:lang w:val="en-GB" w:bidi="en-GB"/>
                              </w:rPr>
                            </w:pPr>
                            <w:r>
                              <w:rPr>
                                <w:lang w:val="en-GB" w:bidi="en-GB"/>
                              </w:rPr>
                              <w:t xml:space="preserve"> </w:t>
                            </w:r>
                            <w:r w:rsidR="0049400F">
                              <w:t xml:space="preserve">Singer- Songwriter Florence Joelle </w:t>
                            </w:r>
                            <w:r w:rsidR="0049400F">
                              <w:rPr>
                                <w:noProof/>
                                <w:szCs w:val="28"/>
                                <w:lang w:eastAsia="zh-CN" w:bidi="he-IL"/>
                              </w:rPr>
                              <w:drawing>
                                <wp:inline distT="0" distB="0" distL="0" distR="0" wp14:anchorId="6CC671B7" wp14:editId="1D0920C0">
                                  <wp:extent cx="1397000" cy="1097915"/>
                                  <wp:effectExtent l="0" t="0" r="0" b="0"/>
                                  <wp:docPr id="14" name="Picture 14" descr="A person playing a guitar in front of 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laying a guitar in front of a crowd of peop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397000" cy="1097915"/>
                                          </a:xfrm>
                                          <a:prstGeom prst="rect">
                                            <a:avLst/>
                                          </a:prstGeom>
                                        </pic:spPr>
                                      </pic:pic>
                                    </a:graphicData>
                                  </a:graphic>
                                </wp:inline>
                              </w:drawing>
                            </w:r>
                          </w:p>
                          <w:p w14:paraId="7AE318DF" w14:textId="77777777" w:rsidR="0049400F" w:rsidRDefault="0049400F" w:rsidP="0049400F">
                            <w:pPr>
                              <w:pStyle w:val="IntenseQuote"/>
                              <w:jc w:val="left"/>
                            </w:pPr>
                            <w:r>
                              <w:t xml:space="preserve">  </w:t>
                            </w:r>
                          </w:p>
                          <w:p w14:paraId="06794426" w14:textId="753E21CA" w:rsidR="0049400F" w:rsidRDefault="0049400F" w:rsidP="0049400F">
                            <w:pPr>
                              <w:pStyle w:val="IntenseQuote"/>
                              <w:jc w:val="left"/>
                            </w:pPr>
                            <w:r>
                              <w:t xml:space="preserve"> Betsy Cooper</w:t>
                            </w:r>
                          </w:p>
                          <w:p w14:paraId="4E7CCF7A" w14:textId="348D5DA4" w:rsidR="0049400F" w:rsidRDefault="0049400F" w:rsidP="0049400F">
                            <w:pPr>
                              <w:pStyle w:val="IntenseQuote"/>
                              <w:jc w:val="left"/>
                            </w:pPr>
                            <w:r>
                              <w:t xml:space="preserve">Pictured-Right Wardley Street- Backyard. </w:t>
                            </w:r>
                          </w:p>
                          <w:p w14:paraId="39F35BA5" w14:textId="796F32DE" w:rsidR="00645162" w:rsidRDefault="00645162" w:rsidP="00645162">
                            <w:pPr>
                              <w:pStyle w:val="IntenseQuote"/>
                              <w:jc w:val="center"/>
                            </w:pPr>
                          </w:p>
                          <w:p w14:paraId="610BB560" w14:textId="54DEE55A" w:rsidR="0049400F" w:rsidRDefault="0049400F" w:rsidP="00645162">
                            <w:pPr>
                              <w:pStyle w:val="IntenseQuote"/>
                              <w:jc w:val="cente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1B01ABBC" id="Text Box 5" o:spid="_x0000_s1029" type="#_x0000_t202" alt="Title: Side bar" style="position:absolute;margin-left:16.25pt;margin-top:-.05pt;width:146pt;height:420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pMRQIAAHoEAAAOAAAAZHJzL2Uyb0RvYy54bWysVEuP2jAQvlfqf7B8LwnPooiwoqyoKqHd&#13;&#10;ldhqz8axwZLjcW1DQn99x05YttueqnIwM56X5/tmsrhra03OwnkFpqTDQU6JMBwqZQ4l/f68+TSn&#13;&#10;xAdmKqbBiJJehKd3y48fFo0txAiOoCvhCCYxvmhsSY8h2CLLPD+KmvkBWGHQKMHVLKDqDlnlWIPZ&#13;&#10;a52N8nyWNeAq64AL7/H2vjPSZcovpeDhUUovAtElxbeFdLp07uOZLResODhmj4r3z2D/8IqaKYNF&#13;&#10;X1Pds8DIyak/UtWKO/Agw4BDnYGUiovUA3YzzN91szsyK1IvCI63rzD5/5eWP5x39smR0H6BFgmM&#13;&#10;gDTWFx4vYz+tdHX8x5cStCOEl1fYRBsIj0Hz6QS5oISjbToeT3JUME92C7fOh68CahKFkjrkJcHF&#13;&#10;zlsfOterS6zmQatqo7ROysWvtSNnhhQi8xU0lGjmA16WdJN+fbXfwrQhTUln42meKhmI+bpS2sS8&#13;&#10;Io1HX//Wc5RCu2+Jqko6vuKxh+qCMDnoJshbvlHYyhbf8cQcjgy2j2sQHvGQGrAy9BIlR3A//3Yf&#13;&#10;/ZFJtFLS4AiW1P84MSewvW8GOZ5MPydYQ9KwgEvCcDIb5xNK9kkbjeaziL051WtAhIa4b5YnMUYE&#13;&#10;fRWlg/oFl2UVi6KJGY6lSxqu4jp0e4HLxsVqlZxwSC0LW7OzPKaOsEWentsX5mxPZsA5eIDrrLLi&#13;&#10;Haedb4w0sDoFkCoRHmHuQMVBiQoOeBqZfhnjBr3Vk9ftk7H8BQAA//8DAFBLAwQUAAYACAAAACEA&#13;&#10;UCMtdOAAAAANAQAADwAAAGRycy9kb3ducmV2LnhtbExPy07DMBC8I/EP1iJxa50HRW0ap0IguAGi&#13;&#10;RZzdeJuE2usodpv071lOcBlpNLvzKDeTs+KMQ+g8KUjnCQik2puOGgWfu+fZEkSImoy2nlDBBQNs&#13;&#10;quurUhfGj/SB521sBJtQKLSCNsa+kDLULTod5r5HYu3gB6cj06GRZtAjmzsrsyS5l053xAmt7vGx&#13;&#10;xfq4PTkFi/T79SKPb61/Ny827PDLjodMqdub6WnN8LAGEXGKfx/wu4H7Q8XF9v5EJgirIM8WfKlg&#13;&#10;loJgOc/umO8VLPPVCmRVyv8rqh8AAAD//wMAUEsBAi0AFAAGAAgAAAAhALaDOJL+AAAA4QEAABMA&#13;&#10;AAAAAAAAAAAAAAAAAAAAAFtDb250ZW50X1R5cGVzXS54bWxQSwECLQAUAAYACAAAACEAOP0h/9YA&#13;&#10;AACUAQAACwAAAAAAAAAAAAAAAAAvAQAAX3JlbHMvLnJlbHNQSwECLQAUAAYACAAAACEAfyRqTEUC&#13;&#10;AAB6BAAADgAAAAAAAAAAAAAAAAAuAgAAZHJzL2Uyb0RvYy54bWxQSwECLQAUAAYACAAAACEAUCMt&#13;&#10;dOAAAAANAQAADwAAAAAAAAAAAAAAAACfBAAAZHJzL2Rvd25yZXYueG1sUEsFBgAAAAAEAAQA8wAA&#13;&#10;AKwFAAAAAA==&#13;&#10;" o:allowoverlap="f" fillcolor="window" stroked="f" strokeweight=".5pt">
                <v:textbox inset="36pt,0,11.52pt,18pt">
                  <w:txbxContent>
                    <w:p w14:paraId="55311A13" w14:textId="2D2E7220" w:rsidR="0049400F" w:rsidRPr="0049400F" w:rsidRDefault="00645162" w:rsidP="0049400F">
                      <w:pPr>
                        <w:pStyle w:val="IntenseQuote"/>
                        <w:rPr>
                          <w:lang w:val="en-GB" w:bidi="en-GB"/>
                        </w:rPr>
                      </w:pPr>
                      <w:r>
                        <w:rPr>
                          <w:lang w:val="en-GB" w:bidi="en-GB"/>
                        </w:rPr>
                        <w:t xml:space="preserve"> </w:t>
                      </w:r>
                      <w:r w:rsidR="0049400F">
                        <w:t xml:space="preserve">Singer- Songwriter Florence Joelle </w:t>
                      </w:r>
                      <w:r w:rsidR="0049400F">
                        <w:rPr>
                          <w:noProof/>
                          <w:szCs w:val="28"/>
                          <w:lang w:eastAsia="zh-CN" w:bidi="he-IL"/>
                        </w:rPr>
                        <w:drawing>
                          <wp:inline distT="0" distB="0" distL="0" distR="0" wp14:anchorId="6CC671B7" wp14:editId="1D0920C0">
                            <wp:extent cx="1397000" cy="1097915"/>
                            <wp:effectExtent l="0" t="0" r="0" b="0"/>
                            <wp:docPr id="14" name="Picture 14" descr="A person playing a guitar in front of 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laying a guitar in front of a crowd of peopl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397000" cy="1097915"/>
                                    </a:xfrm>
                                    <a:prstGeom prst="rect">
                                      <a:avLst/>
                                    </a:prstGeom>
                                  </pic:spPr>
                                </pic:pic>
                              </a:graphicData>
                            </a:graphic>
                          </wp:inline>
                        </w:drawing>
                      </w:r>
                    </w:p>
                    <w:p w14:paraId="7AE318DF" w14:textId="77777777" w:rsidR="0049400F" w:rsidRDefault="0049400F" w:rsidP="0049400F">
                      <w:pPr>
                        <w:pStyle w:val="IntenseQuote"/>
                        <w:jc w:val="left"/>
                      </w:pPr>
                      <w:r>
                        <w:t xml:space="preserve">  </w:t>
                      </w:r>
                    </w:p>
                    <w:p w14:paraId="06794426" w14:textId="753E21CA" w:rsidR="0049400F" w:rsidRDefault="0049400F" w:rsidP="0049400F">
                      <w:pPr>
                        <w:pStyle w:val="IntenseQuote"/>
                        <w:jc w:val="left"/>
                      </w:pPr>
                      <w:r>
                        <w:t xml:space="preserve"> Betsy Cooper</w:t>
                      </w:r>
                    </w:p>
                    <w:p w14:paraId="4E7CCF7A" w14:textId="348D5DA4" w:rsidR="0049400F" w:rsidRDefault="0049400F" w:rsidP="0049400F">
                      <w:pPr>
                        <w:pStyle w:val="IntenseQuote"/>
                        <w:jc w:val="left"/>
                      </w:pPr>
                      <w:r>
                        <w:t xml:space="preserve">Pictured-Right Wardley Street- Backyard. </w:t>
                      </w:r>
                    </w:p>
                    <w:p w14:paraId="39F35BA5" w14:textId="796F32DE" w:rsidR="00645162" w:rsidRDefault="00645162" w:rsidP="00645162">
                      <w:pPr>
                        <w:pStyle w:val="IntenseQuote"/>
                        <w:jc w:val="center"/>
                      </w:pPr>
                    </w:p>
                    <w:p w14:paraId="610BB560" w14:textId="54DEE55A" w:rsidR="0049400F" w:rsidRDefault="0049400F" w:rsidP="00645162">
                      <w:pPr>
                        <w:pStyle w:val="IntenseQuote"/>
                        <w:jc w:val="center"/>
                      </w:pPr>
                    </w:p>
                  </w:txbxContent>
                </v:textbox>
                <w10:wrap type="square" anchorx="page" anchory="line"/>
              </v:shape>
            </w:pict>
          </mc:Fallback>
        </mc:AlternateContent>
      </w:r>
      <w:r w:rsidRPr="00286242">
        <w:rPr>
          <w:noProof/>
          <w:sz w:val="28"/>
          <w:szCs w:val="28"/>
          <w:lang w:val="en-GB" w:bidi="en-GB"/>
        </w:rPr>
        <w:t xml:space="preserve">happy and </w:t>
      </w:r>
      <w:r w:rsidR="0026099E">
        <w:rPr>
          <w:noProof/>
          <w:sz w:val="28"/>
          <w:szCs w:val="28"/>
          <w:lang w:val="en-GB" w:bidi="en-GB"/>
        </w:rPr>
        <w:t>E</w:t>
      </w:r>
      <w:r w:rsidRPr="00286242">
        <w:rPr>
          <w:noProof/>
          <w:sz w:val="28"/>
          <w:szCs w:val="28"/>
          <w:lang w:val="en-GB" w:bidi="en-GB"/>
        </w:rPr>
        <w:t>motional</w:t>
      </w:r>
      <w:r w:rsidR="0026099E">
        <w:rPr>
          <w:noProof/>
          <w:sz w:val="28"/>
          <w:szCs w:val="28"/>
          <w:lang w:val="en-GB" w:bidi="en-GB"/>
        </w:rPr>
        <w:t>,</w:t>
      </w:r>
      <w:r w:rsidRPr="00286242">
        <w:rPr>
          <w:noProof/>
          <w:sz w:val="28"/>
          <w:szCs w:val="28"/>
          <w:lang w:val="en-GB" w:bidi="en-GB"/>
        </w:rPr>
        <w:t xml:space="preserve"> with pride glowing </w:t>
      </w:r>
      <w:r w:rsidR="00E05F4C" w:rsidRPr="00286242">
        <w:rPr>
          <w:noProof/>
          <w:sz w:val="28"/>
          <w:szCs w:val="28"/>
          <w:lang w:val="en-GB" w:bidi="en-GB"/>
        </w:rPr>
        <w:t xml:space="preserve">off </w:t>
      </w:r>
      <w:r w:rsidRPr="00286242">
        <w:rPr>
          <w:noProof/>
          <w:sz w:val="28"/>
          <w:szCs w:val="28"/>
          <w:lang w:val="en-GB" w:bidi="en-GB"/>
        </w:rPr>
        <w:t xml:space="preserve">the faces of the ex residents that came to take part in such a historic day. </w:t>
      </w:r>
    </w:p>
    <w:p w14:paraId="19D352D1" w14:textId="2A60ABEC" w:rsidR="0049400F" w:rsidRDefault="00E05F4C">
      <w:pPr>
        <w:rPr>
          <w:noProof/>
          <w:sz w:val="28"/>
          <w:szCs w:val="28"/>
          <w:lang w:val="en-GB" w:bidi="en-GB"/>
        </w:rPr>
      </w:pPr>
      <w:r w:rsidRPr="00286242">
        <w:rPr>
          <w:noProof/>
          <w:sz w:val="28"/>
          <w:szCs w:val="28"/>
          <w:lang w:val="en-GB" w:bidi="en-GB"/>
        </w:rPr>
        <w:t xml:space="preserve">Lalage Grundy from Surrey Gypsy, Traveller Communites forum, </w:t>
      </w:r>
      <w:r w:rsidR="0026099E">
        <w:rPr>
          <w:noProof/>
          <w:sz w:val="28"/>
          <w:szCs w:val="28"/>
          <w:lang w:val="en-GB" w:bidi="en-GB"/>
        </w:rPr>
        <w:t>w</w:t>
      </w:r>
      <w:r w:rsidRPr="00286242">
        <w:rPr>
          <w:noProof/>
          <w:sz w:val="28"/>
          <w:szCs w:val="28"/>
          <w:lang w:val="en-GB" w:bidi="en-GB"/>
        </w:rPr>
        <w:t xml:space="preserve">as there to support the day, along with members from the team, </w:t>
      </w:r>
      <w:r w:rsidR="00B14D84">
        <w:rPr>
          <w:noProof/>
          <w:sz w:val="28"/>
          <w:szCs w:val="28"/>
          <w:lang w:val="en-GB" w:bidi="en-GB"/>
        </w:rPr>
        <w:t xml:space="preserve">and </w:t>
      </w:r>
      <w:r w:rsidRPr="00286242">
        <w:rPr>
          <w:noProof/>
          <w:sz w:val="28"/>
          <w:szCs w:val="28"/>
          <w:lang w:val="en-GB" w:bidi="en-GB"/>
        </w:rPr>
        <w:t>said “</w:t>
      </w:r>
      <w:r w:rsidR="00286242" w:rsidRPr="00286242">
        <w:rPr>
          <w:noProof/>
          <w:sz w:val="28"/>
          <w:szCs w:val="28"/>
          <w:lang w:val="en-GB" w:bidi="en-GB"/>
        </w:rPr>
        <w:t xml:space="preserve"> It was a wonderful day</w:t>
      </w:r>
      <w:r w:rsidR="00B14D84">
        <w:rPr>
          <w:noProof/>
          <w:sz w:val="28"/>
          <w:szCs w:val="28"/>
          <w:lang w:val="en-GB" w:bidi="en-GB"/>
        </w:rPr>
        <w:t>,</w:t>
      </w:r>
      <w:r w:rsidR="00286242" w:rsidRPr="00286242">
        <w:rPr>
          <w:noProof/>
          <w:sz w:val="28"/>
          <w:szCs w:val="28"/>
          <w:lang w:val="en-GB" w:bidi="en-GB"/>
        </w:rPr>
        <w:t xml:space="preserve"> so many people from the community, lots of people whose families lived in the area, it was so exciting to see this unique plaque unveiled</w:t>
      </w:r>
      <w:r w:rsidR="00EC3DE2">
        <w:rPr>
          <w:noProof/>
          <w:sz w:val="28"/>
          <w:szCs w:val="28"/>
          <w:lang w:val="en-GB" w:bidi="en-GB"/>
        </w:rPr>
        <w:t>”.</w:t>
      </w:r>
      <w:r w:rsidR="00286242" w:rsidRPr="00286242">
        <w:rPr>
          <w:noProof/>
          <w:sz w:val="28"/>
          <w:szCs w:val="28"/>
          <w:lang w:val="en-GB" w:bidi="en-GB"/>
        </w:rPr>
        <w:t xml:space="preserve"> </w:t>
      </w:r>
    </w:p>
    <w:p w14:paraId="4DE74375" w14:textId="1C057E84" w:rsidR="008979E2" w:rsidRDefault="008979E2">
      <w:pPr>
        <w:rPr>
          <w:noProof/>
          <w:sz w:val="28"/>
          <w:szCs w:val="28"/>
          <w:lang w:val="en-GB" w:bidi="en-GB"/>
        </w:rPr>
      </w:pPr>
      <w:r>
        <w:rPr>
          <w:noProof/>
          <w:sz w:val="28"/>
          <w:szCs w:val="28"/>
          <w:lang w:val="en-GB" w:bidi="en-GB"/>
        </w:rPr>
        <w:t xml:space="preserve">You can follow the wonderful historical work of Geoff Simmons @summerstown182. </w:t>
      </w:r>
    </w:p>
    <w:p w14:paraId="5212B028" w14:textId="77777777" w:rsidR="00EC3DE2" w:rsidRPr="00286242" w:rsidRDefault="00EC3DE2">
      <w:pPr>
        <w:rPr>
          <w:noProof/>
          <w:sz w:val="28"/>
          <w:szCs w:val="28"/>
          <w:lang w:val="en-GB" w:bidi="en-GB"/>
        </w:rPr>
      </w:pPr>
    </w:p>
    <w:p w14:paraId="2FA40611" w14:textId="39FF5946" w:rsidR="00E05F4C" w:rsidRDefault="0049400F">
      <w:pPr>
        <w:rPr>
          <w:noProof/>
          <w:lang w:val="en-GB" w:bidi="en-GB"/>
        </w:rPr>
      </w:pPr>
      <w:r>
        <w:rPr>
          <w:noProof/>
        </w:rPr>
        <w:drawing>
          <wp:inline distT="0" distB="0" distL="0" distR="0" wp14:anchorId="14109831" wp14:editId="752D96F4">
            <wp:extent cx="3396343" cy="4565501"/>
            <wp:effectExtent l="0" t="0" r="0" b="0"/>
            <wp:docPr id="13" name="Picture 13" descr="A child standing next to a ho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standing next to a hors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6987" cy="5036851"/>
                    </a:xfrm>
                    <a:prstGeom prst="rect">
                      <a:avLst/>
                    </a:prstGeom>
                  </pic:spPr>
                </pic:pic>
              </a:graphicData>
            </a:graphic>
          </wp:inline>
        </w:drawing>
      </w:r>
    </w:p>
    <w:p w14:paraId="3688F632" w14:textId="77777777" w:rsidR="00E05F4C" w:rsidRDefault="00E05F4C"/>
    <w:p w14:paraId="15A052D3" w14:textId="2D7CB48D" w:rsidR="0075033A" w:rsidRDefault="006F2B9F" w:rsidP="0075033A">
      <w:pPr>
        <w:pStyle w:val="Heading1"/>
        <w:rPr>
          <w:color w:val="36C0CA" w:themeColor="accent3"/>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86242">
        <w:rPr>
          <w:noProof/>
          <w:sz w:val="28"/>
          <w:szCs w:val="28"/>
          <w:lang w:eastAsia="zh-CN" w:bidi="he-IL"/>
        </w:rPr>
        <w:lastRenderedPageBreak/>
        <mc:AlternateContent>
          <mc:Choice Requires="wps">
            <w:drawing>
              <wp:anchor distT="0" distB="0" distL="0" distR="0" simplePos="0" relativeHeight="251669504" behindDoc="0" locked="0" layoutInCell="1" allowOverlap="0" wp14:anchorId="3FB81194" wp14:editId="7426C9F2">
                <wp:simplePos x="0" y="0"/>
                <wp:positionH relativeFrom="page">
                  <wp:posOffset>152400</wp:posOffset>
                </wp:positionH>
                <wp:positionV relativeFrom="line">
                  <wp:posOffset>567690</wp:posOffset>
                </wp:positionV>
                <wp:extent cx="1854200" cy="4712970"/>
                <wp:effectExtent l="0" t="0" r="0" b="0"/>
                <wp:wrapSquare wrapText="bothSides"/>
                <wp:docPr id="19" name="Text Box 19" title="Side bar"/>
                <wp:cNvGraphicFramePr/>
                <a:graphic xmlns:a="http://schemas.openxmlformats.org/drawingml/2006/main">
                  <a:graphicData uri="http://schemas.microsoft.com/office/word/2010/wordprocessingShape">
                    <wps:wsp>
                      <wps:cNvSpPr txBox="1"/>
                      <wps:spPr>
                        <a:xfrm>
                          <a:off x="0" y="0"/>
                          <a:ext cx="1854200" cy="4712970"/>
                        </a:xfrm>
                        <a:prstGeom prst="rect">
                          <a:avLst/>
                        </a:prstGeom>
                        <a:solidFill>
                          <a:sysClr val="window" lastClr="FFFFFF"/>
                        </a:solidFill>
                        <a:ln w="6350">
                          <a:noFill/>
                        </a:ln>
                        <a:effectLst/>
                      </wps:spPr>
                      <wps:txbx>
                        <w:txbxContent>
                          <w:p w14:paraId="45ACDBDE" w14:textId="64ABD42B" w:rsidR="006F2B9F" w:rsidRPr="006F2B9F" w:rsidRDefault="006F2B9F" w:rsidP="006F2B9F">
                            <w:pPr>
                              <w:pStyle w:val="IntenseQuote"/>
                              <w:jc w:val="center"/>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6F2B9F">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Health </w:t>
                            </w:r>
                          </w:p>
                          <w:p w14:paraId="2EF75921" w14:textId="6A69C40C" w:rsidR="006F2B9F" w:rsidRPr="006F2B9F" w:rsidRDefault="006F2B9F" w:rsidP="006F2B9F">
                            <w:pPr>
                              <w:pStyle w:val="IntenseQuote"/>
                              <w:jc w:val="center"/>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6F2B9F">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NEWS </w:t>
                            </w:r>
                          </w:p>
                          <w:p w14:paraId="137BBC07" w14:textId="24274EF4" w:rsidR="006F2B9F" w:rsidRDefault="006F2B9F" w:rsidP="006F2B9F">
                            <w:pPr>
                              <w:pStyle w:val="IntenseQuote"/>
                              <w:jc w:val="center"/>
                            </w:pPr>
                            <w:r w:rsidRPr="0075033A">
                              <w:rPr>
                                <w:noProof/>
                                <w:color w:val="36C0CA" w:themeColor="accent3"/>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130CB64B" wp14:editId="56847EA2">
                                  <wp:extent cx="1244253" cy="1306285"/>
                                  <wp:effectExtent l="0" t="0" r="635" b="190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882" cy="1320594"/>
                                          </a:xfrm>
                                          <a:prstGeom prst="rect">
                                            <a:avLst/>
                                          </a:prstGeom>
                                        </pic:spPr>
                                      </pic:pic>
                                    </a:graphicData>
                                  </a:graphic>
                                </wp:inline>
                              </w:drawing>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3FB81194" id="Text Box 19" o:spid="_x0000_s1030" type="#_x0000_t202" alt="Title: Side bar" style="position:absolute;margin-left:12pt;margin-top:44.7pt;width:146pt;height:371.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dZRSAIAAHoEAAAOAAAAZHJzL2Uyb0RvYy54bWysVEuP2jAQvlfqf7B8Lwksr0aEFWVFVQnt&#13;&#10;rsRWezaODZYcj2sbEvrrO3Z4bLc9VeVgZjzjeXzfTGb3ba3JUTivwJS038spEYZDpcyupN9fVp+m&#13;&#10;lPjATMU0GFHSk/D0fv7xw6yxhRjAHnQlHMEgxheNLek+BFtkmed7UTPfAysMGiW4mgVU3S6rHGsw&#13;&#10;eq2zQZ6PswZcZR1w4T3ePnRGOk/xpRQ8PEnpRSC6pFhbSKdL5zae2XzGip1jdq/4uQz2D1XUTBlM&#13;&#10;eg31wAIjB6f+CFUr7sCDDD0OdQZSKi5SD9hNP3/XzWbPrEi9IDjeXmHy/y8sfzxu7LMjof0CLRIY&#13;&#10;AWmsLzxexn5a6er4j5UStCOEpytsog2Ex0fT0RC5oISjbTjpDz5PErDZ7bl1PnwVUJMolNQhLwku&#13;&#10;dlz7gCnR9eISs3nQqloprZNy8kvtyJEhhch8BQ0lmvmAlyVdpV+sGkP89kwb0pR0fDfKUyYDMV7n&#13;&#10;p02MK9J4nPPfeo5SaLctURV2c8FjC9UJYXLQTZC3fKWwlTXW8cwcjgy2j2sQnvCQGjAznCVK9uB+&#13;&#10;/u0++iOTaKWkwREsqf9xYE5ge98McjwcTRKsIWmYwCWhPxzf5UNKtkkbDKbjiL051EtAhPq4b5Yn&#13;&#10;Mb4I+iJKB/UrLssiJkUTMxxTlzRcxGXo9gKXjYvFIjnhkFoW1mZjeQwdYYs8vbSvzNkzmQHn4BEu&#13;&#10;s8qKd5x2vvGlgcUhgFSJ8AhzBypSFxUc8ETieRnjBr3Vk9ftkzH/BQAA//8DAFBLAwQUAAYACAAA&#13;&#10;ACEAI69Wb98AAAAOAQAADwAAAGRycy9kb3ducmV2LnhtbExPTU/DMAy9I/EfIiNxY2nLmEbXdEIg&#13;&#10;uAFiQ5yzxmvKEqdqsrX795gTXCz7Pfl9VOvJO3HCIXaBFOSzDARSE0xHrYLP7fPNEkRMmox2gVDB&#13;&#10;GSOs68uLSpcmjPSBp01qBYtQLLUCm1JfShkbi17HWeiRmNuHwevE59BKM+iRxb2TRZYtpNcdsYPV&#13;&#10;PT5abA6bo1dwl3+/nuXhzYZ38+LiFr/cuC+Uur6anlY8HlYgEk7p7wN+O3B+qDnYLhzJROEUFHPu&#13;&#10;kxQs7+cgmL/NFwzsGOANZF3J/zXqHwAAAP//AwBQSwECLQAUAAYACAAAACEAtoM4kv4AAADhAQAA&#13;&#10;EwAAAAAAAAAAAAAAAAAAAAAAW0NvbnRlbnRfVHlwZXNdLnhtbFBLAQItABQABgAIAAAAIQA4/SH/&#13;&#10;1gAAAJQBAAALAAAAAAAAAAAAAAAAAC8BAABfcmVscy8ucmVsc1BLAQItABQABgAIAAAAIQBmidZR&#13;&#10;SAIAAHoEAAAOAAAAAAAAAAAAAAAAAC4CAABkcnMvZTJvRG9jLnhtbFBLAQItABQABgAIAAAAIQAj&#13;&#10;r1Zv3wAAAA4BAAAPAAAAAAAAAAAAAAAAAKIEAABkcnMvZG93bnJldi54bWxQSwUGAAAAAAQABADz&#13;&#10;AAAArgUAAAAA&#13;&#10;" o:allowoverlap="f" fillcolor="window" stroked="f" strokeweight=".5pt">
                <v:textbox inset="36pt,0,11.52pt,18pt">
                  <w:txbxContent>
                    <w:p w14:paraId="45ACDBDE" w14:textId="64ABD42B" w:rsidR="006F2B9F" w:rsidRPr="006F2B9F" w:rsidRDefault="006F2B9F" w:rsidP="006F2B9F">
                      <w:pPr>
                        <w:pStyle w:val="IntenseQuote"/>
                        <w:jc w:val="center"/>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6F2B9F">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Health </w:t>
                      </w:r>
                    </w:p>
                    <w:p w14:paraId="2EF75921" w14:textId="6A69C40C" w:rsidR="006F2B9F" w:rsidRPr="006F2B9F" w:rsidRDefault="006F2B9F" w:rsidP="006F2B9F">
                      <w:pPr>
                        <w:pStyle w:val="IntenseQuote"/>
                        <w:jc w:val="center"/>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6F2B9F">
                        <w:rPr>
                          <w:color w:val="E25D5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NEWS </w:t>
                      </w:r>
                    </w:p>
                    <w:p w14:paraId="137BBC07" w14:textId="24274EF4" w:rsidR="006F2B9F" w:rsidRDefault="006F2B9F" w:rsidP="006F2B9F">
                      <w:pPr>
                        <w:pStyle w:val="IntenseQuote"/>
                        <w:jc w:val="center"/>
                      </w:pPr>
                      <w:r w:rsidRPr="0075033A">
                        <w:rPr>
                          <w:noProof/>
                          <w:color w:val="36C0CA" w:themeColor="accent3"/>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130CB64B" wp14:editId="56847EA2">
                            <wp:extent cx="1244253" cy="1306285"/>
                            <wp:effectExtent l="0" t="0" r="635" b="190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882" cy="1320594"/>
                                    </a:xfrm>
                                    <a:prstGeom prst="rect">
                                      <a:avLst/>
                                    </a:prstGeom>
                                  </pic:spPr>
                                </pic:pic>
                              </a:graphicData>
                            </a:graphic>
                          </wp:inline>
                        </w:drawing>
                      </w:r>
                    </w:p>
                  </w:txbxContent>
                </v:textbox>
                <w10:wrap type="square" anchorx="page" anchory="line"/>
              </v:shape>
            </w:pict>
          </mc:Fallback>
        </mc:AlternateContent>
      </w:r>
    </w:p>
    <w:p w14:paraId="78F72A78" w14:textId="0D586BDE" w:rsidR="006F2B9F" w:rsidRDefault="0075033A" w:rsidP="0075033A">
      <w:pPr>
        <w:pStyle w:val="Heading1"/>
        <w:rPr>
          <w:color w:val="36C0CA" w:themeColor="accent3"/>
          <w:sz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C73B3">
        <w:rPr>
          <w:color w:val="36C0CA" w:themeColor="accent3"/>
          <w:sz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GRT WOMEN’S HEALTH GROUP LAUNCH.</w:t>
      </w:r>
    </w:p>
    <w:p w14:paraId="6B292E61" w14:textId="05AE1E47" w:rsidR="00F81DA8" w:rsidRPr="006F2B9F" w:rsidRDefault="0049400F" w:rsidP="0075033A">
      <w:pPr>
        <w:pStyle w:val="Heading1"/>
        <w:rPr>
          <w:color w:val="36C0CA" w:themeColor="accent3"/>
          <w:sz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C73B3">
        <w:rPr>
          <w:b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5033A" w:rsidRPr="004C73B3">
        <w:rPr>
          <w:sz w:val="28"/>
          <w:szCs w:val="28"/>
        </w:rPr>
        <w:t>The 27</w:t>
      </w:r>
      <w:r w:rsidR="0075033A" w:rsidRPr="004C73B3">
        <w:rPr>
          <w:sz w:val="28"/>
          <w:szCs w:val="28"/>
          <w:vertAlign w:val="superscript"/>
        </w:rPr>
        <w:t>th of</w:t>
      </w:r>
      <w:r w:rsidR="0075033A" w:rsidRPr="004C73B3">
        <w:rPr>
          <w:sz w:val="28"/>
          <w:szCs w:val="28"/>
        </w:rPr>
        <w:t xml:space="preserve"> October, saw the launch of our first Gypsy, Roma, Traveller, Women’s Health group. It was a successful focus</w:t>
      </w:r>
      <w:r w:rsidR="00B14D84">
        <w:rPr>
          <w:sz w:val="28"/>
          <w:szCs w:val="28"/>
        </w:rPr>
        <w:t xml:space="preserve"> event</w:t>
      </w:r>
      <w:r w:rsidR="0075033A" w:rsidRPr="004C73B3">
        <w:rPr>
          <w:sz w:val="28"/>
          <w:szCs w:val="28"/>
        </w:rPr>
        <w:t xml:space="preserve">, made up of </w:t>
      </w:r>
      <w:r w:rsidR="004C73B3">
        <w:rPr>
          <w:sz w:val="28"/>
          <w:szCs w:val="28"/>
        </w:rPr>
        <w:t>ladies from our</w:t>
      </w:r>
      <w:r w:rsidR="0075033A" w:rsidRPr="004C73B3">
        <w:rPr>
          <w:sz w:val="28"/>
          <w:szCs w:val="28"/>
        </w:rPr>
        <w:t xml:space="preserve"> Communities and GRT trained nurses in surrey. It </w:t>
      </w:r>
      <w:r w:rsidR="004C73B3" w:rsidRPr="004C73B3">
        <w:rPr>
          <w:sz w:val="28"/>
          <w:szCs w:val="28"/>
        </w:rPr>
        <w:t>opened</w:t>
      </w:r>
      <w:r w:rsidR="0075033A" w:rsidRPr="004C73B3">
        <w:rPr>
          <w:sz w:val="28"/>
          <w:szCs w:val="28"/>
        </w:rPr>
        <w:t xml:space="preserve"> discussions of what is needed to receive successful health care</w:t>
      </w:r>
      <w:r w:rsidR="004C73B3">
        <w:rPr>
          <w:sz w:val="28"/>
          <w:szCs w:val="28"/>
        </w:rPr>
        <w:t xml:space="preserve"> for us all. Discussed in a safe space, </w:t>
      </w:r>
      <w:r w:rsidR="00B14D84">
        <w:rPr>
          <w:sz w:val="28"/>
          <w:szCs w:val="28"/>
        </w:rPr>
        <w:t>it</w:t>
      </w:r>
      <w:r w:rsidR="004C73B3">
        <w:rPr>
          <w:sz w:val="28"/>
          <w:szCs w:val="28"/>
        </w:rPr>
        <w:t xml:space="preserve"> include</w:t>
      </w:r>
      <w:r w:rsidR="00B14D84">
        <w:rPr>
          <w:sz w:val="28"/>
          <w:szCs w:val="28"/>
        </w:rPr>
        <w:t>d</w:t>
      </w:r>
      <w:r w:rsidR="004C73B3">
        <w:rPr>
          <w:sz w:val="28"/>
          <w:szCs w:val="28"/>
        </w:rPr>
        <w:t>, one to ones with nurses</w:t>
      </w:r>
      <w:r w:rsidR="007A78B0">
        <w:rPr>
          <w:sz w:val="28"/>
          <w:szCs w:val="28"/>
        </w:rPr>
        <w:t xml:space="preserve"> if </w:t>
      </w:r>
      <w:r w:rsidR="004C73B3">
        <w:rPr>
          <w:sz w:val="28"/>
          <w:szCs w:val="28"/>
        </w:rPr>
        <w:t xml:space="preserve">in a </w:t>
      </w:r>
      <w:r w:rsidR="007A78B0">
        <w:rPr>
          <w:sz w:val="28"/>
          <w:szCs w:val="28"/>
        </w:rPr>
        <w:t xml:space="preserve">private </w:t>
      </w:r>
      <w:r w:rsidR="004C73B3">
        <w:rPr>
          <w:sz w:val="28"/>
          <w:szCs w:val="28"/>
        </w:rPr>
        <w:t>breakout room</w:t>
      </w:r>
      <w:r w:rsidR="00B14D84">
        <w:rPr>
          <w:sz w:val="28"/>
          <w:szCs w:val="28"/>
        </w:rPr>
        <w:t xml:space="preserve"> (if required) </w:t>
      </w:r>
      <w:r w:rsidR="004C73B3">
        <w:rPr>
          <w:sz w:val="28"/>
          <w:szCs w:val="28"/>
        </w:rPr>
        <w:t xml:space="preserve">- via zoom. </w:t>
      </w:r>
      <w:r w:rsidR="0075033A" w:rsidRPr="004C73B3">
        <w:rPr>
          <w:sz w:val="28"/>
          <w:szCs w:val="28"/>
        </w:rPr>
        <w:t xml:space="preserve"> </w:t>
      </w:r>
    </w:p>
    <w:p w14:paraId="53275DDC" w14:textId="7F74879F" w:rsidR="0075033A" w:rsidRDefault="0075033A" w:rsidP="0075033A">
      <w:pPr>
        <w:rPr>
          <w:sz w:val="28"/>
          <w:szCs w:val="28"/>
        </w:rPr>
      </w:pPr>
      <w:r w:rsidRPr="004C73B3">
        <w:rPr>
          <w:sz w:val="28"/>
          <w:szCs w:val="28"/>
        </w:rPr>
        <w:t xml:space="preserve">Although the project has been started in Surrey, </w:t>
      </w:r>
      <w:r w:rsidR="004C73B3" w:rsidRPr="004C73B3">
        <w:rPr>
          <w:sz w:val="28"/>
          <w:szCs w:val="28"/>
        </w:rPr>
        <w:t xml:space="preserve">everyone was invited, with the hope of having advocates in </w:t>
      </w:r>
      <w:r w:rsidR="007A78B0">
        <w:rPr>
          <w:sz w:val="28"/>
          <w:szCs w:val="28"/>
        </w:rPr>
        <w:t>other</w:t>
      </w:r>
      <w:r w:rsidR="004C73B3" w:rsidRPr="004C73B3">
        <w:rPr>
          <w:sz w:val="28"/>
          <w:szCs w:val="28"/>
        </w:rPr>
        <w:t xml:space="preserve"> counties, </w:t>
      </w:r>
      <w:r w:rsidR="007A78B0" w:rsidRPr="004C73B3">
        <w:rPr>
          <w:sz w:val="28"/>
          <w:szCs w:val="28"/>
        </w:rPr>
        <w:t>with support</w:t>
      </w:r>
      <w:r w:rsidR="004C73B3" w:rsidRPr="004C73B3">
        <w:rPr>
          <w:sz w:val="28"/>
          <w:szCs w:val="28"/>
        </w:rPr>
        <w:t xml:space="preserve"> from GRT trained nurses up and down the country. </w:t>
      </w:r>
    </w:p>
    <w:p w14:paraId="26B350D6" w14:textId="4B7FE6F3" w:rsidR="007A78B0" w:rsidRDefault="007A78B0" w:rsidP="0075033A">
      <w:pPr>
        <w:rPr>
          <w:sz w:val="28"/>
          <w:szCs w:val="28"/>
        </w:rPr>
      </w:pPr>
      <w:r>
        <w:rPr>
          <w:sz w:val="28"/>
          <w:szCs w:val="28"/>
        </w:rPr>
        <w:t>The focus group allowed people to talk about some of the many challenges they faced when trying to</w:t>
      </w:r>
      <w:r w:rsidR="00B14D84">
        <w:rPr>
          <w:sz w:val="28"/>
          <w:szCs w:val="28"/>
        </w:rPr>
        <w:t>,</w:t>
      </w:r>
      <w:r>
        <w:rPr>
          <w:sz w:val="28"/>
          <w:szCs w:val="28"/>
        </w:rPr>
        <w:t xml:space="preserve"> both access and receive medical treatment. Those who attended said, it felt like for the first time they had been heard and looked forward to future meetings and topics that we would cover. </w:t>
      </w:r>
    </w:p>
    <w:p w14:paraId="5D972828" w14:textId="741AFACD" w:rsidR="007A78B0" w:rsidRDefault="007A78B0" w:rsidP="0075033A">
      <w:pPr>
        <w:rPr>
          <w:sz w:val="28"/>
          <w:szCs w:val="28"/>
        </w:rPr>
      </w:pPr>
      <w:r>
        <w:rPr>
          <w:sz w:val="28"/>
          <w:szCs w:val="28"/>
        </w:rPr>
        <w:t>Our next meeting will be held in late January</w:t>
      </w:r>
      <w:r w:rsidR="00B14D84">
        <w:rPr>
          <w:sz w:val="28"/>
          <w:szCs w:val="28"/>
        </w:rPr>
        <w:t xml:space="preserve"> 2023</w:t>
      </w:r>
      <w:r>
        <w:rPr>
          <w:sz w:val="28"/>
          <w:szCs w:val="28"/>
        </w:rPr>
        <w:t>, the topic will be well-being, with a focus on general health</w:t>
      </w:r>
      <w:r w:rsidR="00367FC9">
        <w:rPr>
          <w:sz w:val="28"/>
          <w:szCs w:val="28"/>
        </w:rPr>
        <w:t xml:space="preserve"> day to day and keeping well. As the sessions roll out, we will invite guest speakers and will cover any topics that the group would like to know more about, as well as spending time getting to know each other over a cuppa and sharing ideas to improve a better outcome for our communities when it comes to all our healthcare needs.  </w:t>
      </w:r>
    </w:p>
    <w:p w14:paraId="467FB53D" w14:textId="44DC8751" w:rsidR="00367FC9" w:rsidRDefault="00367FC9" w:rsidP="0075033A">
      <w:pPr>
        <w:rPr>
          <w:sz w:val="28"/>
          <w:szCs w:val="28"/>
        </w:rPr>
      </w:pPr>
      <w:r>
        <w:rPr>
          <w:sz w:val="28"/>
          <w:szCs w:val="28"/>
        </w:rPr>
        <w:t xml:space="preserve">This group is supported by NHS Nurses </w:t>
      </w:r>
      <w:r w:rsidR="00D23934">
        <w:rPr>
          <w:sz w:val="28"/>
          <w:szCs w:val="28"/>
        </w:rPr>
        <w:t>but</w:t>
      </w:r>
      <w:r>
        <w:rPr>
          <w:sz w:val="28"/>
          <w:szCs w:val="28"/>
        </w:rPr>
        <w:t xml:space="preserve"> led by Gypsy, Roma, Traveller Women. </w:t>
      </w:r>
    </w:p>
    <w:p w14:paraId="2072BE1C" w14:textId="4BF4D030" w:rsidR="00367FC9" w:rsidRDefault="00367FC9" w:rsidP="0075033A">
      <w:pPr>
        <w:rPr>
          <w:sz w:val="28"/>
          <w:szCs w:val="28"/>
        </w:rPr>
      </w:pPr>
      <w:r>
        <w:rPr>
          <w:sz w:val="28"/>
          <w:szCs w:val="28"/>
        </w:rPr>
        <w:t xml:space="preserve">We welcome new members to our Woman’s group, </w:t>
      </w:r>
      <w:r w:rsidR="00107910">
        <w:rPr>
          <w:sz w:val="28"/>
          <w:szCs w:val="28"/>
        </w:rPr>
        <w:t>and</w:t>
      </w:r>
      <w:r>
        <w:rPr>
          <w:sz w:val="28"/>
          <w:szCs w:val="28"/>
        </w:rPr>
        <w:t xml:space="preserve"> any</w:t>
      </w:r>
      <w:r w:rsidR="00107910">
        <w:rPr>
          <w:sz w:val="28"/>
          <w:szCs w:val="28"/>
        </w:rPr>
        <w:t xml:space="preserve"> guest speakers who work in natural health, fitness/well-being, and from professional organi</w:t>
      </w:r>
      <w:r w:rsidR="00D11409">
        <w:rPr>
          <w:sz w:val="28"/>
          <w:szCs w:val="28"/>
        </w:rPr>
        <w:t>s</w:t>
      </w:r>
      <w:r w:rsidR="00107910">
        <w:rPr>
          <w:sz w:val="28"/>
          <w:szCs w:val="28"/>
        </w:rPr>
        <w:t xml:space="preserve">ations that are interested in doing a workshop for our group. </w:t>
      </w:r>
    </w:p>
    <w:p w14:paraId="71117DBA" w14:textId="0EAED1DF" w:rsidR="00107910" w:rsidRDefault="00107910" w:rsidP="0075033A">
      <w:pPr>
        <w:rPr>
          <w:sz w:val="28"/>
          <w:szCs w:val="28"/>
        </w:rPr>
      </w:pPr>
      <w:r>
        <w:rPr>
          <w:sz w:val="28"/>
          <w:szCs w:val="28"/>
        </w:rPr>
        <w:t xml:space="preserve">To register for the next meeting or to contact us, please email </w:t>
      </w:r>
      <w:hyperlink r:id="rId22" w:history="1">
        <w:r w:rsidRPr="00BC71E4">
          <w:rPr>
            <w:rStyle w:val="Hyperlink"/>
            <w:sz w:val="28"/>
            <w:szCs w:val="28"/>
          </w:rPr>
          <w:t>Grtwomenshealth@yahoo.com</w:t>
        </w:r>
      </w:hyperlink>
      <w:r>
        <w:rPr>
          <w:sz w:val="28"/>
          <w:szCs w:val="28"/>
        </w:rPr>
        <w:t xml:space="preserve"> </w:t>
      </w:r>
    </w:p>
    <w:p w14:paraId="6DB6B41D" w14:textId="77777777" w:rsidR="006D244A" w:rsidRDefault="00107910" w:rsidP="006D244A">
      <w:pPr>
        <w:rPr>
          <w:sz w:val="28"/>
          <w:szCs w:val="28"/>
        </w:rPr>
      </w:pPr>
      <w:r>
        <w:rPr>
          <w:sz w:val="28"/>
          <w:szCs w:val="28"/>
        </w:rPr>
        <w:t>We look forward to hearing from you.</w:t>
      </w:r>
    </w:p>
    <w:p w14:paraId="541A5038" w14:textId="77777777" w:rsidR="006D244A" w:rsidRDefault="006D244A" w:rsidP="006D244A">
      <w:pPr>
        <w:rPr>
          <w:sz w:val="28"/>
          <w:szCs w:val="28"/>
        </w:rPr>
      </w:pPr>
    </w:p>
    <w:p w14:paraId="4AF2DFE3" w14:textId="4EC70EAE" w:rsidR="00F81DA8" w:rsidRPr="001A302B" w:rsidRDefault="006D244A" w:rsidP="006D244A">
      <w:pPr>
        <w:pStyle w:val="Heading1"/>
        <w:rPr>
          <w:sz w:val="32"/>
        </w:rPr>
      </w:pPr>
      <w:r w:rsidRPr="001A302B">
        <w:rPr>
          <w:sz w:val="32"/>
        </w:rPr>
        <w:lastRenderedPageBreak/>
        <w:t>November- Unfortunately due to illness our AGM had to be postponed. A new date will be set for the new year, and we look forward to welcoming you</w:t>
      </w:r>
      <w:r w:rsidR="00D11409">
        <w:rPr>
          <w:sz w:val="32"/>
        </w:rPr>
        <w:t>…</w:t>
      </w:r>
    </w:p>
    <w:p w14:paraId="671D39F1" w14:textId="6744C14B" w:rsidR="006D244A" w:rsidRDefault="006D244A" w:rsidP="006D244A"/>
    <w:p w14:paraId="53B845EB" w14:textId="4EA565AF" w:rsidR="006D244A" w:rsidRDefault="006D244A" w:rsidP="006D244A">
      <w:r>
        <w:rPr>
          <w:noProof/>
        </w:rPr>
        <w:drawing>
          <wp:inline distT="0" distB="0" distL="0" distR="0" wp14:anchorId="688C0049" wp14:editId="2CEC6233">
            <wp:extent cx="1175657" cy="1567543"/>
            <wp:effectExtent l="0" t="0" r="5715" b="0"/>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4439" cy="1645918"/>
                    </a:xfrm>
                    <a:prstGeom prst="rect">
                      <a:avLst/>
                    </a:prstGeom>
                  </pic:spPr>
                </pic:pic>
              </a:graphicData>
            </a:graphic>
          </wp:inline>
        </w:drawing>
      </w:r>
    </w:p>
    <w:p w14:paraId="7A4ED688" w14:textId="000D9F8A" w:rsidR="006D244A" w:rsidRPr="00670955" w:rsidRDefault="006D244A" w:rsidP="006D244A">
      <w:pPr>
        <w:pStyle w:val="Company"/>
        <w:rPr>
          <w:sz w:val="32"/>
          <w:szCs w:val="32"/>
          <w:lang w:val="en-GB" w:bidi="en-GB"/>
        </w:rPr>
      </w:pPr>
      <w:r w:rsidRPr="00670955">
        <w:rPr>
          <w:sz w:val="32"/>
          <w:szCs w:val="32"/>
          <w:lang w:val="en-GB" w:bidi="en-GB"/>
        </w:rPr>
        <w:t xml:space="preserve">In the </w:t>
      </w:r>
      <w:r w:rsidR="00670955" w:rsidRPr="00670955">
        <w:rPr>
          <w:sz w:val="32"/>
          <w:szCs w:val="32"/>
          <w:lang w:val="en-GB" w:bidi="en-GB"/>
        </w:rPr>
        <w:t>meantime,</w:t>
      </w:r>
      <w:r w:rsidRPr="00670955">
        <w:rPr>
          <w:sz w:val="32"/>
          <w:szCs w:val="32"/>
          <w:lang w:val="en-GB" w:bidi="en-GB"/>
        </w:rPr>
        <w:t xml:space="preserve"> please check out our website on</w:t>
      </w:r>
    </w:p>
    <w:p w14:paraId="3D891C3D" w14:textId="74D20ECB" w:rsidR="006D244A" w:rsidRPr="00670955" w:rsidRDefault="00D11409" w:rsidP="006D244A">
      <w:pPr>
        <w:pStyle w:val="Company"/>
        <w:rPr>
          <w:sz w:val="32"/>
          <w:szCs w:val="32"/>
          <w:lang w:val="en-GB" w:bidi="en-GB"/>
        </w:rPr>
      </w:pPr>
      <w:hyperlink r:id="rId24" w:history="1">
        <w:r w:rsidRPr="00F80CA8">
          <w:rPr>
            <w:rStyle w:val="Hyperlink"/>
            <w:sz w:val="32"/>
            <w:szCs w:val="32"/>
            <w:lang w:val="en-GB" w:bidi="en-GB"/>
          </w:rPr>
          <w:t>www.SGTCF.uk</w:t>
        </w:r>
      </w:hyperlink>
      <w:r w:rsidR="006D244A" w:rsidRPr="00670955">
        <w:rPr>
          <w:sz w:val="32"/>
          <w:szCs w:val="32"/>
          <w:lang w:val="en-GB" w:bidi="en-GB"/>
        </w:rPr>
        <w:t xml:space="preserve">  or </w:t>
      </w:r>
      <w:r w:rsidR="00670955" w:rsidRPr="00670955">
        <w:rPr>
          <w:sz w:val="32"/>
          <w:szCs w:val="32"/>
          <w:lang w:val="en-GB" w:bidi="en-GB"/>
        </w:rPr>
        <w:t>join</w:t>
      </w:r>
      <w:r w:rsidR="006D244A" w:rsidRPr="00670955">
        <w:rPr>
          <w:sz w:val="32"/>
          <w:szCs w:val="32"/>
          <w:lang w:val="en-GB" w:bidi="en-GB"/>
        </w:rPr>
        <w:t xml:space="preserve"> us for updates on </w:t>
      </w:r>
      <w:r w:rsidR="00670955" w:rsidRPr="00670955">
        <w:rPr>
          <w:sz w:val="32"/>
          <w:szCs w:val="32"/>
          <w:lang w:val="en-GB" w:bidi="en-GB"/>
        </w:rPr>
        <w:t>Facebook</w:t>
      </w:r>
      <w:r w:rsidR="006D244A" w:rsidRPr="00670955">
        <w:rPr>
          <w:sz w:val="32"/>
          <w:szCs w:val="32"/>
          <w:lang w:val="en-GB" w:bidi="en-GB"/>
        </w:rPr>
        <w:t xml:space="preserve"> </w:t>
      </w:r>
      <w:r w:rsidR="006D244A" w:rsidRPr="00F13F52">
        <w:rPr>
          <w:rStyle w:val="Heading1Char"/>
        </w:rPr>
        <w:t>@SurreySGTCF</w:t>
      </w:r>
    </w:p>
    <w:p w14:paraId="4DC54167" w14:textId="71AF8464" w:rsidR="00F13F52" w:rsidRDefault="00670955" w:rsidP="00670955">
      <w:pPr>
        <w:pStyle w:val="Introduction"/>
        <w:rPr>
          <w:lang w:val="en-GB" w:bidi="en-GB"/>
        </w:rPr>
      </w:pPr>
      <w:r w:rsidRPr="00670955">
        <w:rPr>
          <w:lang w:val="en-GB" w:bidi="en-GB"/>
        </w:rPr>
        <w:t>We continue to work with 3</w:t>
      </w:r>
      <w:r w:rsidRPr="00670955">
        <w:rPr>
          <w:vertAlign w:val="superscript"/>
          <w:lang w:val="en-GB" w:bidi="en-GB"/>
        </w:rPr>
        <w:t>rd</w:t>
      </w:r>
      <w:r w:rsidRPr="00670955">
        <w:rPr>
          <w:lang w:val="en-GB" w:bidi="en-GB"/>
        </w:rPr>
        <w:t xml:space="preserve"> party agencies, including, local councils, community groups, NHS, Mental health organisations, media and more. SGTCF hav</w:t>
      </w:r>
      <w:r w:rsidR="00D23934">
        <w:rPr>
          <w:lang w:val="en-GB" w:bidi="en-GB"/>
        </w:rPr>
        <w:t>e</w:t>
      </w:r>
      <w:r w:rsidRPr="00670955">
        <w:rPr>
          <w:lang w:val="en-GB" w:bidi="en-GB"/>
        </w:rPr>
        <w:t xml:space="preserve"> been serving GRT Communities in Surrey since 1996 and are always keen to hear from you and support where we can.</w:t>
      </w:r>
    </w:p>
    <w:p w14:paraId="289D4B67" w14:textId="57C8222F" w:rsidR="003744FF" w:rsidRDefault="00670955" w:rsidP="00670955">
      <w:pPr>
        <w:pStyle w:val="Introduction"/>
        <w:rPr>
          <w:lang w:val="en-GB" w:bidi="en-GB"/>
        </w:rPr>
      </w:pPr>
      <w:r w:rsidRPr="00670955">
        <w:rPr>
          <w:lang w:val="en-GB" w:bidi="en-GB"/>
        </w:rPr>
        <w:t xml:space="preserve">For all enquires, or your cultural training needs please </w:t>
      </w:r>
      <w:r w:rsidR="006D244A" w:rsidRPr="00670955">
        <w:rPr>
          <w:lang w:val="en-GB" w:bidi="en-GB"/>
        </w:rPr>
        <w:t>Email us:</w:t>
      </w:r>
      <w:r w:rsidRPr="00670955">
        <w:rPr>
          <w:lang w:val="en-GB" w:bidi="en-GB"/>
        </w:rPr>
        <w:t xml:space="preserve"> </w:t>
      </w:r>
      <w:hyperlink r:id="rId25" w:history="1">
        <w:r w:rsidR="00D11409" w:rsidRPr="00F80CA8">
          <w:rPr>
            <w:rStyle w:val="Hyperlink"/>
            <w:sz w:val="32"/>
            <w:szCs w:val="32"/>
            <w:lang w:val="en-GB" w:bidi="en-GB"/>
          </w:rPr>
          <w:t>surreygypsy@sgtcf.uk</w:t>
        </w:r>
      </w:hyperlink>
      <w:r w:rsidRPr="00670955">
        <w:rPr>
          <w:lang w:val="en-GB" w:bidi="en-GB"/>
        </w:rPr>
        <w:t xml:space="preserve"> </w:t>
      </w:r>
    </w:p>
    <w:p w14:paraId="50958BB4" w14:textId="1DF5DB99" w:rsidR="001A302B" w:rsidRDefault="001A302B" w:rsidP="00670955">
      <w:pPr>
        <w:pStyle w:val="Introduction"/>
        <w:rPr>
          <w:lang w:val="en-GB" w:bidi="en-GB"/>
        </w:rPr>
      </w:pPr>
      <w:r>
        <w:rPr>
          <w:noProof/>
          <w:lang w:val="en-GB" w:bidi="en-GB"/>
        </w:rPr>
        <w:drawing>
          <wp:inline distT="0" distB="0" distL="0" distR="0" wp14:anchorId="245FBA32" wp14:editId="5CDDFF6C">
            <wp:extent cx="3037114" cy="23790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3488" cy="2407505"/>
                    </a:xfrm>
                    <a:prstGeom prst="rect">
                      <a:avLst/>
                    </a:prstGeom>
                  </pic:spPr>
                </pic:pic>
              </a:graphicData>
            </a:graphic>
          </wp:inline>
        </w:drawing>
      </w:r>
    </w:p>
    <w:p w14:paraId="6283EB91" w14:textId="0938E317" w:rsidR="00F81DA8" w:rsidRPr="00A47FAD" w:rsidRDefault="003744FF" w:rsidP="00A47FAD">
      <w:pPr>
        <w:pStyle w:val="Introduction"/>
        <w:rPr>
          <w:sz w:val="20"/>
          <w:lang w:val="en-GB" w:bidi="en-GB"/>
        </w:rPr>
      </w:pPr>
      <w:r w:rsidRPr="003744FF">
        <w:rPr>
          <w:sz w:val="20"/>
          <w:lang w:val="en-GB" w:bidi="en-GB"/>
        </w:rPr>
        <w:t>Editor Dee</w:t>
      </w:r>
      <w:r>
        <w:rPr>
          <w:sz w:val="20"/>
          <w:lang w:val="en-GB" w:bidi="en-GB"/>
        </w:rPr>
        <w:t>.C. G</w:t>
      </w:r>
      <w:r w:rsidR="00A47FAD">
        <w:rPr>
          <w:sz w:val="20"/>
          <w:lang w:val="en-GB" w:bidi="en-GB"/>
        </w:rPr>
        <w:t xml:space="preserve">                               See you in 2023! </w:t>
      </w:r>
    </w:p>
    <w:sectPr w:rsidR="00F81DA8" w:rsidRPr="00A47FAD">
      <w:headerReference w:type="default" r:id="rId27"/>
      <w:footerReference w:type="default" r:id="rId28"/>
      <w:headerReference w:type="first" r:id="rId29"/>
      <w:footerReference w:type="first" r:id="rId30"/>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AE3B8" w14:textId="77777777" w:rsidR="00006266" w:rsidRDefault="00006266">
      <w:pPr>
        <w:spacing w:after="0" w:line="240" w:lineRule="auto"/>
      </w:pPr>
      <w:r>
        <w:separator/>
      </w:r>
    </w:p>
  </w:endnote>
  <w:endnote w:type="continuationSeparator" w:id="0">
    <w:p w14:paraId="7D0F5AD1" w14:textId="77777777" w:rsidR="00006266" w:rsidRDefault="00006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D85A" w14:textId="77777777" w:rsidR="006F2B9F" w:rsidRDefault="006F2B9F">
    <w:pPr>
      <w:pStyle w:val="Footer"/>
    </w:pPr>
    <w:r>
      <w:rPr>
        <w:noProof/>
      </w:rPr>
      <mc:AlternateContent>
        <mc:Choice Requires="wpg">
          <w:drawing>
            <wp:anchor distT="0" distB="0" distL="114300" distR="114300" simplePos="0" relativeHeight="251665408" behindDoc="0" locked="0" layoutInCell="1" allowOverlap="1" wp14:anchorId="2605B044" wp14:editId="4347E3B0">
              <wp:simplePos x="0" y="0"/>
              <wp:positionH relativeFrom="page">
                <wp:align>center</wp:align>
              </wp:positionH>
              <wp:positionV relativeFrom="page">
                <wp:align>bottom</wp:align>
              </wp:positionV>
              <wp:extent cx="1005840" cy="1005840"/>
              <wp:effectExtent l="0" t="0" r="0" b="0"/>
              <wp:wrapNone/>
              <wp:docPr id="16" name="Group 16"/>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17" name="Rectangle 17"/>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7759251E" w14:textId="77777777" w:rsidR="006F2B9F" w:rsidRDefault="006F2B9F">
                            <w:pPr>
                              <w:pStyle w:val="NoSpacing"/>
                              <w:jc w:val="center"/>
                              <w:rPr>
                                <w:b/>
                                <w:color w:val="F6F6F7" w:themeColor="background2"/>
                                <w:spacing w:val="20"/>
                                <w:sz w:val="36"/>
                                <w:szCs w:val="36"/>
                              </w:rPr>
                            </w:pPr>
                            <w:r>
                              <w:rPr>
                                <w:b/>
                                <w:color w:val="F6F6F7" w:themeColor="background2"/>
                                <w:spacing w:val="20"/>
                                <w:sz w:val="36"/>
                                <w:szCs w:val="36"/>
                              </w:rPr>
                              <w:fldChar w:fldCharType="begin"/>
                            </w:r>
                            <w:r>
                              <w:rPr>
                                <w:b/>
                                <w:color w:val="F6F6F7" w:themeColor="background2"/>
                                <w:spacing w:val="20"/>
                                <w:sz w:val="36"/>
                                <w:szCs w:val="36"/>
                              </w:rPr>
                              <w:instrText xml:space="preserve"> PAGE   \* MERGEFORMAT </w:instrText>
                            </w:r>
                            <w:r>
                              <w:rPr>
                                <w:b/>
                                <w:color w:val="F6F6F7" w:themeColor="background2"/>
                                <w:spacing w:val="20"/>
                                <w:sz w:val="36"/>
                                <w:szCs w:val="36"/>
                              </w:rPr>
                              <w:fldChar w:fldCharType="separate"/>
                            </w:r>
                            <w:r>
                              <w:rPr>
                                <w:b/>
                                <w:noProof/>
                                <w:color w:val="F6F6F7" w:themeColor="background2"/>
                                <w:spacing w:val="20"/>
                                <w:sz w:val="36"/>
                                <w:szCs w:val="36"/>
                              </w:rPr>
                              <w:t>2</w:t>
                            </w:r>
                            <w:r>
                              <w:rPr>
                                <w:b/>
                                <w:noProof/>
                                <w:color w:val="F6F6F7"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2605B044" id="Group 16" o:spid="_x0000_s1031" style="position:absolute;margin-left:0;margin-top:0;width:79.2pt;height:79.2pt;z-index:251665408;mso-position-horizontal:center;mso-position-horizontal-relative:page;mso-position-vertical:bottom;mso-position-vertical-relative:page"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RkElAgAABUlAAAOAAAAZHJzL2Uyb0RvYy54bWy8WtuOo0YQfY+Uf0A8RsraYOOb1httNtlV&#13;&#10;pE2yyk6UZwbjsRVME2DWs/n6nOoucDVDz7RzmwcPNMXpqtN1a+DlNw+nIviU181RldswejENg7zM&#13;&#10;1O5Y3m3DX2/efr0Kg6ZNy11aqDLfhp/zJvzm1ZdfvDxXmzxWB1Xs8joASNlsztU2PLRttZlMmuyQ&#13;&#10;n9LmharyEhf3qj6lLU7ru8muTs9APxWTeDpdTM6q3lW1yvKmweh35mL4SuPv93nW/rzfN3kbFNsQ&#13;&#10;urX6t9a/t/Q7efUy3dzVaXU4ZqxG+je0OKXHEpP2UN+lbRrc18dHUKdjVqtG7dsXmTpN1H5/zHJt&#13;&#10;A6yJpgNr3tXqvtK23G3Od1VPE6gd8PS3YbOfPr2rq4/VhxpMnKs7cKHPyJaHfX2i/9AyeNCUfe4p&#13;&#10;yx/aIMNgNJ0mqzmYzXCtO9GkZgcw/+i+7PD9M3dOuoknljrnCg7SXDho/hkHHw9plWtqmw04+FAH&#13;&#10;xx0MWIZBmZ7gp7/Ac9LyrsgDjGlqtFxPVLNpwNk/Zam3Nd1UddO+y9UpoINtWGN+7VDpp/dNCwUg&#13;&#10;2onQrKV6eywKTXRRWgMQpBGw1+moj9rPRU5yRflLvoexWLtYT6BDLX9T1MGnFEGSZlletpG5dEh3&#13;&#10;uRlOpvgjIgDf36HPNCAh76FQj80AFMaPsQ0My9OtuY7U/ubpU4qZm/s79MyqbPubT8dS1WMABazi&#13;&#10;mY18R5Khhli6VbvPcIVamTzRVNnbI5bjfdq0H9IaiQGOjmTX/oyffaHO21DxURgcVP3n2DjJw1dx&#13;&#10;NQzOSDTbsPnjPq3zMCh+KOHF62hO8dPqk3myjHFSyyu38kp5f3qjsEwR0mqV6UOSb4vucF+r02/I&#13;&#10;ia9pVlxKywxzb8OsrbuTN61JgMiqWf76tRZDNqrS9n35scoInFgld7t5+C2tK/bJFkH/k+oiJ90M&#13;&#10;XNPI0p2len3fqv1R++2FV+YbUUyp5v8IZxQfE85v6zynIhIkg2AmdZvqvcp+b8g3SC2kAwpzoyNF&#13;&#10;eXB7/lHtkBRSWKWpGWTGaDpfLpMw0ClQHwILXs2ZbrlazhE8OkXysfHDDia7N7FPN3WkopTsEPk0&#13;&#10;dLdjK24Asj8V8MOvJkE8nwZn+iWLpBBcoxeK4mlwGBOKhVA8cyDNhFA0j8eR5kLIiQRyLjotFuNI&#13;&#10;CyEUR/Nx65ChL0ir2TgS1r0XiqcOpLUllIwjRZLyaBWPKxVJzkn1Uc4jSXq0SBxYkvV4FjmwJO20&#13;&#10;NuOuIHl3Y0niyWPGsSTz5HzjNkrq10sHlEW9y0RKhP0qLh2LGFvMO6Ek84lDq9gi3rWIsSR+5ljD&#13;&#10;2OJ96vCtWPIeL8a5iiXtkcvhY4t2B5JkPXIF4Uyyvh5HmknSnYlhJkl3ONVMcu5MVjPJuUsnSfl6&#13;&#10;Ne6dM8m4C0gSDrcbdfOZ5Nu1dDNJOLxuFIlqf+/lLn+aS8IhNI4k+XY5+VwSDsXHkSTfrsibW4Q7&#13;&#10;gCy+HXE3l4SvHUCSb2eKmkvCHQkqkXw7E2ciCXfolEi+nek8kYS7kCTfziKTSMJdS5dIxp2lL5GU&#13;&#10;u/wpkZw763EiOXc5+UKS7mwSFpJ0V+QtJOtuKIt1RzZYSNqd7dRC0m6lKGyF+h4tPZhtWrrJHkru&#13;&#10;23CE9hubdbOfqVRD22Fq4tAo3nSbEUhR/+YQhrUkPOOdy9PCsIeEdY8L5Z4WhqOQsN7dPisMVyDh&#13;&#10;tZca1DORNLoi0+c+rQi1RVrcz8iIrYz8zIzYTrONf9bQiC2N/EylHoV0RxviY2rMpqLV8BJnU9FO&#13;&#10;eImzqWgZvMTZ1NjPVGoMyFQUfx90qv5a3M9UKvFa3M9UKuRa3M9UKtda3M9UqskkjrLrY+qcTUVt&#13;&#10;9RJnU1FAvcTZVJRJL3E2FbXQR5zKIZmKguclzqaiqnmJs6koXV7ibCrKk5c4m4oS5CNORYhMRZnx&#13;&#10;EmdTF36mUjHR6JapJt9wPaBnesPn0HUY4Dn0LWmEJy5pS2WkOwzwfIn298HB/KfxEx443Sgt0VI1&#13;&#10;0dcxLwoTW3WRyO5vj9m3+Z/j8iue08BwuEYzrT5U4WHDGfqkjjMLc3QG5BNiIoJrGasYCiVZD+vV&#13;&#10;ejTDYnHFDGhfCGqpl6aH4twdLTXUZdisDPZO/jNM2YaVrSxXtmhtD0/NDPG0X/tnWSIIsiEGpGAp&#13;&#10;woSjw8YZ0YV520A0GChrpYk0PYwto5yY2hzS55Len7eBej99j9aqIzyiNpyGTWG5DLMN18zAZSGG&#13;&#10;e0plaVNMMyA4rGHjrTxMsfe8Ddx9DKGwlMY0a+I1z3uFCWvWySZjhVb3MXNL9qMr4Beskb2ayFka&#13;&#10;HhEh+KGunya9wom4PAy8lOvjYBSpQ8NfEQVdqrDjiTsNigWhPT0tgfZXhbFheZAQeMUH2cP4LB6L&#13;&#10;0JxersP6mOrTezknTDv5MfgVWdQs1SAdM7a91t1gl/+f93m+AzwIenlCs3idNUbvtfYiL044QcLp&#13;&#10;BbQhCi4vxgwyHN6XbV41+LtAoad/8AnUXjlo5rs0Ec8mAXY40wN1trNvmh6wG2QfN1XSixGOFUwh&#13;&#10;VOSwGgxyeF7hgV0ql9icEQarazKLDigvtTlBWZWUU5nZ1nWMcEr0R444tVqpKeLltViinoaW19+z&#13;&#10;Iy4MNgwXEXtCbtqv0JvLmm1+xDXQIgoPg7TiV4BzVbZXrS/hVqTiAZFGR0L0Dh5uK2yH63oQexQP&#13;&#10;jTT8FT5OhYAWyo6VmJuoQVjx/v2K8Iy5sRuEOa/1ICPAGFLliswS00No3GInKOpeaNROZXjgZEb9&#13;&#10;UyL1LgREfi9SQN+420veD/f9/CCfF6rJzbLTbkGXqn7boCP78iqxUcVxR58J0Hahf2lvv+Y3UJak&#13;&#10;1/cE7cPtA+69vNzV78X/k/fcT7zB/hffWutXv+b9v3xPrT9Cwbc3mmj+Tog+7pHnWv7yNdOrvwAA&#13;&#10;AP//AwBQSwMEFAAGAAgAAAAhAKm89jLdAAAACgEAAA8AAABkcnMvZG93bnJldi54bWxMj0FrwkAQ&#13;&#10;he+F/odlCt7qJrUWidmI2OpJCmqh9DZmxySYnQ3ZNYn/vmsptJfHDI958750MZhadNS6yrKCeByB&#13;&#10;IM6trrhQ8HFYP85AOI+ssbZMCq7kYJHd36WYaNvzjrq9L0QIYZeggtL7JpHS5SUZdGPbEAfvZFuD&#13;&#10;PqxtIXWLfQg3tXyKohdpsOLwocSGViXl5/3FKNj02C8n8Vu3PZ9W16/D9P1zG5NSo4fhdR5kOQfh&#13;&#10;afB/F3BjCP0hC8WO9sLaiVpBoPE/evOms2cQx99BZqn8j5B9AwAA//8DAFBLAQItABQABgAIAAAA&#13;&#10;IQC2gziS/gAAAOEBAAATAAAAAAAAAAAAAAAAAAAAAABbQ29udGVudF9UeXBlc10ueG1sUEsBAi0A&#13;&#10;FAAGAAgAAAAhADj9If/WAAAAlAEAAAsAAAAAAAAAAAAAAAAALwEAAF9yZWxzLy5yZWxzUEsBAi0A&#13;&#10;FAAGAAgAAAAhAFqtGQSUCAAAFSUAAA4AAAAAAAAAAAAAAAAALgIAAGRycy9lMm9Eb2MueG1sUEsB&#13;&#10;Ai0AFAAGAAgAAAAhAKm89jLdAAAACgEAAA8AAAAAAAAAAAAAAAAA7goAAGRycy9kb3ducmV2Lnht&#13;&#10;bFBLBQYAAAAABAAEAPMAAAD4CwAAAAA=&#13;&#10;">
              <v:rect id="Rectangle 17" o:spid="_x0000_s1032"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l+rxwAAAOAAAAAPAAAAZHJzL2Rvd25yZXYueG1sRI/BagIx&#13;&#10;EIbvgu8QRvCmWT20shqltkgtHkq39T4m4+7SzWRJ4u769k2h0Msww8//Dd9mN9hGdORD7VjBYp6B&#13;&#10;INbO1Fwq+Po8zFYgQkQ22DgmBXcKsNuORxvMjev5g7oiliJBOOSooIqxzaUMuiKLYe5a4pRdnbcY&#13;&#10;0+lLaTz2CW4bucyyB2mx5vShwpaeK9Lfxc0qOLvrvrf6wm/d/b2+vZ681quTUtPJ8LJO42kNItIQ&#13;&#10;/xt/iKNJDo/wK5QWkNsfAAAA//8DAFBLAQItABQABgAIAAAAIQDb4fbL7gAAAIUBAAATAAAAAAAA&#13;&#10;AAAAAAAAAAAAAABbQ29udGVudF9UeXBlc10ueG1sUEsBAi0AFAAGAAgAAAAhAFr0LFu/AAAAFQEA&#13;&#10;AAsAAAAAAAAAAAAAAAAAHwEAAF9yZWxzLy5yZWxzUEsBAi0AFAAGAAgAAAAhAE4SX6vHAAAA4AAA&#13;&#10;AA8AAAAAAAAAAAAAAAAABwIAAGRycy9kb3ducmV2LnhtbFBLBQYAAAAAAwADALcAAAD7AgAAAAA=&#13;&#10;" filled="f" stroked="f" strokeweight="1pt"/>
              <v:shape id="Freeform 5" o:spid="_x0000_s1033"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L5hxwAAAOAAAAAPAAAAZHJzL2Rvd25yZXYueG1sRI9Bb8Iw&#13;&#10;DIXvSPyHyEhcEKTjgLZCQAi0sSPrdtnNakzTrXGqJisdvx4fJu3y5Kcnf/bb7AbfqJ66WAc28LDI&#13;&#10;QBGXwdZcGfh4f54/gooJ2WITmAz8UoTddjzaYG7Dld+oL1KlBMIxRwMupTbXOpaOPMZFaIklu4TO&#13;&#10;YxLbVdp2eBW4b/Qyy1baY81ywWFLB0fld/HjDXz2jmbL0N/s+SXR/um2qk5faMx0MhzXIvs1qERD&#13;&#10;+t/4Q7xa6SAfSyEZQG/vAAAA//8DAFBLAQItABQABgAIAAAAIQDb4fbL7gAAAIUBAAATAAAAAAAA&#13;&#10;AAAAAAAAAAAAAABbQ29udGVudF9UeXBlc10ueG1sUEsBAi0AFAAGAAgAAAAhAFr0LFu/AAAAFQEA&#13;&#10;AAsAAAAAAAAAAAAAAAAAHwEAAF9yZWxzLy5yZWxzUEsBAi0AFAAGAAgAAAAhAAC0vmHHAAAA4A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6ca800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7759251E" w14:textId="77777777" w:rsidR="006F2B9F" w:rsidRDefault="006F2B9F">
                      <w:pPr>
                        <w:pStyle w:val="NoSpacing"/>
                        <w:jc w:val="center"/>
                        <w:rPr>
                          <w:b/>
                          <w:color w:val="F6F6F7" w:themeColor="background2"/>
                          <w:spacing w:val="20"/>
                          <w:sz w:val="36"/>
                          <w:szCs w:val="36"/>
                        </w:rPr>
                      </w:pPr>
                      <w:r>
                        <w:rPr>
                          <w:b/>
                          <w:color w:val="F6F6F7" w:themeColor="background2"/>
                          <w:spacing w:val="20"/>
                          <w:sz w:val="36"/>
                          <w:szCs w:val="36"/>
                        </w:rPr>
                        <w:fldChar w:fldCharType="begin"/>
                      </w:r>
                      <w:r>
                        <w:rPr>
                          <w:b/>
                          <w:color w:val="F6F6F7" w:themeColor="background2"/>
                          <w:spacing w:val="20"/>
                          <w:sz w:val="36"/>
                          <w:szCs w:val="36"/>
                        </w:rPr>
                        <w:instrText xml:space="preserve"> PAGE   \* MERGEFORMAT </w:instrText>
                      </w:r>
                      <w:r>
                        <w:rPr>
                          <w:b/>
                          <w:color w:val="F6F6F7" w:themeColor="background2"/>
                          <w:spacing w:val="20"/>
                          <w:sz w:val="36"/>
                          <w:szCs w:val="36"/>
                        </w:rPr>
                        <w:fldChar w:fldCharType="separate"/>
                      </w:r>
                      <w:r>
                        <w:rPr>
                          <w:b/>
                          <w:noProof/>
                          <w:color w:val="F6F6F7" w:themeColor="background2"/>
                          <w:spacing w:val="20"/>
                          <w:sz w:val="36"/>
                          <w:szCs w:val="36"/>
                        </w:rPr>
                        <w:t>2</w:t>
                      </w:r>
                      <w:r>
                        <w:rPr>
                          <w:b/>
                          <w:noProof/>
                          <w:color w:val="F6F6F7" w:themeColor="background2"/>
                          <w:spacing w:val="20"/>
                          <w:sz w:val="36"/>
                          <w:szCs w:val="36"/>
                        </w:rPr>
                        <w:fldChar w:fldCharType="end"/>
                      </w:r>
                    </w:p>
                  </w:txbxContent>
                </v:textbox>
              </v:shape>
              <w10:wrap anchorx="page" anchory="page"/>
            </v:group>
          </w:pict>
        </mc:Fallback>
      </mc:AlternateContent>
    </w:r>
  </w:p>
  <w:p w14:paraId="02D57EF8" w14:textId="77777777" w:rsidR="006E1FF0" w:rsidRDefault="006E1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26A3" w14:textId="77777777" w:rsidR="00107910" w:rsidRDefault="00107910">
    <w:pPr>
      <w:pStyle w:val="Footer"/>
    </w:pPr>
    <w:r>
      <w:rPr>
        <w:noProof/>
      </w:rPr>
      <mc:AlternateContent>
        <mc:Choice Requires="wpg">
          <w:drawing>
            <wp:anchor distT="0" distB="0" distL="114300" distR="114300" simplePos="0" relativeHeight="251663360" behindDoc="0" locked="0" layoutInCell="1" allowOverlap="1" wp14:anchorId="295705C5" wp14:editId="0A852625">
              <wp:simplePos x="0" y="0"/>
              <wp:positionH relativeFrom="page">
                <wp:align>center</wp:align>
              </wp:positionH>
              <wp:positionV relativeFrom="page">
                <wp:align>bottom</wp:align>
              </wp:positionV>
              <wp:extent cx="1005840" cy="1005840"/>
              <wp:effectExtent l="0" t="0" r="0" b="0"/>
              <wp:wrapNone/>
              <wp:docPr id="48" name="Group 48"/>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4F170679" w14:textId="77777777" w:rsidR="00107910" w:rsidRDefault="00107910">
                            <w:pPr>
                              <w:pStyle w:val="NoSpacing"/>
                              <w:jc w:val="center"/>
                              <w:rPr>
                                <w:b/>
                                <w:color w:val="F6F6F7" w:themeColor="background2"/>
                                <w:spacing w:val="20"/>
                                <w:sz w:val="36"/>
                                <w:szCs w:val="36"/>
                              </w:rPr>
                            </w:pPr>
                            <w:r>
                              <w:rPr>
                                <w:b/>
                                <w:color w:val="F6F6F7" w:themeColor="background2"/>
                                <w:spacing w:val="20"/>
                                <w:sz w:val="36"/>
                                <w:szCs w:val="36"/>
                              </w:rPr>
                              <w:fldChar w:fldCharType="begin"/>
                            </w:r>
                            <w:r>
                              <w:rPr>
                                <w:b/>
                                <w:color w:val="F6F6F7" w:themeColor="background2"/>
                                <w:spacing w:val="20"/>
                                <w:sz w:val="36"/>
                                <w:szCs w:val="36"/>
                              </w:rPr>
                              <w:instrText xml:space="preserve"> PAGE   \* MERGEFORMAT </w:instrText>
                            </w:r>
                            <w:r>
                              <w:rPr>
                                <w:b/>
                                <w:color w:val="F6F6F7" w:themeColor="background2"/>
                                <w:spacing w:val="20"/>
                                <w:sz w:val="36"/>
                                <w:szCs w:val="36"/>
                              </w:rPr>
                              <w:fldChar w:fldCharType="separate"/>
                            </w:r>
                            <w:r>
                              <w:rPr>
                                <w:b/>
                                <w:noProof/>
                                <w:color w:val="F6F6F7" w:themeColor="background2"/>
                                <w:spacing w:val="20"/>
                                <w:sz w:val="36"/>
                                <w:szCs w:val="36"/>
                              </w:rPr>
                              <w:t>2</w:t>
                            </w:r>
                            <w:r>
                              <w:rPr>
                                <w:b/>
                                <w:noProof/>
                                <w:color w:val="F6F6F7"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295705C5" id="Group 48" o:spid="_x0000_s1035" style="position:absolute;margin-left:0;margin-top:0;width:79.2pt;height:79.2pt;z-index:251663360;mso-position-horizontal:center;mso-position-horizontal-relative:page;mso-position-vertical:bottom;mso-position-vertical-relative:page"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R1ynAgAABwlAAAOAAAAZHJzL2Uyb0RvYy54bWy8WtuOo0YQfY+Uf0A8RsraYOOb1httNtlV&#13;&#10;pE2yyk6UZwbjsRVME2DWs/n6nOoucDVDz7RzmwcPNMXpqtN1a+DlNw+nIviU181RldswejENg7zM&#13;&#10;1O5Y3m3DX2/efr0Kg6ZNy11aqDLfhp/zJvzm1ZdfvDxXmzxWB1Xs8joASNlsztU2PLRttZlMmuyQ&#13;&#10;n9LmharyEhf3qj6lLU7ru8muTs9APxWTeDpdTM6q3lW1yvKmweh35mL4SuPv93nW/rzfN3kbFNsQ&#13;&#10;urX6t9a/t/Q7efUy3dzVaXU4ZqxG+je0OKXHEpP2UN+lbRrc18dHUKdjVqtG7dsXmTpN1H5/zHJt&#13;&#10;A6yJpgNr3tXqvtK23G3Od1VPE6gd8PS3YbOfPr2rq4/VhxpMnKs7cKHPyJaHfX2i/9AyeNCUfe4p&#13;&#10;yx/aIMNgNJ0mqzmYzXCtO9GkZgcw/+i+7PD9M3dOuoknljrnCg7SXDho/hkHHw9plWtqmw04+FAH&#13;&#10;x902nK/DoExP8NNf4DlpeVfkAcY0NVquJ6rZNODsn7LU25puqrpp3+XqFNDBNqwxv3ao9NP7poUC&#13;&#10;EO1EaNZSvT0WhSa6KK0BCNII2Ot01Eft5yInuaL8Jd/DWKxdrCfQoZa/KergU4ogSbMsL9vIXDqk&#13;&#10;u9wMJ1P8ERGA7+/QZxqQkPdQqMdmAArjx9gGhuXp1lxHan/z9CnFzM39HXpmVbb9zadjqeoxgAJW&#13;&#10;8cxGviPJUEMs3ardZ7hCrUyeaKrs7RHL8T5t2g9pjcQAR0eya3/Gz75Q522o+CgMDqr+c2yc5OGr&#13;&#10;uBoGZySabdj8cZ/WeRgUP5Tw4nU0p/hp9ck8WcY4qeWVW3mlvD+9UVimCGm1yvQhybdFd7iv1ek3&#13;&#10;5MTXNCsupWWGubdh1tbdyZvWJEBk1Sx//VqLIRtVafu+/FhlBE6skrvdPPyW1hX7ZIug/0l1kZNu&#13;&#10;Bq5pZOnOUr2+b9X+qP32wivzjSimVPM/hHMC+004v63znIpIkAyCmdRtqvcq+70h3yC1kA4ozI2O&#13;&#10;FOXB7flHtUNSSGGVpmaQGaPpfLlMwkCnQH0ILHg1Z7rlajlH8OgUycfGDzuY7N7EPt3UkYpSskPk&#13;&#10;09Ddjq24Acj+VMAPv5oE8XwanOmXLJJCcI1eKIqnwWFMKBZC8cyBNBNC0TweR5oLIScSyLnotFiM&#13;&#10;Iy2EUBzNx61bCqFoNRtHQtPRTxdPHUjI9UIoGUeKJOXRKh5XKpKck+qjnEeS9GiROLAk6/EscmBJ&#13;&#10;2mltxl1B8u7GksSTx4xjSebJ+cZtlNSvlw4oi3qXiZQI+wVaOhYxtph3QknmE4dWsUW8axFjSfzM&#13;&#10;sYaxxfvU4Vux5D1ejHMVS9qdDh9btDuQJOuRKwhnkvX1ONJMku5MDDNJusOpZpJzZ7KaSc5dOknK&#13;&#10;16tx75xJxl1AknC43aibzyTfrqWbScLhdaNIVPt7L3f501wSDqFxJMm3y8nnknAoPo4k+XZF3twi&#13;&#10;3AFk8e2Iu7kkfO0Aknw7UxS17z2XjgRFPUEv40yciSTcoVMi+Xam80QS7kKSfDuLTCIJdy1dIhl3&#13;&#10;lr5EUu7yp0Ry7qzHieTc5eQLSbqzSVhI0l2Rt5Csu6Es1h3ZYCFpd7ZTC0m7laKwFep7tPRgtmnp&#13;&#10;JnsouW/DEdpvbNbNfqZSDW2HqYlDo3jTbUYgRf2bQxjWkvCMdy5PC8MeEtY9LpR7WhiOQsJLL2S4&#13;&#10;AgnrrfCzyNQzkTS6ItPnPq0ItUVa3M/IiK2M/MyM2M7Iz9CILY38TKUehXRHG+JjasymotXwEmdT&#13;&#10;0U54ibOpaBm8xNnU2M9UagzIVBR/H3Sq/lrcz1Qq8Vrcz1Qq5Frcz1Qq11rcz1SqySSOsutj6pxN&#13;&#10;RW31EmdTUUC9xNlUlEkvcTbVPLZ6NlapHJKpKHg+6FTztLifqQmbitLlhc6mojx5ibOpKEE+4lSE&#13;&#10;SHeUGS9xNnXhZyoVE41umWr453pAz/SGz6HrMMBz6FvSCE9c0pbKSHcY4PkS7e+Dg/lP4yc8cLpR&#13;&#10;WqKlaqKvY14UJrbqIpHd3x6zb/M/x+VXPKeB4XCNZlp9qMLDhjP0SR1nFuboDMgnxEQE1zJWMRRK&#13;&#10;sh7Wq/VohsXiihnQvhDUUi9ND8W5O1pqqMuwWRnsnfxnmLINK1tZrmzR2h6emhniab/2z7JEEGRD&#13;&#10;DEjBUoQJR4eNM6IL87aBaDBQ1koTaXoYW0Y5MbU5pM8lvT9vA/V++h6tVUd4RG04DZvCchlmG66Z&#13;&#10;gctCDPeUytKmmGZAcFjDxlt5mGLveRu4+xhCYSmNadbEa573ChPWrJNNxgqt7mPmluxHV8AvWCN7&#13;&#10;NZGzNDwiQvBDXT9NeoUTcXkYeCnXx8EoUoeGvyIKulRhxxN3GhQLQnt6WgLtrwpjw/IgIfCKD7KH&#13;&#10;8Vk8FqE5vVyH9THVp/dyTph28mPwK7KoWapBOmZse627wS7/P+/zfAd4EPTyhGbxOmuM3mvtRV6c&#13;&#10;cIKE0wtoQxRcXowZZDi8L9u8avB3gUJP/+ATqL1y0Mx3aSKeTQLscKYH6mxn3zQ9YDfIPm6qpBcj&#13;&#10;HCuYQqjIYTUY5PC8wgO7VC6xOSMMVtdkFh1QXmpzgrIqKacys63rGOGU6I8ccWq1UlPEy2uxRD0N&#13;&#10;La+/Z0dcGGwYLiL2hNy0X6E3lzXb/IhroEUUHgZpxa8A56psr1pfwq1IxQMijY6E6B083FbYDtf1&#13;&#10;IPYoHhpp+Ct8nAoBLZQdKzE3UYOw4v37FeEZc2M3CHNe60FGgDGkyhWZJaaH0LjFTlDUvdConcrw&#13;&#10;wMmM+qdE6l0IiPxepIC+cbeXvB/u+/lBPi9Uk5tlp92CLlX9tkFH9uVVYqOK444+E6DtQv/S3n7N&#13;&#10;b6AsSa/vCdqH2wf9yYR2zcs7Xv16/D953f3Ei+x/8eW1fgNsPgOQr6v1tyj4BEfzzZ8L0Tc+8lzL&#13;&#10;Xz5qevUXAAAA//8DAFBLAwQUAAYACAAAACEAqbz2Mt0AAAAKAQAADwAAAGRycy9kb3ducmV2Lnht&#13;&#10;bEyPQWvCQBCF74X+h2UK3uomtRaJ2YjY6kkKaqH0NmbHJJidDdk1if++aym0l8cMj3nzvnQxmFp0&#13;&#10;1LrKsoJ4HIEgzq2uuFDwcVg/zkA4j6yxtkwKruRgkd3fpZho2/OOur0vRAhhl6CC0vsmkdLlJRl0&#13;&#10;Y9sQB+9kW4M+rG0hdYt9CDe1fIqiF2mw4vChxIZWJeXn/cUo2PTYLyfxW7c9n1bXr8P0/XMbk1Kj&#13;&#10;h+F1HmQ5B+Fp8H8XcGMI/SELxY72wtqJWkGg8T9686azZxDH30FmqfyPkH0DAAD//wMAUEsBAi0A&#13;&#10;FAAGAAgAAAAhALaDOJL+AAAA4QEAABMAAAAAAAAAAAAAAAAAAAAAAFtDb250ZW50X1R5cGVzXS54&#13;&#10;bWxQSwECLQAUAAYACAAAACEAOP0h/9YAAACUAQAACwAAAAAAAAAAAAAAAAAvAQAAX3JlbHMvLnJl&#13;&#10;bHNQSwECLQAUAAYACAAAACEAdxkdcpwIAAAcJQAADgAAAAAAAAAAAAAAAAAuAgAAZHJzL2Uyb0Rv&#13;&#10;Yy54bWxQSwECLQAUAAYACAAAACEAqbz2Mt0AAAAKAQAADwAAAAAAAAAAAAAAAAD2CgAAZHJzL2Rv&#13;&#10;d25yZXYueG1sUEsFBgAAAAAEAAQA8wAAAAAMAAAAAA==&#13;&#10;">
              <v:rect id="Rectangle 49" o:spid="_x0000_s1036"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kFfxwAAAOAAAAAPAAAAZHJzL2Rvd25yZXYueG1sRI9BawIx&#13;&#10;FITvgv8hPKE3zVpKsatRaktR8SC17f01ee4u3bwsSdxd/30jCF4GhmG+YRar3taiJR8qxwqmkwwE&#13;&#10;sXam4kLB99fHeAYiRGSDtWNScKEAq+VwsMDcuI4/qT3GQiQIhxwVlDE2uZRBl2QxTFxDnLKT8xZj&#13;&#10;sr6QxmOX4LaWj1n2LC1WnBZKbOitJP13PFsFP+607qz+5V17OVTnzd5rPdsr9TDq3+dJXucgIvXx&#13;&#10;3rghtkbB0wtcD6UzIJf/AAAA//8DAFBLAQItABQABgAIAAAAIQDb4fbL7gAAAIUBAAATAAAAAAAA&#13;&#10;AAAAAAAAAAAAAABbQ29udGVudF9UeXBlc10ueG1sUEsBAi0AFAAGAAgAAAAhAFr0LFu/AAAAFQEA&#13;&#10;AAsAAAAAAAAAAAAAAAAAHwEAAF9yZWxzLy5yZWxzUEsBAi0AFAAGAAgAAAAhAENyQV/HAAAA4AAA&#13;&#10;AA8AAAAAAAAAAAAAAAAABwIAAGRycy9kb3ducmV2LnhtbFBLBQYAAAAAAwADALcAAAD7AgAAAAA=&#13;&#10;" filled="f" stroked="f" strokeweight="1pt"/>
              <v:shape id="Freeform 5" o:spid="_x0000_s1037"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AunxwAAAOAAAAAPAAAAZHJzL2Rvd25yZXYueG1sRI9Ba8JA&#13;&#10;EIXvgv9hGcFLqZsKShtdRSy1HqvtpbchO82mZmdDdhtTf71zELwMPIb3Pb7luve16qiNVWADT5MM&#13;&#10;FHERbMWlga/Pt8dnUDEhW6wDk4F/irBeDQdLzG0484G6YyqVQDjmaMCl1ORax8KRxzgJDbH8fkLr&#13;&#10;MUlsS21bPAvc13qaZXPtsWJZcNjQ1lFxOv55A9+do4dp6C72Y5do83KZl++/aMx41L8u5GwWoBL1&#13;&#10;6d64IfbWwEwUREhkQK+uAAAA//8DAFBLAQItABQABgAIAAAAIQDb4fbL7gAAAIUBAAATAAAAAAAA&#13;&#10;AAAAAAAAAAAAAABbQ29udGVudF9UeXBlc10ueG1sUEsBAi0AFAAGAAgAAAAhAFr0LFu/AAAAFQEA&#13;&#10;AAsAAAAAAAAAAAAAAAAAHwEAAF9yZWxzLy5yZWxzUEsBAi0AFAAGAAgAAAAhAGioC6fHAAAA4A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6ca800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4F170679" w14:textId="77777777" w:rsidR="00107910" w:rsidRDefault="00107910">
                      <w:pPr>
                        <w:pStyle w:val="NoSpacing"/>
                        <w:jc w:val="center"/>
                        <w:rPr>
                          <w:b/>
                          <w:color w:val="F6F6F7" w:themeColor="background2"/>
                          <w:spacing w:val="20"/>
                          <w:sz w:val="36"/>
                          <w:szCs w:val="36"/>
                        </w:rPr>
                      </w:pPr>
                      <w:r>
                        <w:rPr>
                          <w:b/>
                          <w:color w:val="F6F6F7" w:themeColor="background2"/>
                          <w:spacing w:val="20"/>
                          <w:sz w:val="36"/>
                          <w:szCs w:val="36"/>
                        </w:rPr>
                        <w:fldChar w:fldCharType="begin"/>
                      </w:r>
                      <w:r>
                        <w:rPr>
                          <w:b/>
                          <w:color w:val="F6F6F7" w:themeColor="background2"/>
                          <w:spacing w:val="20"/>
                          <w:sz w:val="36"/>
                          <w:szCs w:val="36"/>
                        </w:rPr>
                        <w:instrText xml:space="preserve"> PAGE   \* MERGEFORMAT </w:instrText>
                      </w:r>
                      <w:r>
                        <w:rPr>
                          <w:b/>
                          <w:color w:val="F6F6F7" w:themeColor="background2"/>
                          <w:spacing w:val="20"/>
                          <w:sz w:val="36"/>
                          <w:szCs w:val="36"/>
                        </w:rPr>
                        <w:fldChar w:fldCharType="separate"/>
                      </w:r>
                      <w:r>
                        <w:rPr>
                          <w:b/>
                          <w:noProof/>
                          <w:color w:val="F6F6F7" w:themeColor="background2"/>
                          <w:spacing w:val="20"/>
                          <w:sz w:val="36"/>
                          <w:szCs w:val="36"/>
                        </w:rPr>
                        <w:t>2</w:t>
                      </w:r>
                      <w:r>
                        <w:rPr>
                          <w:b/>
                          <w:noProof/>
                          <w:color w:val="F6F6F7" w:themeColor="background2"/>
                          <w:spacing w:val="20"/>
                          <w:sz w:val="36"/>
                          <w:szCs w:val="36"/>
                        </w:rPr>
                        <w:fldChar w:fldCharType="end"/>
                      </w:r>
                    </w:p>
                  </w:txbxContent>
                </v:textbox>
              </v:shape>
              <w10:wrap anchorx="page" anchory="page"/>
            </v:group>
          </w:pict>
        </mc:Fallback>
      </mc:AlternateContent>
    </w:r>
  </w:p>
  <w:p w14:paraId="023890C8" w14:textId="77777777" w:rsidR="00107910" w:rsidRDefault="00107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592AA" w14:textId="77777777" w:rsidR="00006266" w:rsidRDefault="00006266">
      <w:pPr>
        <w:spacing w:after="0" w:line="240" w:lineRule="auto"/>
      </w:pPr>
      <w:r>
        <w:separator/>
      </w:r>
    </w:p>
  </w:footnote>
  <w:footnote w:type="continuationSeparator" w:id="0">
    <w:p w14:paraId="1041D4EE" w14:textId="77777777" w:rsidR="00006266" w:rsidRDefault="00006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2E949687" w14:textId="77777777" w:rsidR="00F81DA8" w:rsidRDefault="00C23D83">
        <w:pPr>
          <w:pStyle w:val="Header"/>
          <w:jc w:val="right"/>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0C06" w14:textId="088BD8F9" w:rsidR="006E1FF0" w:rsidRPr="006E1FF0" w:rsidRDefault="006E1FF0">
    <w:pPr>
      <w:pStyle w:val="Header"/>
      <w:rPr>
        <w:lang w:val="en-GB"/>
      </w:rPr>
    </w:pPr>
    <w:r w:rsidRPr="006E1FF0">
      <w:rPr>
        <w:noProof/>
        <w:lang w:val="en-GB" w:eastAsia="zh-CN"/>
      </w:rPr>
      <mc:AlternateContent>
        <mc:Choice Requires="wps">
          <w:drawing>
            <wp:anchor distT="0" distB="0" distL="118745" distR="118745" simplePos="0" relativeHeight="251659264" behindDoc="1" locked="0" layoutInCell="1" allowOverlap="0" wp14:anchorId="780F8EA9" wp14:editId="6A147E1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381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B86B7" w14:textId="1FEFD1CD" w:rsidR="006E1FF0" w:rsidRDefault="00000000">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1E1B6F">
                                <w:rPr>
                                  <w:caps/>
                                  <w:color w:val="FFFFFF" w:themeColor="background1"/>
                                </w:rPr>
                                <w:t>Surrey Gypsy, Traveller, Communities forum</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80F8EA9" id="Rectangle 197" o:spid="_x0000_s1034"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TyUfAIAAHQFAAAOAAAAZHJzL2Uyb0RvYy54bWysVN9P2zAQfp+0/8Hy+0jawRgVKaqKmCYh&#13;&#10;qAYTz65jN5Ecn3d2m3R//c5OmjJAmzTtxfH5fn/57i6vusawnUJfgy345CTnTFkJZW03Bf/+ePPh&#13;&#10;M2c+CFsKA1YVfK88v5q/f3fZupmaQgWmVMgoiPWz1hW8CsHNsszLSjXCn4BTlpQasBGBRNxkJYqW&#13;&#10;ojcmm+b5p6wFLB2CVN7T63Wv5PMUX2slw73WXgVmCk61hXRiOtfxzOaXYrZB4apaDmWIf6iiEbWl&#13;&#10;pGOoaxEE22L9KlRTSwQPOpxIaDLQupYq9UDdTPIX3TxUwqnUC4Hj3QiT/39h5d3uwa2QYGidn3m6&#13;&#10;xi46jU38Un2sS2DtR7BUF5ikx7OLszz/eMGZJN30PD89O49oZkdvhz58UdCweCk40s9IGIndrQ+9&#13;&#10;6cEkJvNg6vKmNiYJkQBqaZDtBP06IaWyYTIk+M3S2GhvIXr2QeNLdmwn3cLeqGhn7DelWV1SA9NU&#13;&#10;TGLa60SphkqUqs9PreaJLNTe6JGaTQGjtab8Y+zJn2L3VQ720VUloo7O+d+dR4+UGWwYnZvaAr4V&#13;&#10;wIzw6d7+AFIPTUQpdOuOsKE5jkDHlzWU+xUyhH5wvJM3Nf3MW+HDSiBNCs0UTX+4p0MbaAsOw42z&#13;&#10;CvDnW+/RnghMWs5amryC+x9bgYoz89UStS8mp6dxVJNArJqSgM816+cau22WQAyZ0J5xMl2jfTCH&#13;&#10;q0ZonmhJLGJWUgkrKXfBZcCDsAz9RqA1I9VikcxoPJ0It/bByRg84hzJ+tg9CXQDowPNwh0cplTM&#13;&#10;XhC7t42e3i22gRiaWH/EdfgDNNqJSsMairvjuZysjsty/gsAAP//AwBQSwMEFAAGAAgAAAAhAMJ9&#13;&#10;m3HfAAAACQEAAA8AAABkcnMvZG93bnJldi54bWxMj7FOw0AQRHsk/uG0SDSInAlRAMfrKCJCKEUK&#13;&#10;TBq6i29jG3x7xneJzd+z0EAz0mi0s/Oy5ehadaI+NJ4RbiYJKOLS24YrhN3r0/U9qBANW9N6JoQv&#13;&#10;CrDMz88yk1o/8AudilgpKeGQGoQ6xi7VOpQ1ORMmviOW7OB7Z6LYvtK2N4OUu1ZPk2SunWlYPtSm&#13;&#10;o8eayo/i6BBW7rOww2yzbXbrMrxdvT8fNgUjXl6M64XIagEq0hj/LuCHQfZDLsP2/sg2qBZBaOKv&#13;&#10;SvZweyd2jzCbzkHnmf5PkH8DAAD//wMAUEsBAi0AFAAGAAgAAAAhALaDOJL+AAAA4QEAABMAAAAA&#13;&#10;AAAAAAAAAAAAAAAAAFtDb250ZW50X1R5cGVzXS54bWxQSwECLQAUAAYACAAAACEAOP0h/9YAAACU&#13;&#10;AQAACwAAAAAAAAAAAAAAAAAvAQAAX3JlbHMvLnJlbHNQSwECLQAUAAYACAAAACEAHm08lHwCAAB0&#13;&#10;BQAADgAAAAAAAAAAAAAAAAAuAgAAZHJzL2Uyb0RvYy54bWxQSwECLQAUAAYACAAAACEAwn2bcd8A&#13;&#10;AAAJAQAADwAAAAAAAAAAAAAAAADWBAAAZHJzL2Rvd25yZXYueG1sUEsFBgAAAAAEAAQA8wAAAOIF&#13;&#10;AAAAAA==&#13;&#10;" o:allowoverlap="f" fillcolor="#6ca800 [3204]" stroked="f" strokeweight="1pt">
              <v:textbox style="mso-fit-shape-to-text:t">
                <w:txbxContent>
                  <w:p w14:paraId="2B9B86B7" w14:textId="1FEFD1CD" w:rsidR="006E1FF0" w:rsidRDefault="00000000">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1E1B6F">
                          <w:rPr>
                            <w:caps/>
                            <w:color w:val="FFFFFF" w:themeColor="background1"/>
                          </w:rPr>
                          <w:t>Surrey Gypsy, Traveller, Communities forum</w:t>
                        </w:r>
                      </w:sdtContent>
                    </w:sdt>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8B"/>
    <w:rsid w:val="00006266"/>
    <w:rsid w:val="00107910"/>
    <w:rsid w:val="00183051"/>
    <w:rsid w:val="001A302B"/>
    <w:rsid w:val="001B7B00"/>
    <w:rsid w:val="001D3F88"/>
    <w:rsid w:val="001E1B6F"/>
    <w:rsid w:val="0026099E"/>
    <w:rsid w:val="00286242"/>
    <w:rsid w:val="002F317B"/>
    <w:rsid w:val="00367FC9"/>
    <w:rsid w:val="003744FF"/>
    <w:rsid w:val="00403402"/>
    <w:rsid w:val="004725A2"/>
    <w:rsid w:val="0049400F"/>
    <w:rsid w:val="004B4CDC"/>
    <w:rsid w:val="004C73B3"/>
    <w:rsid w:val="0056316B"/>
    <w:rsid w:val="00607FB1"/>
    <w:rsid w:val="00645162"/>
    <w:rsid w:val="00670955"/>
    <w:rsid w:val="006D244A"/>
    <w:rsid w:val="006E1FF0"/>
    <w:rsid w:val="006F2B9F"/>
    <w:rsid w:val="0075033A"/>
    <w:rsid w:val="007958B8"/>
    <w:rsid w:val="007A78B0"/>
    <w:rsid w:val="0080382A"/>
    <w:rsid w:val="0082683D"/>
    <w:rsid w:val="008979E2"/>
    <w:rsid w:val="008B4966"/>
    <w:rsid w:val="00966B1B"/>
    <w:rsid w:val="009E268B"/>
    <w:rsid w:val="00A47FAD"/>
    <w:rsid w:val="00AE4602"/>
    <w:rsid w:val="00B041D0"/>
    <w:rsid w:val="00B14D84"/>
    <w:rsid w:val="00B37D4E"/>
    <w:rsid w:val="00B9718D"/>
    <w:rsid w:val="00BC555E"/>
    <w:rsid w:val="00C23D83"/>
    <w:rsid w:val="00D11409"/>
    <w:rsid w:val="00D23934"/>
    <w:rsid w:val="00DB7343"/>
    <w:rsid w:val="00DC5635"/>
    <w:rsid w:val="00E05F4C"/>
    <w:rsid w:val="00EA72A0"/>
    <w:rsid w:val="00EC3DE2"/>
    <w:rsid w:val="00F13F52"/>
    <w:rsid w:val="00F81DA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0C72F"/>
  <w15:chartTrackingRefBased/>
  <w15:docId w15:val="{7739E4B4-724E-044E-BE9E-D71647DCF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107910"/>
    <w:rPr>
      <w:color w:val="36C0CA" w:themeColor="hyperlink"/>
      <w:u w:val="single"/>
    </w:rPr>
  </w:style>
  <w:style w:type="character" w:styleId="UnresolvedMention">
    <w:name w:val="Unresolved Mention"/>
    <w:basedOn w:val="DefaultParagraphFont"/>
    <w:uiPriority w:val="99"/>
    <w:semiHidden/>
    <w:unhideWhenUsed/>
    <w:rsid w:val="00107910"/>
    <w:rPr>
      <w:color w:val="605E5C"/>
      <w:shd w:val="clear" w:color="auto" w:fill="E1DFDD"/>
    </w:rPr>
  </w:style>
  <w:style w:type="paragraph" w:styleId="NoSpacing">
    <w:name w:val="No Spacing"/>
    <w:uiPriority w:val="1"/>
    <w:qFormat/>
    <w:rsid w:val="00107910"/>
    <w:pPr>
      <w:spacing w:after="0" w:line="240" w:lineRule="auto"/>
    </w:pPr>
    <w:rPr>
      <w:rFonts w:eastAsiaTheme="minorEastAsia"/>
      <w:color w:val="auto"/>
      <w:sz w:val="22"/>
      <w:szCs w:val="22"/>
      <w:lang w:eastAsia="zh-CN"/>
    </w:rPr>
  </w:style>
  <w:style w:type="character" w:styleId="FollowedHyperlink">
    <w:name w:val="FollowedHyperlink"/>
    <w:basedOn w:val="DefaultParagraphFont"/>
    <w:uiPriority w:val="99"/>
    <w:semiHidden/>
    <w:unhideWhenUsed/>
    <w:rsid w:val="00D11409"/>
    <w:rPr>
      <w:color w:val="9166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0.JP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8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mailto:surreygypsy@sgtcf.uk" TargetMode="External"/><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jpeg"/><Relationship Id="rId24" Type="http://schemas.openxmlformats.org/officeDocument/2006/relationships/hyperlink" Target="http://www.SGTCF.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Grtwomenshealth@yahoo.com" TargetMode="External"/><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ecgwrites/Library/Containers/com.microsoft.Word/Data/Library/Application%20Support/Microsoft/Office/16.0/DTS/en-GB%7b26FB3F06-D895-B444-9975-76ECD96FC7E7%7d/%7b20CB3ADA-EFB9-FE4F-875A-F2DD338CD7E3%7dtf10002088_mac.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{20CB3ADA-EFB9-FE4F-875A-F2DD338CD7E3}tf10002088_mac.dotx</Template>
  <TotalTime>0</TotalTime>
  <Pages>5</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Surrey Gypsy, Traveller, Communities forum</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Surrey Gypsy, Traveller, Communities forum</dc:title>
  <dc:subject/>
  <dc:creator>Microsoft Office User</dc:creator>
  <cp:keywords/>
  <dc:description/>
  <cp:lastModifiedBy>Dee CG</cp:lastModifiedBy>
  <cp:revision>2</cp:revision>
  <cp:lastPrinted>2014-12-16T20:29:00Z</cp:lastPrinted>
  <dcterms:created xsi:type="dcterms:W3CDTF">2022-12-06T11:25:00Z</dcterms:created>
  <dcterms:modified xsi:type="dcterms:W3CDTF">2022-12-06T11:25:00Z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