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:rsidTr="00AE7882">
        <w:trPr>
          <w:trHeight w:val="4410"/>
        </w:trPr>
        <w:tc>
          <w:tcPr>
            <w:tcW w:w="3600" w:type="dxa"/>
            <w:vAlign w:val="bottom"/>
          </w:tcPr>
          <w:p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da-DK"/>
              </w:rPr>
              <mc:AlternateContent>
                <mc:Choice Requires="wps">
                  <w:drawing>
                    <wp:inline distT="0" distB="0" distL="0" distR="0" wp14:anchorId="12892FB8" wp14:editId="48304DBD">
                      <wp:extent cx="2122805" cy="2122805"/>
                      <wp:effectExtent l="19050" t="19050" r="29845" b="29845"/>
                      <wp:docPr id="2" name="Ellipse 2" title="Professionelt billede af en mands hove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FF2FF5" id="Ellipse 2" o:spid="_x0000_s1026" alt="Titel: Professionelt billede af en mands hoved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" strokecolor="#94b6d2 [3204]" strokeweight="5pt">
                      <v:fill r:id="rId10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  <w:vAlign w:val="bottom"/>
          </w:tcPr>
          <w:p w:rsidR="00AC10FE" w:rsidRDefault="00CF7B6A" w:rsidP="00AC10FE">
            <w:pPr>
              <w:pStyle w:val="Titel"/>
            </w:pPr>
            <w:r>
              <w:t>Basis</w:t>
            </w:r>
            <w:r w:rsidR="00FF5598">
              <w:t xml:space="preserve"> Plus</w:t>
            </w:r>
          </w:p>
          <w:p w:rsidR="00AC10FE" w:rsidRPr="00AC10FE" w:rsidRDefault="00AC10FE" w:rsidP="00AC10F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Udføres 2-3 gange/ugen</w:t>
            </w:r>
          </w:p>
          <w:p w:rsidR="001B2ABD" w:rsidRDefault="00CF7B6A" w:rsidP="001B2ABD">
            <w:pPr>
              <w:pStyle w:val="Undertitel"/>
              <w:rPr>
                <w:spacing w:val="0"/>
                <w:w w:val="100"/>
              </w:rPr>
            </w:pPr>
            <w:r w:rsidRPr="00887163">
              <w:rPr>
                <w:spacing w:val="0"/>
                <w:w w:val="40"/>
              </w:rPr>
              <w:t>Alle øvelser udføres 3 x 8-15 gang</w:t>
            </w:r>
            <w:r w:rsidRPr="00887163">
              <w:rPr>
                <w:spacing w:val="14"/>
                <w:w w:val="40"/>
              </w:rPr>
              <w:t>e</w:t>
            </w:r>
          </w:p>
          <w:p w:rsidR="00CF7B6A" w:rsidRPr="00CF7B6A" w:rsidRDefault="00CF7B6A" w:rsidP="00CF7B6A">
            <w:r>
              <w:t xml:space="preserve">Belastning indstilles således at du altid kan tage 2 gentagelser mere </w:t>
            </w:r>
          </w:p>
        </w:tc>
      </w:tr>
      <w:tr w:rsidR="001B2ABD" w:rsidTr="00AE7882">
        <w:tc>
          <w:tcPr>
            <w:tcW w:w="3600" w:type="dxa"/>
          </w:tcPr>
          <w:p w:rsidR="001B2ABD" w:rsidRPr="00605654" w:rsidRDefault="00CF7B6A" w:rsidP="00036450">
            <w:pPr>
              <w:pStyle w:val="Overskrift3"/>
              <w:rPr>
                <w:sz w:val="32"/>
                <w:szCs w:val="32"/>
              </w:rPr>
            </w:pPr>
            <w:r w:rsidRPr="00605654">
              <w:rPr>
                <w:sz w:val="32"/>
                <w:szCs w:val="32"/>
              </w:rPr>
              <w:t>Vi er klar til at hjælpe dig:</w:t>
            </w:r>
          </w:p>
          <w:p w:rsidR="00011610" w:rsidRPr="00605654" w:rsidRDefault="00CF7B6A" w:rsidP="00036450">
            <w:pPr>
              <w:rPr>
                <w:sz w:val="22"/>
              </w:rPr>
            </w:pPr>
            <w:r w:rsidRPr="00605654">
              <w:rPr>
                <w:sz w:val="22"/>
              </w:rPr>
              <w:t>P</w:t>
            </w:r>
            <w:r w:rsidR="00011610" w:rsidRPr="00605654">
              <w:rPr>
                <w:sz w:val="22"/>
              </w:rPr>
              <w:t>å vores youtube kanal har vi videoer af øvelserne i programmet:</w:t>
            </w:r>
          </w:p>
          <w:p w:rsidR="00011610" w:rsidRPr="00605654" w:rsidRDefault="007B6CCF" w:rsidP="00036450">
            <w:pPr>
              <w:rPr>
                <w:sz w:val="22"/>
              </w:rPr>
            </w:pPr>
            <w:hyperlink r:id="rId11" w:history="1">
              <w:r w:rsidR="00011610" w:rsidRPr="00605654">
                <w:rPr>
                  <w:rStyle w:val="Hyperlink"/>
                  <w:sz w:val="22"/>
                </w:rPr>
                <w:t>https://www.youtube.com/channel/UCuc64MB7HD3PiVqdSsXbxbw/channels?view_as=subscriber</w:t>
              </w:r>
            </w:hyperlink>
          </w:p>
          <w:sdt>
            <w:sdtPr>
              <w:id w:val="-1954003311"/>
              <w:placeholder>
                <w:docPart w:val="567496D212174B5990DD0D54007ADF0B"/>
              </w:placeholder>
              <w:temporary/>
              <w:showingPlcHdr/>
              <w15:appearance w15:val="hidden"/>
            </w:sdtPr>
            <w:sdtEndPr/>
            <w:sdtContent>
              <w:p w:rsidR="00036450" w:rsidRPr="00CB0055" w:rsidRDefault="00CB0055" w:rsidP="00CB0055">
                <w:pPr>
                  <w:pStyle w:val="Overskrift3"/>
                </w:pPr>
                <w:r w:rsidRPr="00605654">
                  <w:rPr>
                    <w:sz w:val="32"/>
                    <w:szCs w:val="32"/>
                    <w:lang w:bidi="da-DK"/>
                  </w:rPr>
                  <w:t>Kontakt</w:t>
                </w:r>
              </w:p>
            </w:sdtContent>
          </w:sdt>
          <w:sdt>
            <w:sdtPr>
              <w:rPr>
                <w:sz w:val="22"/>
              </w:rPr>
              <w:id w:val="1111563247"/>
              <w:placeholder>
                <w:docPart w:val="442F1E242C5B4C97843B217EA53091B3"/>
              </w:placeholder>
              <w:temporary/>
              <w:showingPlcHdr/>
              <w15:appearance w15:val="hidden"/>
            </w:sdtPr>
            <w:sdtEndPr/>
            <w:sdtContent>
              <w:p w:rsidR="004D3011" w:rsidRPr="00605654" w:rsidRDefault="004D3011" w:rsidP="004D3011">
                <w:pPr>
                  <w:rPr>
                    <w:sz w:val="22"/>
                  </w:rPr>
                </w:pPr>
                <w:r w:rsidRPr="00605654">
                  <w:rPr>
                    <w:sz w:val="22"/>
                    <w:u w:val="single"/>
                    <w:lang w:bidi="da-DK"/>
                  </w:rPr>
                  <w:t>TELEFONNUMMER:</w:t>
                </w:r>
              </w:p>
            </w:sdtContent>
          </w:sdt>
          <w:p w:rsidR="004D3011" w:rsidRPr="00D457D0" w:rsidRDefault="00011610" w:rsidP="004D3011">
            <w:pPr>
              <w:rPr>
                <w:sz w:val="20"/>
                <w:szCs w:val="20"/>
              </w:rPr>
            </w:pPr>
            <w:r w:rsidRPr="00D457D0">
              <w:rPr>
                <w:sz w:val="20"/>
                <w:szCs w:val="20"/>
              </w:rPr>
              <w:t>41568272</w:t>
            </w:r>
          </w:p>
          <w:p w:rsidR="004D3011" w:rsidRPr="00605654" w:rsidRDefault="004D3011" w:rsidP="004D3011">
            <w:pPr>
              <w:rPr>
                <w:sz w:val="22"/>
              </w:rPr>
            </w:pPr>
          </w:p>
          <w:p w:rsidR="004D3011" w:rsidRPr="00D457D0" w:rsidRDefault="00D457D0" w:rsidP="004D3011">
            <w:pPr>
              <w:rPr>
                <w:sz w:val="22"/>
                <w:u w:val="single"/>
              </w:rPr>
            </w:pPr>
            <w:r w:rsidRPr="00D457D0">
              <w:rPr>
                <w:sz w:val="22"/>
                <w:u w:val="single"/>
              </w:rPr>
              <w:t>Hjemmeside:</w:t>
            </w:r>
          </w:p>
          <w:p w:rsidR="004D3011" w:rsidRPr="00D457D0" w:rsidRDefault="00011610" w:rsidP="004D3011">
            <w:pPr>
              <w:rPr>
                <w:sz w:val="20"/>
                <w:szCs w:val="20"/>
              </w:rPr>
            </w:pPr>
            <w:r w:rsidRPr="00D457D0">
              <w:rPr>
                <w:sz w:val="20"/>
                <w:szCs w:val="20"/>
              </w:rPr>
              <w:t>www.motion4livet.dk</w:t>
            </w:r>
          </w:p>
          <w:p w:rsidR="004D3011" w:rsidRPr="00605654" w:rsidRDefault="004D3011" w:rsidP="004D3011">
            <w:pPr>
              <w:rPr>
                <w:sz w:val="22"/>
              </w:rPr>
            </w:pPr>
          </w:p>
          <w:sdt>
            <w:sdtPr>
              <w:rPr>
                <w:sz w:val="22"/>
              </w:rPr>
              <w:id w:val="-240260293"/>
              <w:placeholder>
                <w:docPart w:val="E19252BD9C3F4CD5ADEF4045D953A332"/>
              </w:placeholder>
              <w:temporary/>
              <w:showingPlcHdr/>
              <w15:appearance w15:val="hidden"/>
            </w:sdtPr>
            <w:sdtEndPr/>
            <w:sdtContent>
              <w:p w:rsidR="004D3011" w:rsidRPr="00605654" w:rsidRDefault="004D3011" w:rsidP="004D3011">
                <w:pPr>
                  <w:rPr>
                    <w:sz w:val="22"/>
                  </w:rPr>
                </w:pPr>
                <w:r w:rsidRPr="00605654">
                  <w:rPr>
                    <w:sz w:val="22"/>
                    <w:u w:val="single"/>
                    <w:lang w:bidi="da-DK"/>
                  </w:rPr>
                  <w:t>MAIL:</w:t>
                </w:r>
              </w:p>
            </w:sdtContent>
          </w:sdt>
          <w:p w:rsidR="00036450" w:rsidRPr="00D457D0" w:rsidRDefault="00011610" w:rsidP="004D3011">
            <w:pPr>
              <w:rPr>
                <w:rStyle w:val="Hyperlink"/>
                <w:sz w:val="20"/>
                <w:szCs w:val="20"/>
              </w:rPr>
            </w:pPr>
            <w:r w:rsidRPr="00D457D0">
              <w:rPr>
                <w:sz w:val="20"/>
                <w:szCs w:val="20"/>
              </w:rPr>
              <w:t>Mail@motion4livet.dk</w:t>
            </w:r>
          </w:p>
          <w:p w:rsidR="004D3011" w:rsidRPr="00605654" w:rsidRDefault="004D3011" w:rsidP="004D3011">
            <w:pPr>
              <w:rPr>
                <w:sz w:val="22"/>
              </w:rPr>
            </w:pPr>
          </w:p>
          <w:p w:rsidR="00011610" w:rsidRPr="00605654" w:rsidRDefault="00011610" w:rsidP="004D3011">
            <w:pPr>
              <w:rPr>
                <w:sz w:val="22"/>
                <w:u w:val="single"/>
              </w:rPr>
            </w:pPr>
            <w:r w:rsidRPr="00605654">
              <w:rPr>
                <w:sz w:val="22"/>
                <w:u w:val="single"/>
              </w:rPr>
              <w:t>SoMe:</w:t>
            </w:r>
          </w:p>
          <w:p w:rsidR="00011610" w:rsidRPr="00D457D0" w:rsidRDefault="007B6CCF" w:rsidP="004D3011">
            <w:pPr>
              <w:rPr>
                <w:sz w:val="20"/>
                <w:szCs w:val="20"/>
              </w:rPr>
            </w:pPr>
            <w:hyperlink r:id="rId12" w:history="1">
              <w:r w:rsidR="00011610" w:rsidRPr="00D457D0">
                <w:rPr>
                  <w:rStyle w:val="Hyperlink"/>
                  <w:sz w:val="20"/>
                  <w:szCs w:val="20"/>
                </w:rPr>
                <w:t>www.facebook.com/alconsfitness</w:t>
              </w:r>
            </w:hyperlink>
          </w:p>
          <w:p w:rsidR="00CF7B6A" w:rsidRPr="00D457D0" w:rsidRDefault="00CF7B6A" w:rsidP="004D3011">
            <w:pPr>
              <w:rPr>
                <w:sz w:val="20"/>
                <w:szCs w:val="20"/>
              </w:rPr>
            </w:pPr>
          </w:p>
          <w:p w:rsidR="00011610" w:rsidRPr="00D457D0" w:rsidRDefault="007B6CCF" w:rsidP="004D3011">
            <w:pPr>
              <w:rPr>
                <w:sz w:val="20"/>
                <w:szCs w:val="20"/>
              </w:rPr>
            </w:pPr>
            <w:hyperlink r:id="rId13" w:history="1">
              <w:r w:rsidR="00CF7B6A" w:rsidRPr="00D457D0">
                <w:rPr>
                  <w:rStyle w:val="Hyperlink"/>
                  <w:sz w:val="20"/>
                  <w:szCs w:val="20"/>
                </w:rPr>
                <w:t>www.instagram.com/motion4livet</w:t>
              </w:r>
            </w:hyperlink>
          </w:p>
          <w:p w:rsidR="00011610" w:rsidRDefault="00011610" w:rsidP="004D3011"/>
          <w:p w:rsidR="00011610" w:rsidRDefault="00011610" w:rsidP="004D3011"/>
          <w:p w:rsidR="00011610" w:rsidRPr="004D3011" w:rsidRDefault="00011610" w:rsidP="004D3011"/>
        </w:tc>
        <w:tc>
          <w:tcPr>
            <w:tcW w:w="720" w:type="dxa"/>
          </w:tcPr>
          <w:p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p w:rsidR="00CF7B6A" w:rsidRPr="00605654" w:rsidRDefault="00CF7B6A" w:rsidP="00CF7B6A">
            <w:pPr>
              <w:pStyle w:val="Overskrift2"/>
              <w:rPr>
                <w:sz w:val="32"/>
                <w:szCs w:val="32"/>
              </w:rPr>
            </w:pPr>
            <w:r w:rsidRPr="00605654">
              <w:rPr>
                <w:sz w:val="32"/>
                <w:szCs w:val="32"/>
              </w:rPr>
              <w:t>Opvarmning: 10 min.</w:t>
            </w:r>
          </w:p>
          <w:p w:rsidR="00036450" w:rsidRDefault="00CF7B6A" w:rsidP="00B359E4">
            <w:pPr>
              <w:pStyle w:val="Overskrift4"/>
              <w:rPr>
                <w:sz w:val="22"/>
              </w:rPr>
            </w:pPr>
            <w:r w:rsidRPr="00605654">
              <w:rPr>
                <w:sz w:val="22"/>
              </w:rPr>
              <w:t>Benpres</w:t>
            </w:r>
          </w:p>
          <w:p w:rsidR="00FF5598" w:rsidRDefault="00FF5598" w:rsidP="00FF5598">
            <w:pPr>
              <w:rPr>
                <w:b/>
                <w:bCs/>
                <w:sz w:val="22"/>
              </w:rPr>
            </w:pPr>
            <w:r w:rsidRPr="00FF5598">
              <w:rPr>
                <w:b/>
                <w:bCs/>
                <w:sz w:val="22"/>
              </w:rPr>
              <w:t>Leg extension</w:t>
            </w:r>
          </w:p>
          <w:p w:rsidR="00FF5598" w:rsidRPr="00FF5598" w:rsidRDefault="00FF5598" w:rsidP="00FF5598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Leg curl</w:t>
            </w:r>
          </w:p>
          <w:p w:rsidR="00CF7B6A" w:rsidRPr="00605654" w:rsidRDefault="00CF7B6A" w:rsidP="00CF7B6A">
            <w:pPr>
              <w:rPr>
                <w:b/>
                <w:sz w:val="22"/>
              </w:rPr>
            </w:pPr>
          </w:p>
          <w:p w:rsidR="00CF7B6A" w:rsidRDefault="00CF7B6A" w:rsidP="00CF7B6A">
            <w:pPr>
              <w:rPr>
                <w:b/>
                <w:sz w:val="22"/>
              </w:rPr>
            </w:pPr>
            <w:r w:rsidRPr="00605654">
              <w:rPr>
                <w:b/>
                <w:sz w:val="22"/>
              </w:rPr>
              <w:t>Brystpres</w:t>
            </w:r>
          </w:p>
          <w:p w:rsidR="00FF5598" w:rsidRPr="00605654" w:rsidRDefault="00FF5598" w:rsidP="00CF7B6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Skulder pres</w:t>
            </w:r>
          </w:p>
          <w:p w:rsidR="00CF7B6A" w:rsidRPr="00605654" w:rsidRDefault="00CF7B6A" w:rsidP="00CF7B6A">
            <w:pPr>
              <w:rPr>
                <w:b/>
                <w:sz w:val="22"/>
              </w:rPr>
            </w:pPr>
          </w:p>
          <w:p w:rsidR="00CF7B6A" w:rsidRPr="00605654" w:rsidRDefault="00CF7B6A" w:rsidP="00CF7B6A">
            <w:pPr>
              <w:rPr>
                <w:b/>
                <w:sz w:val="22"/>
              </w:rPr>
            </w:pPr>
            <w:r w:rsidRPr="00605654">
              <w:rPr>
                <w:b/>
                <w:sz w:val="22"/>
              </w:rPr>
              <w:t>Træk vertikal</w:t>
            </w:r>
          </w:p>
          <w:p w:rsidR="00CF7B6A" w:rsidRDefault="00CF7B6A" w:rsidP="00CF7B6A">
            <w:pPr>
              <w:rPr>
                <w:b/>
                <w:sz w:val="22"/>
              </w:rPr>
            </w:pPr>
            <w:r w:rsidRPr="00605654">
              <w:rPr>
                <w:b/>
                <w:sz w:val="22"/>
              </w:rPr>
              <w:t>Træk horisontal</w:t>
            </w:r>
          </w:p>
          <w:p w:rsidR="00FF5598" w:rsidRPr="00605654" w:rsidRDefault="00FF5598" w:rsidP="00CF7B6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Rear deltoid</w:t>
            </w:r>
          </w:p>
          <w:p w:rsidR="00CF7B6A" w:rsidRPr="00605654" w:rsidRDefault="00CF7B6A" w:rsidP="00CF7B6A">
            <w:pPr>
              <w:rPr>
                <w:b/>
                <w:sz w:val="22"/>
              </w:rPr>
            </w:pPr>
          </w:p>
          <w:p w:rsidR="00CF7B6A" w:rsidRPr="00605654" w:rsidRDefault="00CF7B6A" w:rsidP="00CF7B6A">
            <w:pPr>
              <w:rPr>
                <w:b/>
                <w:sz w:val="22"/>
              </w:rPr>
            </w:pPr>
            <w:r w:rsidRPr="00605654">
              <w:rPr>
                <w:b/>
                <w:sz w:val="22"/>
              </w:rPr>
              <w:t>Mave maskine</w:t>
            </w:r>
          </w:p>
          <w:p w:rsidR="00CF7B6A" w:rsidRPr="00605654" w:rsidRDefault="00CF7B6A" w:rsidP="00CF7B6A">
            <w:pPr>
              <w:rPr>
                <w:b/>
                <w:sz w:val="22"/>
              </w:rPr>
            </w:pPr>
            <w:r w:rsidRPr="00605654">
              <w:rPr>
                <w:b/>
                <w:sz w:val="22"/>
              </w:rPr>
              <w:t>Lænde maskine</w:t>
            </w:r>
          </w:p>
          <w:p w:rsidR="00036450" w:rsidRDefault="00605654" w:rsidP="00036450">
            <w:pPr>
              <w:pStyle w:val="Overskrift2"/>
              <w:rPr>
                <w:sz w:val="32"/>
                <w:szCs w:val="32"/>
              </w:rPr>
            </w:pPr>
            <w:bookmarkStart w:id="0" w:name="_GoBack"/>
            <w:bookmarkEnd w:id="0"/>
            <w:r w:rsidRPr="00605654">
              <w:rPr>
                <w:sz w:val="32"/>
                <w:szCs w:val="32"/>
              </w:rPr>
              <w:t>Kondition</w:t>
            </w:r>
            <w:r>
              <w:rPr>
                <w:sz w:val="32"/>
                <w:szCs w:val="32"/>
              </w:rPr>
              <w:t>: 5-20 min</w:t>
            </w:r>
          </w:p>
          <w:p w:rsidR="00605654" w:rsidRDefault="00605654" w:rsidP="00605654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Det vigtigste er at få pulsen op, at blive forpustet. Men bare det du bevæger dig gør en forskel!</w:t>
            </w:r>
          </w:p>
          <w:p w:rsidR="00605654" w:rsidRDefault="00605654" w:rsidP="00605654">
            <w:pPr>
              <w:rPr>
                <w:b/>
                <w:bCs/>
                <w:sz w:val="22"/>
              </w:rPr>
            </w:pPr>
          </w:p>
          <w:p w:rsidR="00605654" w:rsidRDefault="00605654" w:rsidP="00605654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Tilpas tiden til dit niveau og hvad du laver. Det kan være forskelligt om du sidder på en airbike eller går på løbebåndet.</w:t>
            </w:r>
          </w:p>
          <w:p w:rsidR="00605654" w:rsidRDefault="00605654" w:rsidP="00605654">
            <w:pPr>
              <w:rPr>
                <w:b/>
                <w:bCs/>
                <w:sz w:val="22"/>
              </w:rPr>
            </w:pPr>
          </w:p>
          <w:p w:rsidR="00605654" w:rsidRPr="00605654" w:rsidRDefault="00605654" w:rsidP="00605654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En god måde at måle niveauet på er ”snakke grænsen”. Hvis dine sætninger bliver afbrudt fordi du er forpustet, så forbedrer du din kondition.</w:t>
            </w:r>
          </w:p>
          <w:p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  <w:lang w:bidi="da-DK"/>
              </w:rPr>
              <w:drawing>
                <wp:inline distT="0" distB="0" distL="0" distR="0" wp14:anchorId="5AFFFF85">
                  <wp:extent cx="3756660" cy="1676400"/>
                  <wp:effectExtent l="0" t="0" r="0" b="0"/>
                  <wp:docPr id="12" name="Diagram 12" descr="diagram over kvalifikationer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43117B" w:rsidRDefault="007B6CCF" w:rsidP="000C45FF">
      <w:pPr>
        <w:tabs>
          <w:tab w:val="left" w:pos="990"/>
        </w:tabs>
      </w:pPr>
    </w:p>
    <w:sectPr w:rsidR="0043117B" w:rsidSect="00AE7882">
      <w:headerReference w:type="default" r:id="rId15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CCF" w:rsidRDefault="007B6CCF" w:rsidP="000C45FF">
      <w:r>
        <w:separator/>
      </w:r>
    </w:p>
  </w:endnote>
  <w:endnote w:type="continuationSeparator" w:id="0">
    <w:p w:rsidR="007B6CCF" w:rsidRDefault="007B6CC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CCF" w:rsidRDefault="007B6CCF" w:rsidP="000C45FF">
      <w:r>
        <w:separator/>
      </w:r>
    </w:p>
  </w:footnote>
  <w:footnote w:type="continuationSeparator" w:id="0">
    <w:p w:rsidR="007B6CCF" w:rsidRDefault="007B6CC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45FF" w:rsidRDefault="000C45FF">
    <w:pPr>
      <w:pStyle w:val="Sidehoved"/>
    </w:pPr>
    <w:r>
      <w:rPr>
        <w:noProof/>
        <w:lang w:bidi="da-DK"/>
      </w:rPr>
      <w:drawing>
        <wp:anchor distT="0" distB="0" distL="114300" distR="114300" simplePos="0" relativeHeight="251658240" behindDoc="1" locked="0" layoutInCell="1" allowOverlap="1" wp14:anchorId="4D6F4968" wp14:editId="5FE4A118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610"/>
    <w:rsid w:val="00011610"/>
    <w:rsid w:val="00036450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C3BFD"/>
    <w:rsid w:val="0030481B"/>
    <w:rsid w:val="003156FC"/>
    <w:rsid w:val="003254B5"/>
    <w:rsid w:val="0037121F"/>
    <w:rsid w:val="003844B2"/>
    <w:rsid w:val="003A6B7D"/>
    <w:rsid w:val="003B06CA"/>
    <w:rsid w:val="004071FC"/>
    <w:rsid w:val="0041140B"/>
    <w:rsid w:val="00445947"/>
    <w:rsid w:val="004813B3"/>
    <w:rsid w:val="00496591"/>
    <w:rsid w:val="004C63E4"/>
    <w:rsid w:val="004D3011"/>
    <w:rsid w:val="005262AC"/>
    <w:rsid w:val="005E39D5"/>
    <w:rsid w:val="00600670"/>
    <w:rsid w:val="00605654"/>
    <w:rsid w:val="0062123A"/>
    <w:rsid w:val="00646E75"/>
    <w:rsid w:val="0066412E"/>
    <w:rsid w:val="006771D0"/>
    <w:rsid w:val="00715FCB"/>
    <w:rsid w:val="00743101"/>
    <w:rsid w:val="007775E1"/>
    <w:rsid w:val="007867A0"/>
    <w:rsid w:val="007927F5"/>
    <w:rsid w:val="007B6CCF"/>
    <w:rsid w:val="00802CA0"/>
    <w:rsid w:val="00887163"/>
    <w:rsid w:val="009260CD"/>
    <w:rsid w:val="00952C25"/>
    <w:rsid w:val="00A2118D"/>
    <w:rsid w:val="00AC10FE"/>
    <w:rsid w:val="00AD76E2"/>
    <w:rsid w:val="00AE7882"/>
    <w:rsid w:val="00B20152"/>
    <w:rsid w:val="00B359E4"/>
    <w:rsid w:val="00B57D98"/>
    <w:rsid w:val="00B70850"/>
    <w:rsid w:val="00BC383A"/>
    <w:rsid w:val="00C066B6"/>
    <w:rsid w:val="00C37BA1"/>
    <w:rsid w:val="00C4674C"/>
    <w:rsid w:val="00C506CF"/>
    <w:rsid w:val="00C72BED"/>
    <w:rsid w:val="00C9578B"/>
    <w:rsid w:val="00CB0055"/>
    <w:rsid w:val="00CB681B"/>
    <w:rsid w:val="00CF7B6A"/>
    <w:rsid w:val="00D2522B"/>
    <w:rsid w:val="00D422DE"/>
    <w:rsid w:val="00D457D0"/>
    <w:rsid w:val="00D5459D"/>
    <w:rsid w:val="00DA1F4D"/>
    <w:rsid w:val="00DD172A"/>
    <w:rsid w:val="00E25A26"/>
    <w:rsid w:val="00E4381A"/>
    <w:rsid w:val="00E55D74"/>
    <w:rsid w:val="00F426DC"/>
    <w:rsid w:val="00F60274"/>
    <w:rsid w:val="00F77FB9"/>
    <w:rsid w:val="00FB068F"/>
    <w:rsid w:val="00FF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A8CFD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nstagram.com/motion4live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www.facebook.com/alconsfitness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channel/UCuc64MB7HD3PiVqdSsXbxbw/channels?view_as=subscriber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kla\AppData\Roaming\Microsoft\Templates\CV%20i%20bl&#229;%20og%20gr&#229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4166467021236951"/>
          <c:y val="0"/>
          <c:w val="0.62896668849456694"/>
          <c:h val="0.97755511811023621"/>
        </c:manualLayout>
      </c:layout>
      <c:barChart>
        <c:barDir val="bar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blipFill dpi="0" rotWithShape="1">
      <a:blip xmlns:r="http://schemas.openxmlformats.org/officeDocument/2006/relationships" r:embed="rId3">
        <a:extLst>
          <a:ext uri="{28A0092B-C50C-407E-A947-70E740481C1C}">
            <a14:useLocalDpi xmlns:a14="http://schemas.microsoft.com/office/drawing/2010/main" val="0"/>
          </a:ext>
        </a:extLst>
      </a:blip>
      <a:srcRect/>
      <a:stretch>
        <a:fillRect/>
      </a:stretch>
    </a:blipFill>
    <a:ln w="9525" cap="flat" cmpd="sng" algn="ctr">
      <a:noFill/>
      <a:round/>
    </a:ln>
    <a:effectLst/>
  </c:spPr>
  <c:txPr>
    <a:bodyPr/>
    <a:lstStyle/>
    <a:p>
      <a:pPr>
        <a:defRPr/>
      </a:pPr>
      <a:endParaRPr lang="da-DK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7496D212174B5990DD0D54007ADF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EC0EF96-0C25-476A-B62E-59CBC351FEF3}"/>
      </w:docPartPr>
      <w:docPartBody>
        <w:p w:rsidR="00056C6E" w:rsidRDefault="0050274C">
          <w:pPr>
            <w:pStyle w:val="567496D212174B5990DD0D54007ADF0B"/>
          </w:pPr>
          <w:r w:rsidRPr="00CB0055">
            <w:rPr>
              <w:lang w:bidi="da-DK"/>
            </w:rPr>
            <w:t>Kontakt</w:t>
          </w:r>
        </w:p>
      </w:docPartBody>
    </w:docPart>
    <w:docPart>
      <w:docPartPr>
        <w:name w:val="442F1E242C5B4C97843B217EA53091B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05836D-1DB2-435A-B909-0F55A3ACC864}"/>
      </w:docPartPr>
      <w:docPartBody>
        <w:p w:rsidR="00056C6E" w:rsidRDefault="0050274C">
          <w:pPr>
            <w:pStyle w:val="442F1E242C5B4C97843B217EA53091B3"/>
          </w:pPr>
          <w:r w:rsidRPr="004D3011">
            <w:rPr>
              <w:lang w:bidi="da-DK"/>
            </w:rPr>
            <w:t>TELEFONNUMMER:</w:t>
          </w:r>
        </w:p>
      </w:docPartBody>
    </w:docPart>
    <w:docPart>
      <w:docPartPr>
        <w:name w:val="E19252BD9C3F4CD5ADEF4045D953A33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C5CF294-64C1-44EF-B5DA-F93E46AA57A1}"/>
      </w:docPartPr>
      <w:docPartBody>
        <w:p w:rsidR="00056C6E" w:rsidRDefault="0050274C">
          <w:pPr>
            <w:pStyle w:val="E19252BD9C3F4CD5ADEF4045D953A332"/>
          </w:pPr>
          <w:r w:rsidRPr="004D3011">
            <w:rPr>
              <w:lang w:bidi="da-DK"/>
            </w:rPr>
            <w:t>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74C"/>
    <w:rsid w:val="00056C6E"/>
    <w:rsid w:val="000758D5"/>
    <w:rsid w:val="0050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E299EC9703049258E353601A437032D">
    <w:name w:val="FE299EC9703049258E353601A437032D"/>
  </w:style>
  <w:style w:type="paragraph" w:customStyle="1" w:styleId="6B46ADA2AF2B4ACD8CD254E02E74E518">
    <w:name w:val="6B46ADA2AF2B4ACD8CD254E02E74E518"/>
  </w:style>
  <w:style w:type="paragraph" w:customStyle="1" w:styleId="47A522DBF2B44D2E93B5B432A26BB483">
    <w:name w:val="47A522DBF2B44D2E93B5B432A26BB483"/>
  </w:style>
  <w:style w:type="paragraph" w:customStyle="1" w:styleId="E74B2121385B49C0BF8BEA3934BCE5F4">
    <w:name w:val="E74B2121385B49C0BF8BEA3934BCE5F4"/>
  </w:style>
  <w:style w:type="paragraph" w:customStyle="1" w:styleId="567496D212174B5990DD0D54007ADF0B">
    <w:name w:val="567496D212174B5990DD0D54007ADF0B"/>
  </w:style>
  <w:style w:type="paragraph" w:customStyle="1" w:styleId="442F1E242C5B4C97843B217EA53091B3">
    <w:name w:val="442F1E242C5B4C97843B217EA53091B3"/>
  </w:style>
  <w:style w:type="paragraph" w:customStyle="1" w:styleId="C8C0FCAD77544249B0BE707142ADC2D0">
    <w:name w:val="C8C0FCAD77544249B0BE707142ADC2D0"/>
  </w:style>
  <w:style w:type="paragraph" w:customStyle="1" w:styleId="224620C979FB4E1FA2EE16A90360E4AE">
    <w:name w:val="224620C979FB4E1FA2EE16A90360E4AE"/>
  </w:style>
  <w:style w:type="paragraph" w:customStyle="1" w:styleId="68B7A5131006475BB29B5C57FC7A7C72">
    <w:name w:val="68B7A5131006475BB29B5C57FC7A7C72"/>
  </w:style>
  <w:style w:type="paragraph" w:customStyle="1" w:styleId="E19252BD9C3F4CD5ADEF4045D953A332">
    <w:name w:val="E19252BD9C3F4CD5ADEF4045D953A332"/>
  </w:style>
  <w:style w:type="character" w:styleId="Hyperlink">
    <w:name w:val="Hyperlink"/>
    <w:basedOn w:val="Standardskrifttypeiafsnit"/>
    <w:uiPriority w:val="99"/>
    <w:unhideWhenUsed/>
    <w:rPr>
      <w:color w:val="C45911" w:themeColor="accent2" w:themeShade="BF"/>
      <w:u w:val="single"/>
    </w:rPr>
  </w:style>
  <w:style w:type="paragraph" w:customStyle="1" w:styleId="905CD9232AD246C3A8B701780FF9C0F6">
    <w:name w:val="905CD9232AD246C3A8B701780FF9C0F6"/>
  </w:style>
  <w:style w:type="paragraph" w:customStyle="1" w:styleId="6077B73543CE46F096F0A215F56EEEC1">
    <w:name w:val="6077B73543CE46F096F0A215F56EEEC1"/>
  </w:style>
  <w:style w:type="paragraph" w:customStyle="1" w:styleId="E370C1FD46B246838699A8E76F604DA8">
    <w:name w:val="E370C1FD46B246838699A8E76F604DA8"/>
  </w:style>
  <w:style w:type="paragraph" w:customStyle="1" w:styleId="F1B5C2A5679548C3AAD10B6325AB2C07">
    <w:name w:val="F1B5C2A5679548C3AAD10B6325AB2C07"/>
  </w:style>
  <w:style w:type="paragraph" w:customStyle="1" w:styleId="70960FF48A50483481CB1A3A6E471855">
    <w:name w:val="70960FF48A50483481CB1A3A6E471855"/>
  </w:style>
  <w:style w:type="paragraph" w:customStyle="1" w:styleId="1372478F77E24027AE498C04088AAC88">
    <w:name w:val="1372478F77E24027AE498C04088AAC88"/>
  </w:style>
  <w:style w:type="paragraph" w:customStyle="1" w:styleId="A42C4D3448554DB4B10C14A7F7884418">
    <w:name w:val="A42C4D3448554DB4B10C14A7F7884418"/>
  </w:style>
  <w:style w:type="paragraph" w:customStyle="1" w:styleId="091002DB2E2D46388515134EE9F11005">
    <w:name w:val="091002DB2E2D46388515134EE9F11005"/>
  </w:style>
  <w:style w:type="paragraph" w:customStyle="1" w:styleId="909025284D324CAD85F3A55117ADC0A1">
    <w:name w:val="909025284D324CAD85F3A55117ADC0A1"/>
  </w:style>
  <w:style w:type="paragraph" w:customStyle="1" w:styleId="53F160268F9B4669B1FB5D528C15AED6">
    <w:name w:val="53F160268F9B4669B1FB5D528C15AED6"/>
  </w:style>
  <w:style w:type="paragraph" w:customStyle="1" w:styleId="D643812C3E6F43148A763B0792B5A72B">
    <w:name w:val="D643812C3E6F43148A763B0792B5A72B"/>
  </w:style>
  <w:style w:type="paragraph" w:customStyle="1" w:styleId="919F16089E4B4CC19E56FAA3912EAAC6">
    <w:name w:val="919F16089E4B4CC19E56FAA3912EAAC6"/>
  </w:style>
  <w:style w:type="paragraph" w:customStyle="1" w:styleId="77734B1D60AA4C1098DFA809F391099E">
    <w:name w:val="77734B1D60AA4C1098DFA809F391099E"/>
  </w:style>
  <w:style w:type="paragraph" w:customStyle="1" w:styleId="94EEBB804B744883B5DD78CE464C6500">
    <w:name w:val="94EEBB804B744883B5DD78CE464C6500"/>
  </w:style>
  <w:style w:type="paragraph" w:customStyle="1" w:styleId="57A99A9680BE4B10B7FA48CBA65E6548">
    <w:name w:val="57A99A9680BE4B10B7FA48CBA65E6548"/>
  </w:style>
  <w:style w:type="paragraph" w:customStyle="1" w:styleId="0805CA167FB64836A80532900B06DD9A">
    <w:name w:val="0805CA167FB64836A80532900B06DD9A"/>
  </w:style>
  <w:style w:type="paragraph" w:customStyle="1" w:styleId="AB843387F5204A3D9CF535AAAFF59866">
    <w:name w:val="AB843387F5204A3D9CF535AAAFF59866"/>
  </w:style>
  <w:style w:type="paragraph" w:customStyle="1" w:styleId="15FA60526EF342F4B42A0E8E78A5098D">
    <w:name w:val="15FA60526EF342F4B42A0E8E78A5098D"/>
  </w:style>
  <w:style w:type="paragraph" w:customStyle="1" w:styleId="BDF0B5DD23D04C18B1DD0C433122B336">
    <w:name w:val="BDF0B5DD23D04C18B1DD0C433122B336"/>
  </w:style>
  <w:style w:type="paragraph" w:customStyle="1" w:styleId="437995FF56B64C02AEB2356D5FDDFBDB">
    <w:name w:val="437995FF56B64C02AEB2356D5FDDFBDB"/>
  </w:style>
  <w:style w:type="paragraph" w:customStyle="1" w:styleId="3E29F32E12B0444BBDE18F5A69A96B17">
    <w:name w:val="3E29F32E12B0444BBDE18F5A69A96B17"/>
  </w:style>
  <w:style w:type="paragraph" w:customStyle="1" w:styleId="A5B027CD7FFF4D1483962A49D4F8B5DD">
    <w:name w:val="A5B027CD7FFF4D1483962A49D4F8B5DD"/>
  </w:style>
  <w:style w:type="paragraph" w:customStyle="1" w:styleId="F51A74B4734A4865BDA0B7C1FAD851BC">
    <w:name w:val="F51A74B4734A4865BDA0B7C1FAD851BC"/>
  </w:style>
  <w:style w:type="paragraph" w:customStyle="1" w:styleId="D57D340B86024712AD4CB3A16F3430F9">
    <w:name w:val="D57D340B86024712AD4CB3A16F3430F9"/>
  </w:style>
  <w:style w:type="paragraph" w:customStyle="1" w:styleId="148683842AAC4380AB695FE298D36324">
    <w:name w:val="148683842AAC4380AB695FE298D36324"/>
  </w:style>
  <w:style w:type="paragraph" w:customStyle="1" w:styleId="B56EA244F1D64B46A230914B539C4B25">
    <w:name w:val="B56EA244F1D64B46A230914B539C4B25"/>
  </w:style>
  <w:style w:type="paragraph" w:customStyle="1" w:styleId="05C3D31A8DAF47D38EA4B254382FB83C">
    <w:name w:val="05C3D31A8DAF47D38EA4B254382FB83C"/>
  </w:style>
  <w:style w:type="paragraph" w:customStyle="1" w:styleId="D899F03D526E45648B0311E58E0A834A">
    <w:name w:val="D899F03D526E45648B0311E58E0A834A"/>
  </w:style>
  <w:style w:type="paragraph" w:customStyle="1" w:styleId="489C388E2DF148E3924E0103F46C0574">
    <w:name w:val="489C388E2DF148E3924E0103F46C0574"/>
  </w:style>
  <w:style w:type="paragraph" w:customStyle="1" w:styleId="76C9771DFFD04B0490D5EE30C3AD365C">
    <w:name w:val="76C9771DFFD04B0490D5EE30C3AD365C"/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86E67D27E2B34C499972DA25FE5C5236">
    <w:name w:val="86E67D27E2B34C499972DA25FE5C52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i blå og grå</Template>
  <TotalTime>0</TotalTime>
  <Pages>1</Pages>
  <Words>175</Words>
  <Characters>1068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2020-06-15T07:46:00Z</dcterms:created>
  <dcterms:modified xsi:type="dcterms:W3CDTF">2020-06-15T07:48:00Z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