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5229"/>
      </w:tblGrid>
      <w:tr w:rsidR="00C9238F" w:rsidRPr="00946B69" w14:paraId="37474AE3" w14:textId="77777777" w:rsidTr="00FA69A1">
        <w:tc>
          <w:tcPr>
            <w:tcW w:w="2042" w:type="pct"/>
            <w:vAlign w:val="bottom"/>
          </w:tcPr>
          <w:p w14:paraId="2A505408" w14:textId="56A40F6B" w:rsidR="00C9238F" w:rsidRPr="00946B69" w:rsidRDefault="005C5D25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Nombres</w:t>
            </w:r>
            <w:r w:rsidR="00B47421" w:rsidRPr="00946B69">
              <w:rPr>
                <w:sz w:val="24"/>
                <w:szCs w:val="24"/>
              </w:rPr>
              <w:t>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66B48B0C" w14:textId="230D8EB5" w:rsidR="00C9238F" w:rsidRPr="00946B69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946B69" w14:paraId="079B6397" w14:textId="77777777" w:rsidTr="00FA69A1">
        <w:tc>
          <w:tcPr>
            <w:tcW w:w="2042" w:type="pct"/>
            <w:vAlign w:val="bottom"/>
          </w:tcPr>
          <w:p w14:paraId="4510C626" w14:textId="6EF0540F" w:rsidR="00C9238F" w:rsidRPr="00946B69" w:rsidRDefault="00C30D34" w:rsidP="00576892">
            <w:p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C7E49EF887124E5E866948FF2876AB28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46B69">
                  <w:rPr>
                    <w:sz w:val="24"/>
                    <w:szCs w:val="24"/>
                    <w:lang w:bidi="es-ES"/>
                  </w:rPr>
                  <w:t>Apellidos</w:t>
                </w:r>
              </w:sdtContent>
            </w:sdt>
            <w:r w:rsidR="00B47421" w:rsidRPr="00946B69">
              <w:rPr>
                <w:sz w:val="24"/>
                <w:szCs w:val="24"/>
              </w:rPr>
              <w:t>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2F8E77EC" w14:textId="77777777" w:rsidR="00C9238F" w:rsidRPr="00946B69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946B69" w14:paraId="2D43A7FF" w14:textId="77777777" w:rsidTr="00FA69A1">
        <w:tc>
          <w:tcPr>
            <w:tcW w:w="2042" w:type="pct"/>
            <w:vAlign w:val="bottom"/>
          </w:tcPr>
          <w:p w14:paraId="6F485CF0" w14:textId="14D5BBA3" w:rsidR="00C9238F" w:rsidRPr="00946B69" w:rsidRDefault="00710949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Identificación personal</w:t>
            </w:r>
            <w:r w:rsidR="00B47421" w:rsidRPr="00946B69">
              <w:rPr>
                <w:sz w:val="24"/>
                <w:szCs w:val="24"/>
              </w:rPr>
              <w:t>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46224F29" w14:textId="77777777" w:rsidR="00C9238F" w:rsidRPr="00946B69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B47421" w:rsidRPr="00946B69" w14:paraId="74CAAC15" w14:textId="77777777" w:rsidTr="00FA69A1">
        <w:tc>
          <w:tcPr>
            <w:tcW w:w="2042" w:type="pct"/>
            <w:vAlign w:val="bottom"/>
          </w:tcPr>
          <w:p w14:paraId="2BC18307" w14:textId="4FCB9EAE" w:rsidR="00B47421" w:rsidRPr="00946B69" w:rsidRDefault="00B47421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Dirección: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39CC7C55" w14:textId="77777777" w:rsidR="00B47421" w:rsidRPr="00946B69" w:rsidRDefault="00B47421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946B69" w14:paraId="3C8DD9EA" w14:textId="77777777" w:rsidTr="00FA69A1">
        <w:tc>
          <w:tcPr>
            <w:tcW w:w="2042" w:type="pct"/>
            <w:vAlign w:val="bottom"/>
          </w:tcPr>
          <w:p w14:paraId="17909BC9" w14:textId="668C1D2D" w:rsidR="00C9238F" w:rsidRPr="00946B69" w:rsidRDefault="00710949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Ciudad, país</w:t>
            </w:r>
            <w:r w:rsidR="00B47421" w:rsidRPr="00946B69">
              <w:rPr>
                <w:sz w:val="24"/>
                <w:szCs w:val="24"/>
              </w:rPr>
              <w:t>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21B51FB3" w14:textId="77777777" w:rsidR="00C9238F" w:rsidRPr="00946B69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A69A1" w:rsidRPr="00946B69" w14:paraId="14EB958C" w14:textId="77777777" w:rsidTr="00FA69A1">
        <w:tc>
          <w:tcPr>
            <w:tcW w:w="2042" w:type="pct"/>
            <w:vAlign w:val="bottom"/>
          </w:tcPr>
          <w:p w14:paraId="159324ED" w14:textId="284833B2" w:rsidR="00FA69A1" w:rsidRPr="00946B69" w:rsidRDefault="00FA69A1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Teléfono (móvil o fijo)</w:t>
            </w:r>
            <w:r w:rsidR="00B47421" w:rsidRPr="00946B69">
              <w:rPr>
                <w:sz w:val="24"/>
                <w:szCs w:val="24"/>
              </w:rPr>
              <w:t>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48FC5F94" w14:textId="77777777" w:rsidR="00FA69A1" w:rsidRPr="00946B69" w:rsidRDefault="00FA69A1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946B69" w14:paraId="298CEC48" w14:textId="77777777" w:rsidTr="00FA69A1">
        <w:tc>
          <w:tcPr>
            <w:tcW w:w="2042" w:type="pct"/>
            <w:vAlign w:val="bottom"/>
          </w:tcPr>
          <w:p w14:paraId="1029E7AC" w14:textId="74F4002A" w:rsidR="00C9238F" w:rsidRPr="00946B69" w:rsidRDefault="00C30D34" w:rsidP="00576892">
            <w:pPr>
              <w:spacing w:before="24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65116832"/>
                <w:placeholder>
                  <w:docPart w:val="3967F0DFD2034708A4F2F809DC9B8FE0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46B69">
                  <w:rPr>
                    <w:sz w:val="24"/>
                    <w:szCs w:val="24"/>
                    <w:lang w:bidi="es-ES"/>
                  </w:rPr>
                  <w:t>Correo electrónico</w:t>
                </w:r>
              </w:sdtContent>
            </w:sdt>
            <w:r w:rsidR="00B47421" w:rsidRPr="00946B69">
              <w:rPr>
                <w:sz w:val="24"/>
                <w:szCs w:val="24"/>
              </w:rPr>
              <w:t>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32A97226" w14:textId="77777777" w:rsidR="00C9238F" w:rsidRPr="00946B69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94689" w:rsidRPr="00946B69" w14:paraId="43ABCB23" w14:textId="77777777" w:rsidTr="00FA69A1">
        <w:tc>
          <w:tcPr>
            <w:tcW w:w="2042" w:type="pct"/>
            <w:vAlign w:val="bottom"/>
          </w:tcPr>
          <w:p w14:paraId="15B72389" w14:textId="3D8B9694" w:rsidR="00F94689" w:rsidRPr="00946B69" w:rsidRDefault="00F94689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Usuario en Instagram (si tiene):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2DDAF312" w14:textId="77777777" w:rsidR="00F94689" w:rsidRPr="00946B69" w:rsidRDefault="00F94689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6D3045" w:rsidRPr="00946B69" w14:paraId="7E66749F" w14:textId="77777777" w:rsidTr="00FA69A1">
        <w:tc>
          <w:tcPr>
            <w:tcW w:w="2042" w:type="pct"/>
            <w:vAlign w:val="bottom"/>
          </w:tcPr>
          <w:p w14:paraId="0661DE39" w14:textId="6C867856" w:rsidR="006D3045" w:rsidRPr="00946B69" w:rsidRDefault="006D3045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Título de la foto: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7396E1EF" w14:textId="77777777" w:rsidR="006D3045" w:rsidRPr="00946B69" w:rsidRDefault="006D3045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6D3045" w:rsidRPr="00946B69" w14:paraId="3F3754A3" w14:textId="77777777" w:rsidTr="00FA69A1">
        <w:tc>
          <w:tcPr>
            <w:tcW w:w="2042" w:type="pct"/>
            <w:vAlign w:val="bottom"/>
          </w:tcPr>
          <w:p w14:paraId="6834D281" w14:textId="19F60C14" w:rsidR="006D3045" w:rsidRPr="00946B69" w:rsidRDefault="006D3045" w:rsidP="00576892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Fecha y lugar de la foto: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4D7C939A" w14:textId="77777777" w:rsidR="006D3045" w:rsidRPr="00946B69" w:rsidRDefault="006D3045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946B69" w14:paraId="2D958818" w14:textId="77777777" w:rsidTr="0057689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1E513CC8" w14:textId="77777777" w:rsidR="00C9238F" w:rsidRPr="00946B69" w:rsidRDefault="00C9238F" w:rsidP="00576892">
            <w:pPr>
              <w:rPr>
                <w:rFonts w:ascii="Corbel" w:hAnsi="Corbel"/>
                <w:b/>
                <w:sz w:val="24"/>
                <w:szCs w:val="24"/>
              </w:rPr>
            </w:pPr>
          </w:p>
        </w:tc>
      </w:tr>
      <w:tr w:rsidR="00C9238F" w:rsidRPr="00946B69" w14:paraId="5B26CF8D" w14:textId="77777777" w:rsidTr="00576892">
        <w:trPr>
          <w:trHeight w:val="576"/>
        </w:trPr>
        <w:tc>
          <w:tcPr>
            <w:tcW w:w="5000" w:type="pct"/>
            <w:gridSpan w:val="2"/>
            <w:vAlign w:val="bottom"/>
          </w:tcPr>
          <w:p w14:paraId="745D1D4D" w14:textId="77777777" w:rsidR="00456814" w:rsidRPr="00946B69" w:rsidRDefault="00456814" w:rsidP="00D12ECE">
            <w:pPr>
              <w:pStyle w:val="Sinespaciado"/>
              <w:ind w:right="1183"/>
              <w:jc w:val="both"/>
              <w:rPr>
                <w:rFonts w:ascii="Avenir Next LT Pro" w:hAnsi="Avenir Next LT Pro"/>
                <w:color w:val="00B050"/>
                <w:sz w:val="24"/>
                <w:szCs w:val="24"/>
              </w:rPr>
            </w:pPr>
          </w:p>
          <w:p w14:paraId="1A5E2D86" w14:textId="222C0EB7" w:rsidR="009B71A4" w:rsidRPr="00946B69" w:rsidRDefault="00FD3A97" w:rsidP="00D12ECE">
            <w:pPr>
              <w:pStyle w:val="Sinespaciado"/>
              <w:jc w:val="both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C</w:t>
            </w:r>
            <w:r w:rsidR="009F59E7" w:rsidRPr="00946B69">
              <w:rPr>
                <w:sz w:val="24"/>
                <w:szCs w:val="24"/>
              </w:rPr>
              <w:t>on la suscripción de este formato</w:t>
            </w:r>
            <w:r w:rsidR="00456814" w:rsidRPr="00946B69">
              <w:rPr>
                <w:sz w:val="24"/>
                <w:szCs w:val="24"/>
              </w:rPr>
              <w:t xml:space="preserve">, acepto participar en el concurso de fotografía “Instantáneas de </w:t>
            </w:r>
            <w:r w:rsidR="004D3129">
              <w:rPr>
                <w:sz w:val="24"/>
                <w:szCs w:val="24"/>
              </w:rPr>
              <w:t>p</w:t>
            </w:r>
            <w:r w:rsidR="00456814" w:rsidRPr="00946B69">
              <w:rPr>
                <w:sz w:val="24"/>
                <w:szCs w:val="24"/>
              </w:rPr>
              <w:t>az</w:t>
            </w:r>
            <w:r w:rsidR="006514D3" w:rsidRPr="00946B69">
              <w:rPr>
                <w:sz w:val="24"/>
                <w:szCs w:val="24"/>
              </w:rPr>
              <w:t xml:space="preserve">” </w:t>
            </w:r>
            <w:r w:rsidR="00456814" w:rsidRPr="00946B69">
              <w:rPr>
                <w:sz w:val="24"/>
                <w:szCs w:val="24"/>
              </w:rPr>
              <w:t xml:space="preserve">organizado por el Instituto Colombo-Alemán para la Paz </w:t>
            </w:r>
            <w:r w:rsidR="009B71A4" w:rsidRPr="00946B69">
              <w:rPr>
                <w:sz w:val="24"/>
                <w:szCs w:val="24"/>
              </w:rPr>
              <w:t>–</w:t>
            </w:r>
            <w:r w:rsidR="00456814" w:rsidRPr="00946B69">
              <w:rPr>
                <w:sz w:val="24"/>
                <w:szCs w:val="24"/>
              </w:rPr>
              <w:t xml:space="preserve"> CAPAZ</w:t>
            </w:r>
            <w:r w:rsidR="009B71A4" w:rsidRPr="00946B69">
              <w:rPr>
                <w:sz w:val="24"/>
                <w:szCs w:val="24"/>
              </w:rPr>
              <w:t>. Declaro que la fotografía que remito es inédita, de mi autoría</w:t>
            </w:r>
            <w:r w:rsidR="007A609A" w:rsidRPr="00946B69">
              <w:rPr>
                <w:sz w:val="24"/>
                <w:szCs w:val="24"/>
              </w:rPr>
              <w:t xml:space="preserve">, que cuento con los permisos de las personas fotografiadas y </w:t>
            </w:r>
            <w:r w:rsidR="009B71A4" w:rsidRPr="00946B69">
              <w:rPr>
                <w:sz w:val="24"/>
                <w:szCs w:val="24"/>
              </w:rPr>
              <w:t xml:space="preserve">no </w:t>
            </w:r>
            <w:r w:rsidR="007A609A" w:rsidRPr="00946B69">
              <w:rPr>
                <w:sz w:val="24"/>
                <w:szCs w:val="24"/>
              </w:rPr>
              <w:t xml:space="preserve">ha </w:t>
            </w:r>
            <w:r w:rsidR="009B71A4" w:rsidRPr="00946B69">
              <w:rPr>
                <w:sz w:val="24"/>
                <w:szCs w:val="24"/>
              </w:rPr>
              <w:t>participado en concurso</w:t>
            </w:r>
            <w:r w:rsidR="007A609A" w:rsidRPr="00946B69">
              <w:rPr>
                <w:sz w:val="24"/>
                <w:szCs w:val="24"/>
              </w:rPr>
              <w:t>s</w:t>
            </w:r>
            <w:r w:rsidR="009B71A4" w:rsidRPr="00946B69">
              <w:rPr>
                <w:sz w:val="24"/>
                <w:szCs w:val="24"/>
              </w:rPr>
              <w:t xml:space="preserve"> de fotografía similar</w:t>
            </w:r>
            <w:r w:rsidR="007A609A" w:rsidRPr="00946B69">
              <w:rPr>
                <w:sz w:val="24"/>
                <w:szCs w:val="24"/>
              </w:rPr>
              <w:t>es</w:t>
            </w:r>
            <w:r w:rsidR="009B71A4" w:rsidRPr="00946B69">
              <w:rPr>
                <w:sz w:val="24"/>
                <w:szCs w:val="24"/>
              </w:rPr>
              <w:t>.</w:t>
            </w:r>
            <w:r w:rsidRPr="00946B69">
              <w:rPr>
                <w:sz w:val="24"/>
                <w:szCs w:val="24"/>
              </w:rPr>
              <w:t xml:space="preserve"> </w:t>
            </w:r>
            <w:r w:rsidR="007A609A" w:rsidRPr="00946B69">
              <w:rPr>
                <w:sz w:val="24"/>
                <w:szCs w:val="24"/>
              </w:rPr>
              <w:t>A</w:t>
            </w:r>
            <w:r w:rsidR="00456814" w:rsidRPr="00946B69">
              <w:rPr>
                <w:sz w:val="24"/>
                <w:szCs w:val="24"/>
              </w:rPr>
              <w:t>utorizo al Instituto CAPAZ para usar</w:t>
            </w:r>
            <w:r w:rsidR="007A609A" w:rsidRPr="00946B69">
              <w:rPr>
                <w:sz w:val="24"/>
                <w:szCs w:val="24"/>
              </w:rPr>
              <w:t>, editar</w:t>
            </w:r>
            <w:r w:rsidR="00456814" w:rsidRPr="00946B69">
              <w:rPr>
                <w:sz w:val="24"/>
                <w:szCs w:val="24"/>
              </w:rPr>
              <w:t xml:space="preserve"> y publicar </w:t>
            </w:r>
            <w:r w:rsidR="00A4438F" w:rsidRPr="00946B69">
              <w:rPr>
                <w:sz w:val="24"/>
                <w:szCs w:val="24"/>
              </w:rPr>
              <w:t xml:space="preserve">la fotografía aquí </w:t>
            </w:r>
            <w:r w:rsidR="00554373" w:rsidRPr="00946B69">
              <w:rPr>
                <w:sz w:val="24"/>
                <w:szCs w:val="24"/>
              </w:rPr>
              <w:t>relacionada</w:t>
            </w:r>
            <w:r w:rsidR="00456814" w:rsidRPr="00946B69">
              <w:rPr>
                <w:sz w:val="24"/>
                <w:szCs w:val="24"/>
              </w:rPr>
              <w:t xml:space="preserve"> y mis datos</w:t>
            </w:r>
            <w:r w:rsidR="00A4438F" w:rsidRPr="00946B69">
              <w:rPr>
                <w:sz w:val="24"/>
                <w:szCs w:val="24"/>
              </w:rPr>
              <w:t>,</w:t>
            </w:r>
            <w:r w:rsidR="00456814" w:rsidRPr="00946B69">
              <w:rPr>
                <w:sz w:val="24"/>
                <w:szCs w:val="24"/>
              </w:rPr>
              <w:t xml:space="preserve"> según las condiciones de los premios indicados en la </w:t>
            </w:r>
            <w:r w:rsidR="00656EF0" w:rsidRPr="00946B69">
              <w:rPr>
                <w:sz w:val="24"/>
                <w:szCs w:val="24"/>
              </w:rPr>
              <w:t>convocatoria de</w:t>
            </w:r>
            <w:r w:rsidR="006514D3" w:rsidRPr="00946B69">
              <w:rPr>
                <w:sz w:val="24"/>
                <w:szCs w:val="24"/>
              </w:rPr>
              <w:t xml:space="preserve"> dicho concurso</w:t>
            </w:r>
            <w:r w:rsidR="00456814" w:rsidRPr="00946B69">
              <w:rPr>
                <w:sz w:val="24"/>
                <w:szCs w:val="24"/>
              </w:rPr>
              <w:t xml:space="preserve">. Ello implica principalmente </w:t>
            </w:r>
            <w:r w:rsidR="007A609A" w:rsidRPr="00946B69">
              <w:rPr>
                <w:sz w:val="24"/>
                <w:szCs w:val="24"/>
              </w:rPr>
              <w:t xml:space="preserve">la difusión de la fotografía en los </w:t>
            </w:r>
            <w:r w:rsidR="00456814" w:rsidRPr="00946B69">
              <w:rPr>
                <w:sz w:val="24"/>
                <w:szCs w:val="24"/>
              </w:rPr>
              <w:t>medios y plataformas digitales,</w:t>
            </w:r>
            <w:r w:rsidR="006514D3" w:rsidRPr="00946B69">
              <w:rPr>
                <w:sz w:val="24"/>
                <w:szCs w:val="24"/>
              </w:rPr>
              <w:t xml:space="preserve"> </w:t>
            </w:r>
            <w:r w:rsidR="00456814" w:rsidRPr="00946B69">
              <w:rPr>
                <w:sz w:val="24"/>
                <w:szCs w:val="24"/>
              </w:rPr>
              <w:t>en los productos impresos, en medios y en plataformas digitales de</w:t>
            </w:r>
            <w:r w:rsidR="007A609A" w:rsidRPr="00946B69">
              <w:rPr>
                <w:sz w:val="24"/>
                <w:szCs w:val="24"/>
              </w:rPr>
              <w:t>l Instituto y de</w:t>
            </w:r>
            <w:r w:rsidR="00456814" w:rsidRPr="00946B69">
              <w:rPr>
                <w:sz w:val="24"/>
                <w:szCs w:val="24"/>
              </w:rPr>
              <w:t xml:space="preserve"> terceros que se vinculen a este concurso y que apoyen la difusión de la actividad, en caso de que la fotografía resulte seleccionada entre las doce mejores del concurso.</w:t>
            </w:r>
            <w:r w:rsidRPr="00946B69">
              <w:rPr>
                <w:sz w:val="24"/>
                <w:szCs w:val="24"/>
              </w:rPr>
              <w:t xml:space="preserve"> </w:t>
            </w:r>
            <w:r w:rsidR="009B71A4" w:rsidRPr="00946B69">
              <w:rPr>
                <w:sz w:val="24"/>
                <w:szCs w:val="24"/>
              </w:rPr>
              <w:t>Exonero de responsabilidad al Instituto CAPAZ y a las universidades socias y asociadas por cualquier reclamación que surja sobre los derechos de autor de la fotografía o en relación con autorizaciones sobre uso de la imagen</w:t>
            </w:r>
            <w:r w:rsidR="007A609A" w:rsidRPr="00946B69">
              <w:rPr>
                <w:sz w:val="24"/>
                <w:szCs w:val="24"/>
              </w:rPr>
              <w:t xml:space="preserve"> y datos personales</w:t>
            </w:r>
            <w:r w:rsidR="009B71A4" w:rsidRPr="00946B69">
              <w:rPr>
                <w:sz w:val="24"/>
                <w:szCs w:val="24"/>
              </w:rPr>
              <w:t xml:space="preserve">. </w:t>
            </w:r>
          </w:p>
          <w:p w14:paraId="43C4420D" w14:textId="5769AB0C" w:rsidR="00710949" w:rsidRPr="00946B69" w:rsidRDefault="00710949" w:rsidP="00BA4C11">
            <w:pPr>
              <w:jc w:val="both"/>
              <w:rPr>
                <w:sz w:val="24"/>
                <w:szCs w:val="24"/>
              </w:rPr>
            </w:pPr>
          </w:p>
        </w:tc>
      </w:tr>
    </w:tbl>
    <w:p w14:paraId="5A217AFA" w14:textId="59FE0FE5" w:rsidR="00A65BE1" w:rsidRPr="00946B69" w:rsidRDefault="00A65BE1" w:rsidP="00A65BE1">
      <w:pPr>
        <w:pStyle w:val="Sinespaciado"/>
        <w:jc w:val="both"/>
        <w:rPr>
          <w:rFonts w:eastAsiaTheme="minorHAnsi" w:cstheme="minorBidi"/>
          <w:sz w:val="24"/>
          <w:szCs w:val="24"/>
        </w:rPr>
      </w:pPr>
      <w:r w:rsidRPr="00946B69">
        <w:rPr>
          <w:rFonts w:eastAsiaTheme="minorHAnsi" w:cstheme="minorBidi"/>
          <w:sz w:val="24"/>
          <w:szCs w:val="24"/>
        </w:rPr>
        <w:t xml:space="preserve">Atentamente, </w:t>
      </w:r>
    </w:p>
    <w:p w14:paraId="19E0E6EB" w14:textId="64077F37" w:rsidR="00CB1753" w:rsidRPr="00946B69" w:rsidRDefault="00CB1753" w:rsidP="00A65BE1">
      <w:pPr>
        <w:pStyle w:val="Sinespaciado"/>
        <w:jc w:val="both"/>
        <w:rPr>
          <w:rFonts w:eastAsiaTheme="minorHAnsi" w:cstheme="minorBidi"/>
          <w:sz w:val="24"/>
          <w:szCs w:val="24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5229"/>
      </w:tblGrid>
      <w:tr w:rsidR="00CB1753" w:rsidRPr="00946B69" w14:paraId="6F6C4254" w14:textId="77777777" w:rsidTr="00E3033F">
        <w:tc>
          <w:tcPr>
            <w:tcW w:w="2042" w:type="pct"/>
            <w:vAlign w:val="bottom"/>
          </w:tcPr>
          <w:p w14:paraId="37EC4671" w14:textId="294A29B8" w:rsidR="00CB1753" w:rsidRPr="00946B69" w:rsidRDefault="00CB1753" w:rsidP="00E3033F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Firma: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7E571FCF" w14:textId="77777777" w:rsidR="00CB1753" w:rsidRPr="00946B69" w:rsidRDefault="00CB1753" w:rsidP="00E3033F">
            <w:pPr>
              <w:spacing w:before="240"/>
              <w:rPr>
                <w:sz w:val="24"/>
                <w:szCs w:val="24"/>
              </w:rPr>
            </w:pPr>
          </w:p>
        </w:tc>
      </w:tr>
      <w:tr w:rsidR="00CB1753" w:rsidRPr="00946B69" w14:paraId="6E2A70D6" w14:textId="77777777" w:rsidTr="00E3033F">
        <w:tc>
          <w:tcPr>
            <w:tcW w:w="2042" w:type="pct"/>
            <w:vAlign w:val="bottom"/>
          </w:tcPr>
          <w:p w14:paraId="273993B8" w14:textId="1D2B82EB" w:rsidR="00CB1753" w:rsidRPr="00946B69" w:rsidRDefault="00CB1753" w:rsidP="00E3033F">
            <w:pPr>
              <w:spacing w:before="240"/>
              <w:rPr>
                <w:sz w:val="24"/>
                <w:szCs w:val="24"/>
              </w:rPr>
            </w:pPr>
            <w:r w:rsidRPr="00946B69">
              <w:rPr>
                <w:sz w:val="24"/>
                <w:szCs w:val="24"/>
              </w:rPr>
              <w:t>Lugar y fecha: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66E4AF6A" w14:textId="77777777" w:rsidR="00CB1753" w:rsidRPr="00946B69" w:rsidRDefault="00CB1753" w:rsidP="00E3033F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2DACD28A" w14:textId="77777777" w:rsidR="00A65BE1" w:rsidRPr="00946B69" w:rsidRDefault="00A65BE1" w:rsidP="00CB1753">
      <w:pPr>
        <w:pStyle w:val="Sinespaciado"/>
        <w:rPr>
          <w:sz w:val="24"/>
          <w:szCs w:val="24"/>
        </w:rPr>
      </w:pPr>
    </w:p>
    <w:sectPr w:rsidR="00A65BE1" w:rsidRPr="00946B69" w:rsidSect="009D2301">
      <w:headerReference w:type="default" r:id="rId11"/>
      <w:pgSz w:w="12240" w:h="15840" w:code="1"/>
      <w:pgMar w:top="1701" w:right="1701" w:bottom="1701" w:left="170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FA7A1" w14:textId="77777777" w:rsidR="00C30D34" w:rsidRDefault="00C30D34" w:rsidP="00C9238F">
      <w:pPr>
        <w:spacing w:after="0" w:line="240" w:lineRule="auto"/>
      </w:pPr>
      <w:r>
        <w:separator/>
      </w:r>
    </w:p>
  </w:endnote>
  <w:endnote w:type="continuationSeparator" w:id="0">
    <w:p w14:paraId="18F60131" w14:textId="77777777" w:rsidR="00C30D34" w:rsidRDefault="00C30D3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70CE8B-F57D-4A0D-8D55-4DD6B0F6D526}"/>
    <w:embedBold r:id="rId2" w:fontKey="{FB2665EF-BC37-4DCA-82E4-C2A264AF2B5E}"/>
    <w:embedItalic r:id="rId3" w:fontKey="{107EDB8C-CA64-4854-AE62-E15686B1766A}"/>
    <w:embedBoldItalic r:id="rId4" w:fontKey="{E0A225A2-4C52-4DC0-8065-7C5CD97EA8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7492CB1-E1AB-4D6A-885E-15B0A76544B2}"/>
    <w:embedBold r:id="rId6" w:fontKey="{513B502C-6F57-4DCE-B64B-EDA49878F85A}"/>
    <w:embedItalic r:id="rId7" w:fontKey="{AD8AE44F-E78E-4C4A-9B0D-3980C9382B4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923A5D6-AD99-4AA9-BB89-3877B41173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42E6762-3D66-4C46-BF68-91739018B74A}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  <w:embedRegular r:id="rId10" w:fontKey="{D76BAA21-1E4D-4F80-A706-8584925E0A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2548E" w14:textId="77777777" w:rsidR="00C30D34" w:rsidRDefault="00C30D34" w:rsidP="00C9238F">
      <w:pPr>
        <w:spacing w:after="0" w:line="240" w:lineRule="auto"/>
      </w:pPr>
      <w:r>
        <w:separator/>
      </w:r>
    </w:p>
  </w:footnote>
  <w:footnote w:type="continuationSeparator" w:id="0">
    <w:p w14:paraId="3BBC7CCC" w14:textId="77777777" w:rsidR="00C30D34" w:rsidRDefault="00C30D3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79A3E" w14:textId="55D3FEAC" w:rsidR="000C6A16" w:rsidRPr="009D2301" w:rsidRDefault="000C6A16" w:rsidP="0054573A">
    <w:pPr>
      <w:tabs>
        <w:tab w:val="center" w:pos="4680"/>
        <w:tab w:val="right" w:pos="9360"/>
      </w:tabs>
      <w:spacing w:after="0"/>
      <w:rPr>
        <w:rFonts w:ascii="Corbel" w:hAnsi="Corbel"/>
        <w:sz w:val="22"/>
        <w:szCs w:val="22"/>
      </w:rPr>
    </w:pPr>
    <w:r w:rsidRPr="009D2301">
      <w:rPr>
        <w:rFonts w:ascii="Corbel" w:hAnsi="Corbel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5CB215A4" wp14:editId="7EFF3193">
          <wp:simplePos x="0" y="0"/>
          <wp:positionH relativeFrom="margin">
            <wp:posOffset>4311015</wp:posOffset>
          </wp:positionH>
          <wp:positionV relativeFrom="margin">
            <wp:posOffset>-832485</wp:posOffset>
          </wp:positionV>
          <wp:extent cx="1608455" cy="695960"/>
          <wp:effectExtent l="0" t="0" r="0" b="889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0AEB">
      <w:rPr>
        <w:rFonts w:ascii="Corbel" w:eastAsia="Calibri" w:hAnsi="Corbel" w:cs="Times New Roman"/>
        <w:b/>
        <w:noProof/>
        <w:sz w:val="22"/>
        <w:szCs w:val="22"/>
      </w:rPr>
      <w:t>Nota de</w:t>
    </w:r>
    <w:r w:rsidR="00AF67C1">
      <w:rPr>
        <w:rFonts w:ascii="Corbel" w:eastAsia="Calibri" w:hAnsi="Corbel" w:cs="Times New Roman"/>
        <w:b/>
        <w:noProof/>
        <w:sz w:val="22"/>
        <w:szCs w:val="22"/>
      </w:rPr>
      <w:t xml:space="preserve"> aceptación de partici</w:t>
    </w:r>
    <w:r w:rsidR="0054573A">
      <w:rPr>
        <w:rFonts w:ascii="Corbel" w:eastAsia="Calibri" w:hAnsi="Corbel" w:cs="Times New Roman"/>
        <w:b/>
        <w:noProof/>
        <w:sz w:val="22"/>
        <w:szCs w:val="22"/>
      </w:rPr>
      <w:t>p</w:t>
    </w:r>
    <w:r w:rsidR="00AF67C1">
      <w:rPr>
        <w:rFonts w:ascii="Corbel" w:eastAsia="Calibri" w:hAnsi="Corbel" w:cs="Times New Roman"/>
        <w:b/>
        <w:noProof/>
        <w:sz w:val="22"/>
        <w:szCs w:val="22"/>
      </w:rPr>
      <w:t>ación y</w:t>
    </w:r>
    <w:r w:rsidR="00DF0AEB">
      <w:rPr>
        <w:rFonts w:ascii="Corbel" w:eastAsia="Calibri" w:hAnsi="Corbel" w:cs="Times New Roman"/>
        <w:b/>
        <w:noProof/>
        <w:sz w:val="22"/>
        <w:szCs w:val="22"/>
      </w:rPr>
      <w:t xml:space="preserve"> a</w:t>
    </w:r>
    <w:r w:rsidRPr="009D2301">
      <w:rPr>
        <w:rFonts w:ascii="Corbel" w:eastAsia="Calibri" w:hAnsi="Corbel" w:cs="Times New Roman"/>
        <w:b/>
        <w:noProof/>
        <w:sz w:val="22"/>
        <w:szCs w:val="22"/>
      </w:rPr>
      <w:t>utorización de uso de im</w:t>
    </w:r>
    <w:r w:rsidR="00DF0AEB">
      <w:rPr>
        <w:rFonts w:ascii="Corbel" w:eastAsia="Calibri" w:hAnsi="Corbel" w:cs="Times New Roman"/>
        <w:b/>
        <w:noProof/>
        <w:sz w:val="22"/>
        <w:szCs w:val="22"/>
      </w:rPr>
      <w:t>á</w:t>
    </w:r>
    <w:r w:rsidRPr="009D2301">
      <w:rPr>
        <w:rFonts w:ascii="Corbel" w:eastAsia="Calibri" w:hAnsi="Corbel" w:cs="Times New Roman"/>
        <w:b/>
        <w:noProof/>
        <w:sz w:val="22"/>
        <w:szCs w:val="22"/>
      </w:rPr>
      <w:t>gen</w:t>
    </w:r>
    <w:r w:rsidR="00DF0AEB">
      <w:rPr>
        <w:rFonts w:ascii="Corbel" w:eastAsia="Calibri" w:hAnsi="Corbel" w:cs="Times New Roman"/>
        <w:b/>
        <w:noProof/>
        <w:sz w:val="22"/>
        <w:szCs w:val="22"/>
      </w:rPr>
      <w:t>es</w:t>
    </w:r>
    <w:r w:rsidR="0054573A">
      <w:rPr>
        <w:rFonts w:ascii="Corbel" w:eastAsia="Calibri" w:hAnsi="Corbel" w:cs="Times New Roman"/>
        <w:b/>
        <w:noProof/>
        <w:sz w:val="22"/>
        <w:szCs w:val="22"/>
      </w:rPr>
      <w:t xml:space="preserve"> - </w:t>
    </w:r>
    <w:r w:rsidRPr="009D2301">
      <w:rPr>
        <w:rFonts w:ascii="Corbel" w:hAnsi="Corbel" w:cs="Times New Roman"/>
        <w:b/>
        <w:noProof/>
        <w:sz w:val="22"/>
        <w:szCs w:val="22"/>
      </w:rPr>
      <w:t>Instituto Colombo-Alemán para la Paz - CAPAZ</w:t>
    </w:r>
    <w:r w:rsidRPr="009D2301">
      <w:rPr>
        <w:rFonts w:ascii="Corbel" w:hAnsi="Corbel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0"/>
  </w:num>
  <w:num w:numId="23">
    <w:abstractNumId w:val="20"/>
  </w:num>
  <w:num w:numId="24">
    <w:abstractNumId w:val="22"/>
  </w:num>
  <w:num w:numId="25">
    <w:abstractNumId w:val="25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49"/>
    <w:rsid w:val="00003212"/>
    <w:rsid w:val="00052382"/>
    <w:rsid w:val="0006568A"/>
    <w:rsid w:val="00065A07"/>
    <w:rsid w:val="00076F0F"/>
    <w:rsid w:val="00084253"/>
    <w:rsid w:val="00085861"/>
    <w:rsid w:val="000C6A16"/>
    <w:rsid w:val="000D1C31"/>
    <w:rsid w:val="000D1F49"/>
    <w:rsid w:val="000D42E2"/>
    <w:rsid w:val="001727CA"/>
    <w:rsid w:val="00244FAF"/>
    <w:rsid w:val="00286684"/>
    <w:rsid w:val="002C56E6"/>
    <w:rsid w:val="002D3238"/>
    <w:rsid w:val="003443E4"/>
    <w:rsid w:val="00361E11"/>
    <w:rsid w:val="003F0847"/>
    <w:rsid w:val="0040090B"/>
    <w:rsid w:val="00456814"/>
    <w:rsid w:val="0046302A"/>
    <w:rsid w:val="00487D2D"/>
    <w:rsid w:val="004B4B8C"/>
    <w:rsid w:val="004D3129"/>
    <w:rsid w:val="004D5D62"/>
    <w:rsid w:val="004E5717"/>
    <w:rsid w:val="00503E3E"/>
    <w:rsid w:val="005112D0"/>
    <w:rsid w:val="0054573A"/>
    <w:rsid w:val="00554373"/>
    <w:rsid w:val="00576892"/>
    <w:rsid w:val="00577E06"/>
    <w:rsid w:val="005A3BF7"/>
    <w:rsid w:val="005C5D25"/>
    <w:rsid w:val="005F2035"/>
    <w:rsid w:val="005F7990"/>
    <w:rsid w:val="0063739C"/>
    <w:rsid w:val="006514D3"/>
    <w:rsid w:val="00656EF0"/>
    <w:rsid w:val="006D3045"/>
    <w:rsid w:val="006E1894"/>
    <w:rsid w:val="006F2A7F"/>
    <w:rsid w:val="00710949"/>
    <w:rsid w:val="00741AFD"/>
    <w:rsid w:val="00756AD8"/>
    <w:rsid w:val="00770F25"/>
    <w:rsid w:val="007A35A8"/>
    <w:rsid w:val="007A609A"/>
    <w:rsid w:val="007B0A85"/>
    <w:rsid w:val="007B5861"/>
    <w:rsid w:val="007C6A52"/>
    <w:rsid w:val="0082043E"/>
    <w:rsid w:val="0083480F"/>
    <w:rsid w:val="00864838"/>
    <w:rsid w:val="00897670"/>
    <w:rsid w:val="008A4DF1"/>
    <w:rsid w:val="008B0E32"/>
    <w:rsid w:val="008B2AFE"/>
    <w:rsid w:val="008C19F3"/>
    <w:rsid w:val="008E203A"/>
    <w:rsid w:val="00906A3C"/>
    <w:rsid w:val="0091229C"/>
    <w:rsid w:val="00920221"/>
    <w:rsid w:val="00924995"/>
    <w:rsid w:val="00940C31"/>
    <w:rsid w:val="00940E73"/>
    <w:rsid w:val="00946B69"/>
    <w:rsid w:val="00971B98"/>
    <w:rsid w:val="0098597D"/>
    <w:rsid w:val="009A5D28"/>
    <w:rsid w:val="009B71A4"/>
    <w:rsid w:val="009D2301"/>
    <w:rsid w:val="009E689A"/>
    <w:rsid w:val="009F59E7"/>
    <w:rsid w:val="009F619A"/>
    <w:rsid w:val="009F6DDE"/>
    <w:rsid w:val="00A1613A"/>
    <w:rsid w:val="00A370A8"/>
    <w:rsid w:val="00A4438F"/>
    <w:rsid w:val="00A65BE1"/>
    <w:rsid w:val="00AB7561"/>
    <w:rsid w:val="00AF67C1"/>
    <w:rsid w:val="00AF6BFE"/>
    <w:rsid w:val="00B33CE6"/>
    <w:rsid w:val="00B47421"/>
    <w:rsid w:val="00B7300B"/>
    <w:rsid w:val="00B90D99"/>
    <w:rsid w:val="00BA108E"/>
    <w:rsid w:val="00BA4C11"/>
    <w:rsid w:val="00BB1FFD"/>
    <w:rsid w:val="00BD4753"/>
    <w:rsid w:val="00BD5CB1"/>
    <w:rsid w:val="00BE62EE"/>
    <w:rsid w:val="00C003BA"/>
    <w:rsid w:val="00C26236"/>
    <w:rsid w:val="00C30D34"/>
    <w:rsid w:val="00C46878"/>
    <w:rsid w:val="00C9238F"/>
    <w:rsid w:val="00C96307"/>
    <w:rsid w:val="00CB1753"/>
    <w:rsid w:val="00CB4A51"/>
    <w:rsid w:val="00CD4532"/>
    <w:rsid w:val="00CD47B0"/>
    <w:rsid w:val="00CE6104"/>
    <w:rsid w:val="00CE7918"/>
    <w:rsid w:val="00D0298D"/>
    <w:rsid w:val="00D12ECE"/>
    <w:rsid w:val="00D16163"/>
    <w:rsid w:val="00D6431F"/>
    <w:rsid w:val="00D8523B"/>
    <w:rsid w:val="00D95035"/>
    <w:rsid w:val="00DB3FAD"/>
    <w:rsid w:val="00DF0AEB"/>
    <w:rsid w:val="00E51F9A"/>
    <w:rsid w:val="00E5595B"/>
    <w:rsid w:val="00E61C09"/>
    <w:rsid w:val="00EB3B58"/>
    <w:rsid w:val="00EC1369"/>
    <w:rsid w:val="00EC31EE"/>
    <w:rsid w:val="00EC7359"/>
    <w:rsid w:val="00EE3054"/>
    <w:rsid w:val="00EE391D"/>
    <w:rsid w:val="00F00606"/>
    <w:rsid w:val="00F01256"/>
    <w:rsid w:val="00F255FC"/>
    <w:rsid w:val="00F5192A"/>
    <w:rsid w:val="00F94689"/>
    <w:rsid w:val="00FA69A1"/>
    <w:rsid w:val="00FC7475"/>
    <w:rsid w:val="00FD3A9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2FCB4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\AppData\Roaming\Microsoft\Template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7E49EF887124E5E866948FF2876A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B00B-5887-4BD3-94B6-FFFC15286938}"/>
      </w:docPartPr>
      <w:docPartBody>
        <w:p w:rsidR="00873016" w:rsidRDefault="0096559A" w:rsidP="0096559A">
          <w:pPr>
            <w:pStyle w:val="C7E49EF887124E5E866948FF2876AB282"/>
          </w:pPr>
          <w:r w:rsidRPr="00D0298D">
            <w:rPr>
              <w:lang w:bidi="es-ES"/>
            </w:rPr>
            <w:t>Apellidos</w:t>
          </w:r>
        </w:p>
      </w:docPartBody>
    </w:docPart>
    <w:docPart>
      <w:docPartPr>
        <w:name w:val="3967F0DFD2034708A4F2F809DC9B8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09D4D-DC41-4E1E-8CD1-5BDAEB8E9D50}"/>
      </w:docPartPr>
      <w:docPartBody>
        <w:p w:rsidR="00873016" w:rsidRDefault="0096559A" w:rsidP="0096559A">
          <w:pPr>
            <w:pStyle w:val="3967F0DFD2034708A4F2F809DC9B8FE02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9A"/>
    <w:rsid w:val="00055966"/>
    <w:rsid w:val="00102893"/>
    <w:rsid w:val="0010386F"/>
    <w:rsid w:val="0065201D"/>
    <w:rsid w:val="0074576B"/>
    <w:rsid w:val="00873016"/>
    <w:rsid w:val="008777BD"/>
    <w:rsid w:val="008F6333"/>
    <w:rsid w:val="0096559A"/>
    <w:rsid w:val="0098649E"/>
    <w:rsid w:val="00F8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9B8A66AA86D46E1B18B08C72AA2F9DD">
    <w:name w:val="59B8A66AA86D46E1B18B08C72AA2F9DD"/>
  </w:style>
  <w:style w:type="paragraph" w:customStyle="1" w:styleId="C7E49EF887124E5E866948FF2876AB28">
    <w:name w:val="C7E49EF887124E5E866948FF2876AB28"/>
  </w:style>
  <w:style w:type="paragraph" w:customStyle="1" w:styleId="505233868C1042C4A400B7A367BC81A8">
    <w:name w:val="505233868C1042C4A400B7A367BC81A8"/>
  </w:style>
  <w:style w:type="paragraph" w:customStyle="1" w:styleId="0FF5A922A0E84F04AF23491BEB288050">
    <w:name w:val="0FF5A922A0E84F04AF23491BEB288050"/>
  </w:style>
  <w:style w:type="paragraph" w:customStyle="1" w:styleId="8BC24F9B88034198A1D704BC4092CF8A">
    <w:name w:val="8BC24F9B88034198A1D704BC4092CF8A"/>
  </w:style>
  <w:style w:type="paragraph" w:customStyle="1" w:styleId="36EAF947FAB14549AE8FB5E619983368">
    <w:name w:val="36EAF947FAB14549AE8FB5E619983368"/>
  </w:style>
  <w:style w:type="paragraph" w:customStyle="1" w:styleId="3967F0DFD2034708A4F2F809DC9B8FE0">
    <w:name w:val="3967F0DFD2034708A4F2F809DC9B8FE0"/>
  </w:style>
  <w:style w:type="paragraph" w:customStyle="1" w:styleId="F54980AD783B40CDA2A4E897A7D671E2">
    <w:name w:val="F54980AD783B40CDA2A4E897A7D671E2"/>
  </w:style>
  <w:style w:type="paragraph" w:customStyle="1" w:styleId="67750D45B6384A0DB26BD6718B3025DE">
    <w:name w:val="67750D45B6384A0DB26BD6718B3025DE"/>
  </w:style>
  <w:style w:type="paragraph" w:customStyle="1" w:styleId="55D1D58CE07D4947917754502E85367F">
    <w:name w:val="55D1D58CE07D4947917754502E85367F"/>
  </w:style>
  <w:style w:type="paragraph" w:customStyle="1" w:styleId="DAB1248445A74363887AE9053859B5F1">
    <w:name w:val="DAB1248445A74363887AE9053859B5F1"/>
  </w:style>
  <w:style w:type="paragraph" w:customStyle="1" w:styleId="19AF7DD421DF40909BC77A009A7DD5AC">
    <w:name w:val="19AF7DD421DF40909BC77A009A7DD5AC"/>
  </w:style>
  <w:style w:type="paragraph" w:customStyle="1" w:styleId="9C1FF4C1F9FA42B0BA6DE6DD3C6D7FA4">
    <w:name w:val="9C1FF4C1F9FA42B0BA6DE6DD3C6D7FA4"/>
  </w:style>
  <w:style w:type="paragraph" w:customStyle="1" w:styleId="7B1AFB26801947A296BE54582D8D4B00">
    <w:name w:val="7B1AFB26801947A296BE54582D8D4B00"/>
  </w:style>
  <w:style w:type="character" w:styleId="Textodelmarcadordeposicin">
    <w:name w:val="Placeholder Text"/>
    <w:basedOn w:val="Fuentedeprrafopredeter"/>
    <w:uiPriority w:val="99"/>
    <w:semiHidden/>
    <w:rsid w:val="0096559A"/>
    <w:rPr>
      <w:rFonts w:ascii="Calibri" w:hAnsi="Calibri"/>
      <w:color w:val="808080"/>
    </w:rPr>
  </w:style>
  <w:style w:type="paragraph" w:customStyle="1" w:styleId="59B8A66AA86D46E1B18B08C72AA2F9DD1">
    <w:name w:val="59B8A66AA86D46E1B18B08C72AA2F9DD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C7E49EF887124E5E866948FF2876AB281">
    <w:name w:val="C7E49EF887124E5E866948FF2876AB28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36EAF947FAB14549AE8FB5E6199833681">
    <w:name w:val="36EAF947FAB14549AE8FB5E619983368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3967F0DFD2034708A4F2F809DC9B8FE01">
    <w:name w:val="3967F0DFD2034708A4F2F809DC9B8FE0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55D1D58CE07D4947917754502E85367F1">
    <w:name w:val="55D1D58CE07D4947917754502E85367F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DAB1248445A74363887AE9053859B5F11">
    <w:name w:val="DAB1248445A74363887AE9053859B5F1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19AF7DD421DF40909BC77A009A7DD5AC1">
    <w:name w:val="19AF7DD421DF40909BC77A009A7DD5AC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9C1FF4C1F9FA42B0BA6DE6DD3C6D7FA41">
    <w:name w:val="9C1FF4C1F9FA42B0BA6DE6DD3C6D7FA4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7B1AFB26801947A296BE54582D8D4B001">
    <w:name w:val="7B1AFB26801947A296BE54582D8D4B00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styleId="Piedepgina">
    <w:name w:val="footer"/>
    <w:basedOn w:val="Normal"/>
    <w:link w:val="PiedepginaCar"/>
    <w:uiPriority w:val="99"/>
    <w:rsid w:val="0096559A"/>
    <w:pPr>
      <w:tabs>
        <w:tab w:val="center" w:pos="4680"/>
        <w:tab w:val="right" w:pos="9810"/>
      </w:tabs>
      <w:spacing w:after="0" w:line="240" w:lineRule="auto"/>
    </w:pPr>
    <w:rPr>
      <w:rFonts w:ascii="Calibri" w:eastAsiaTheme="minorHAnsi" w:hAnsi="Calibri"/>
      <w:sz w:val="18"/>
      <w:szCs w:val="24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6559A"/>
    <w:rPr>
      <w:rFonts w:ascii="Calibri" w:eastAsiaTheme="minorHAnsi" w:hAnsi="Calibri"/>
      <w:sz w:val="18"/>
      <w:szCs w:val="24"/>
      <w:lang w:val="es-ES" w:eastAsia="en-US"/>
    </w:rPr>
  </w:style>
  <w:style w:type="paragraph" w:customStyle="1" w:styleId="41F4A2F27FA3418082D0ED00F62103BB">
    <w:name w:val="41F4A2F27FA3418082D0ED00F62103BB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59B8A66AA86D46E1B18B08C72AA2F9DD2">
    <w:name w:val="59B8A66AA86D46E1B18B08C72AA2F9DD2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C7E49EF887124E5E866948FF2876AB282">
    <w:name w:val="C7E49EF887124E5E866948FF2876AB282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36EAF947FAB14549AE8FB5E6199833682">
    <w:name w:val="36EAF947FAB14549AE8FB5E6199833682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3967F0DFD2034708A4F2F809DC9B8FE02">
    <w:name w:val="3967F0DFD2034708A4F2F809DC9B8FE02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41F4A2F27FA3418082D0ED00F62103BB1">
    <w:name w:val="41F4A2F27FA3418082D0ED00F62103BB1"/>
    <w:rsid w:val="0096559A"/>
    <w:pPr>
      <w:spacing w:after="200" w:line="271" w:lineRule="auto"/>
    </w:pPr>
    <w:rPr>
      <w:rFonts w:ascii="Calibri" w:eastAsiaTheme="minorHAnsi" w:hAnsi="Calibri"/>
      <w:sz w:val="28"/>
      <w:szCs w:val="28"/>
      <w:lang w:val="es-ES" w:eastAsia="en-US"/>
    </w:rPr>
  </w:style>
  <w:style w:type="paragraph" w:customStyle="1" w:styleId="C63FEA880E8B447CAEC0793DFA40D950">
    <w:name w:val="C63FEA880E8B447CAEC0793DFA40D950"/>
    <w:rsid w:val="0096559A"/>
  </w:style>
  <w:style w:type="paragraph" w:customStyle="1" w:styleId="66CEC40F727346E1BDAF03D1607C09EA">
    <w:name w:val="66CEC40F727346E1BDAF03D1607C09EA"/>
    <w:rsid w:val="009655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C8C04E-1278-402D-AA39-B8A69B4C26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</Template>
  <TotalTime>0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2020-09-09T14:50:00Z</dcterms:created>
  <dcterms:modified xsi:type="dcterms:W3CDTF">2020-09-09T14:51:00Z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