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8E89" w14:textId="77777777" w:rsidR="006D7302" w:rsidRDefault="006D7302">
      <w:pPr>
        <w:pStyle w:val="Ttulo"/>
      </w:pPr>
    </w:p>
    <w:p w14:paraId="36EDE4BA" w14:textId="34287D49" w:rsidR="006D7302" w:rsidRPr="00F362B3" w:rsidRDefault="00C4727F">
      <w:pPr>
        <w:pStyle w:val="Ttulo"/>
        <w:rPr>
          <w:rFonts w:ascii="Arvo" w:eastAsia="Arvo" w:hAnsi="Arvo" w:cs="Arvo"/>
          <w:sz w:val="56"/>
          <w:szCs w:val="56"/>
        </w:rPr>
      </w:pPr>
      <w:r>
        <w:rPr>
          <w:rFonts w:ascii="Arvo" w:hAnsi="Arvo"/>
          <w:sz w:val="56"/>
          <w:szCs w:val="56"/>
          <w:lang w:val="es-ES_tradnl"/>
        </w:rPr>
        <w:t>InsectEAT inaugura la 1ª Bio-Refinería de Insectos de España en Cañaveras</w:t>
      </w:r>
    </w:p>
    <w:p w14:paraId="12673813" w14:textId="2E305484" w:rsidR="006D7302" w:rsidRDefault="002B5B9C">
      <w:pPr>
        <w:pStyle w:val="Cuerpo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El</w:t>
      </w:r>
      <w:r w:rsidR="00513E6A">
        <w:rPr>
          <w:b/>
          <w:bCs/>
          <w:i/>
          <w:iCs/>
          <w:sz w:val="30"/>
          <w:szCs w:val="30"/>
        </w:rPr>
        <w:t xml:space="preserve"> acto de inauguración</w:t>
      </w:r>
      <w:r>
        <w:rPr>
          <w:b/>
          <w:bCs/>
          <w:i/>
          <w:iCs/>
          <w:sz w:val="30"/>
          <w:szCs w:val="30"/>
        </w:rPr>
        <w:t xml:space="preserve"> ha estado presidido por</w:t>
      </w:r>
      <w:r w:rsidR="00513E6A">
        <w:rPr>
          <w:b/>
          <w:bCs/>
          <w:i/>
          <w:iCs/>
          <w:sz w:val="30"/>
          <w:szCs w:val="30"/>
        </w:rPr>
        <w:t xml:space="preserve"> </w:t>
      </w:r>
      <w:r w:rsidR="007340AA">
        <w:rPr>
          <w:b/>
          <w:bCs/>
          <w:i/>
          <w:iCs/>
          <w:sz w:val="30"/>
          <w:szCs w:val="30"/>
        </w:rPr>
        <w:t>D. Álvaro Martínez Chana (Presidente de la Diputación de Cuenca)</w:t>
      </w:r>
      <w:r>
        <w:rPr>
          <w:b/>
          <w:bCs/>
          <w:i/>
          <w:iCs/>
          <w:sz w:val="30"/>
          <w:szCs w:val="30"/>
        </w:rPr>
        <w:t xml:space="preserve"> y han asistido numerosas autoridades como</w:t>
      </w:r>
      <w:r w:rsidR="007340AA">
        <w:rPr>
          <w:b/>
          <w:bCs/>
          <w:i/>
          <w:iCs/>
          <w:sz w:val="30"/>
          <w:szCs w:val="30"/>
        </w:rPr>
        <w:t xml:space="preserve"> D. Joaquín Cuadrado (Dir. Gen de Ordenación Agropecuaria) o D. Daniel Pérez-Osma (Diputado Nacional)</w:t>
      </w:r>
    </w:p>
    <w:p w14:paraId="7B15DB08" w14:textId="77777777" w:rsidR="002B5B9C" w:rsidRPr="002B5B9C" w:rsidRDefault="002B5B9C">
      <w:pPr>
        <w:pStyle w:val="Cuerpo"/>
        <w:rPr>
          <w:b/>
          <w:bCs/>
          <w:i/>
          <w:iCs/>
          <w:sz w:val="30"/>
          <w:szCs w:val="30"/>
        </w:rPr>
      </w:pPr>
    </w:p>
    <w:p w14:paraId="0B3856DB" w14:textId="354FAA76" w:rsidR="00455F87" w:rsidRPr="002B5B9C" w:rsidRDefault="0046131A" w:rsidP="007340AA">
      <w:pPr>
        <w:pStyle w:val="Cuerpo"/>
        <w:spacing w:after="240"/>
        <w:rPr>
          <w:sz w:val="24"/>
          <w:szCs w:val="24"/>
          <w:lang w:val="es-ES_tradnl"/>
        </w:rPr>
      </w:pPr>
      <w:r w:rsidRPr="002B5B9C">
        <w:rPr>
          <w:sz w:val="24"/>
          <w:szCs w:val="24"/>
          <w:lang w:val="es-ES_tradnl"/>
        </w:rPr>
        <w:t xml:space="preserve">Esta mañana </w:t>
      </w:r>
      <w:r w:rsidR="007340AA" w:rsidRPr="002B5B9C">
        <w:rPr>
          <w:sz w:val="24"/>
          <w:szCs w:val="24"/>
          <w:lang w:val="es-ES_tradnl"/>
        </w:rPr>
        <w:t xml:space="preserve">en Cañaveras ha tenido lugar la inauguración de la 1ª Bio-Refinería de Insectos de España, la primera planta de la empresa conquense InsectEAT. </w:t>
      </w:r>
      <w:r w:rsidR="002B5B9C">
        <w:rPr>
          <w:sz w:val="24"/>
          <w:szCs w:val="24"/>
          <w:lang w:val="es-ES_tradnl"/>
        </w:rPr>
        <w:t>El</w:t>
      </w:r>
      <w:r w:rsidR="007340AA" w:rsidRPr="002B5B9C">
        <w:rPr>
          <w:sz w:val="24"/>
          <w:szCs w:val="24"/>
          <w:lang w:val="es-ES_tradnl"/>
        </w:rPr>
        <w:t xml:space="preserve"> acto </w:t>
      </w:r>
      <w:r w:rsidR="002B5B9C">
        <w:rPr>
          <w:sz w:val="24"/>
          <w:szCs w:val="24"/>
          <w:lang w:val="es-ES_tradnl"/>
        </w:rPr>
        <w:t xml:space="preserve">ha estado presidido por </w:t>
      </w:r>
      <w:r w:rsidR="007340AA" w:rsidRPr="002B5B9C">
        <w:rPr>
          <w:sz w:val="24"/>
          <w:szCs w:val="24"/>
          <w:lang w:val="es-ES_tradnl"/>
        </w:rPr>
        <w:t xml:space="preserve">el Excmo. </w:t>
      </w:r>
      <w:proofErr w:type="gramStart"/>
      <w:r w:rsidR="007340AA" w:rsidRPr="002B5B9C">
        <w:rPr>
          <w:sz w:val="24"/>
          <w:szCs w:val="24"/>
          <w:lang w:val="es-ES_tradnl"/>
        </w:rPr>
        <w:t>Presidente</w:t>
      </w:r>
      <w:proofErr w:type="gramEnd"/>
      <w:r w:rsidR="007340AA" w:rsidRPr="002B5B9C">
        <w:rPr>
          <w:sz w:val="24"/>
          <w:szCs w:val="24"/>
          <w:lang w:val="es-ES_tradnl"/>
        </w:rPr>
        <w:t xml:space="preserve"> de la Diputación de Cuenca, D. Álvaro Martínez Chana</w:t>
      </w:r>
      <w:r w:rsidR="002B5B9C">
        <w:rPr>
          <w:sz w:val="24"/>
          <w:szCs w:val="24"/>
          <w:lang w:val="es-ES_tradnl"/>
        </w:rPr>
        <w:t>, y</w:t>
      </w:r>
      <w:r w:rsidR="007340AA" w:rsidRPr="002B5B9C">
        <w:rPr>
          <w:sz w:val="24"/>
          <w:szCs w:val="24"/>
          <w:lang w:val="es-ES_tradnl"/>
        </w:rPr>
        <w:t xml:space="preserve"> </w:t>
      </w:r>
      <w:r w:rsidR="002B5B9C" w:rsidRPr="002B5B9C">
        <w:rPr>
          <w:sz w:val="24"/>
          <w:szCs w:val="24"/>
          <w:lang w:val="es-ES_tradnl"/>
        </w:rPr>
        <w:t xml:space="preserve">han asistido numerosas autoridades como </w:t>
      </w:r>
      <w:r w:rsidR="007340AA" w:rsidRPr="002B5B9C">
        <w:rPr>
          <w:sz w:val="24"/>
          <w:szCs w:val="24"/>
          <w:lang w:val="es-ES_tradnl"/>
        </w:rPr>
        <w:t xml:space="preserve">el Director General de Ordenación Agropecuaria de la JCCM, D. Joaquín Cuadrado; </w:t>
      </w:r>
      <w:r w:rsidR="00D01A47">
        <w:rPr>
          <w:sz w:val="24"/>
          <w:szCs w:val="24"/>
          <w:lang w:val="es-ES_tradnl"/>
        </w:rPr>
        <w:t>el</w:t>
      </w:r>
      <w:r w:rsidR="007340AA" w:rsidRPr="002B5B9C">
        <w:rPr>
          <w:sz w:val="24"/>
          <w:szCs w:val="24"/>
          <w:lang w:val="es-ES_tradnl"/>
        </w:rPr>
        <w:t xml:space="preserve"> Delegado de la JCCM en Cuenca de Agricultura, Ganadería y Desarrollo Rural, D. Rodrigo Fernández Alcalde;</w:t>
      </w:r>
      <w:r w:rsidR="00452949" w:rsidRPr="002B5B9C">
        <w:rPr>
          <w:sz w:val="24"/>
          <w:szCs w:val="24"/>
          <w:lang w:val="es-ES_tradnl"/>
        </w:rPr>
        <w:t xml:space="preserve"> el Diputado de Emprendimiento y Reto Demográfico, D. Fco</w:t>
      </w:r>
      <w:r w:rsidR="002966AB">
        <w:rPr>
          <w:sz w:val="24"/>
          <w:szCs w:val="24"/>
          <w:lang w:val="es-ES_tradnl"/>
        </w:rPr>
        <w:t>.</w:t>
      </w:r>
      <w:r w:rsidR="00452949" w:rsidRPr="002B5B9C">
        <w:rPr>
          <w:sz w:val="24"/>
          <w:szCs w:val="24"/>
          <w:lang w:val="es-ES_tradnl"/>
        </w:rPr>
        <w:t xml:space="preserve"> Javier Cebrián;</w:t>
      </w:r>
      <w:r w:rsidR="007340AA" w:rsidRPr="002B5B9C">
        <w:rPr>
          <w:sz w:val="24"/>
          <w:szCs w:val="24"/>
          <w:lang w:val="es-ES_tradnl"/>
        </w:rPr>
        <w:t xml:space="preserve"> el Presidente del GAL Ceder Alcarria Conquense, D. Juan Carlos Bermejo; el Alcalde de Cañaveras, D. Isaías Juan; o el Diputado del Congreso, D. Daniel Pérez-Osma. </w:t>
      </w:r>
      <w:r w:rsidR="00452949" w:rsidRPr="002B5B9C">
        <w:rPr>
          <w:sz w:val="24"/>
          <w:szCs w:val="24"/>
          <w:lang w:val="es-ES_tradnl"/>
        </w:rPr>
        <w:t>Además de contar con la presencia de otros alcaldes de la zona</w:t>
      </w:r>
      <w:r w:rsidR="002B5B9C">
        <w:rPr>
          <w:sz w:val="24"/>
          <w:szCs w:val="24"/>
          <w:lang w:val="es-ES_tradnl"/>
        </w:rPr>
        <w:t>.</w:t>
      </w:r>
    </w:p>
    <w:p w14:paraId="3A5E3FBF" w14:textId="6D03F2D5" w:rsidR="00452949" w:rsidRDefault="007340AA" w:rsidP="004529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</w:pPr>
      <w:r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InsectEAT es una empresa que está sostenibilizando el sector agroalimentario</w:t>
      </w:r>
      <w:r w:rsidR="002B5B9C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mediante la introducción de productos de insectos aplicando modelos de</w:t>
      </w:r>
      <w:r w:rsidR="00452949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economía circular. </w:t>
      </w:r>
      <w:r w:rsidR="00452949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Su modelo consiste en una franquicia de granjas de insectos</w:t>
      </w:r>
      <w:r w:rsidR="002966AB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, que actualmente se encuentran buscando nuevos franquiciados</w:t>
      </w:r>
      <w:r w:rsidR="002966AB" w:rsidRPr="002966AB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que quieran emprender un negocio agroalimentario de alta rentabilidad que sea más sostenible y viable que las explotaciones habituales</w:t>
      </w:r>
      <w:r w:rsidR="002966AB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452949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junto a sus bio-refinerías propias en las que adaptar a cada industria los productos y subproductos </w:t>
      </w:r>
      <w:r w:rsidR="002966AB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provenientes</w:t>
      </w:r>
      <w:r w:rsidR="00452949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de los insectos. De esta manera, en </w:t>
      </w:r>
      <w:r w:rsidR="002B5B9C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InsectEAT replican</w:t>
      </w:r>
      <w:r w:rsidR="00452949" w:rsidRPr="002B5B9C"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y adaptan a escala industrial lo que lleva dándose en la naturaleza desde hace millones de años. La bio-refinería que hoy han inaugurado, son las primeras instalaciones de España en estar especializadas en el procesamiento y la transformación de insectos para adaptarlos a diferentes industrias que los demanden.</w:t>
      </w:r>
    </w:p>
    <w:p w14:paraId="44C68CF4" w14:textId="77777777" w:rsidR="00452949" w:rsidRPr="002B5B9C" w:rsidRDefault="00452949" w:rsidP="004529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Helvetica Neue" w:hAnsi="Helvetica Neue" w:cs="Arial Unicode MS"/>
          <w:color w:val="000000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</w:pPr>
    </w:p>
    <w:p w14:paraId="21E17AA6" w14:textId="55E0F39D" w:rsidR="007340AA" w:rsidRPr="002B5B9C" w:rsidRDefault="00452949" w:rsidP="007340AA">
      <w:pPr>
        <w:pStyle w:val="Cuerpo"/>
        <w:spacing w:after="240"/>
        <w:rPr>
          <w:sz w:val="24"/>
          <w:szCs w:val="24"/>
          <w:lang w:val="es-ES_tradnl"/>
        </w:rPr>
      </w:pPr>
      <w:r w:rsidRPr="002B5B9C">
        <w:rPr>
          <w:sz w:val="24"/>
          <w:szCs w:val="24"/>
          <w:lang w:val="es-ES_tradnl"/>
        </w:rPr>
        <w:t>Durante el acto han destacado las intervenciones de Javier y Miguel Chavarría, los hermanos fundadores de la empresa</w:t>
      </w:r>
      <w:r w:rsidR="002B5B9C">
        <w:rPr>
          <w:sz w:val="24"/>
          <w:szCs w:val="24"/>
          <w:lang w:val="es-ES_tradnl"/>
        </w:rPr>
        <w:t xml:space="preserve"> ganadora del Concurso Integra 4.0 de la Excma. Diputación de Cuenca</w:t>
      </w:r>
      <w:r w:rsidRPr="002B5B9C">
        <w:rPr>
          <w:sz w:val="24"/>
          <w:szCs w:val="24"/>
          <w:lang w:val="es-ES_tradnl"/>
        </w:rPr>
        <w:t>, en la que han explicado su modelo empresarial centrado en la innovación, la economía circular</w:t>
      </w:r>
      <w:r w:rsidR="002B5B9C" w:rsidRPr="002B5B9C">
        <w:rPr>
          <w:sz w:val="24"/>
          <w:szCs w:val="24"/>
          <w:lang w:val="es-ES_tradnl"/>
        </w:rPr>
        <w:t xml:space="preserve">, </w:t>
      </w:r>
      <w:r w:rsidRPr="002B5B9C">
        <w:rPr>
          <w:sz w:val="24"/>
          <w:szCs w:val="24"/>
          <w:lang w:val="es-ES_tradnl"/>
        </w:rPr>
        <w:t>la sostenibilidad</w:t>
      </w:r>
      <w:r w:rsidR="002B5B9C" w:rsidRPr="002B5B9C">
        <w:rPr>
          <w:sz w:val="24"/>
          <w:szCs w:val="24"/>
          <w:lang w:val="es-ES_tradnl"/>
        </w:rPr>
        <w:t xml:space="preserve"> y el desarrollo rural. </w:t>
      </w:r>
      <w:proofErr w:type="gramStart"/>
      <w:r w:rsidR="002B5B9C">
        <w:rPr>
          <w:sz w:val="24"/>
          <w:szCs w:val="24"/>
          <w:lang w:val="es-ES_tradnl"/>
        </w:rPr>
        <w:t>Además</w:t>
      </w:r>
      <w:proofErr w:type="gramEnd"/>
      <w:r w:rsidR="002B5B9C">
        <w:rPr>
          <w:sz w:val="24"/>
          <w:szCs w:val="24"/>
          <w:lang w:val="es-ES_tradnl"/>
        </w:rPr>
        <w:t xml:space="preserve"> han agradecido el apoyo brindado por la Diputación de Cuenca y el CEDER Alcarria Conquense. También ha destacado la intervención de D. Álvaro Martínez Chana, Excmo. Presidente de la Diputación de Cuenca, en la que </w:t>
      </w:r>
      <w:r w:rsidR="00D01A47">
        <w:rPr>
          <w:sz w:val="24"/>
          <w:szCs w:val="24"/>
          <w:lang w:val="es-ES_tradnl"/>
        </w:rPr>
        <w:t xml:space="preserve">ha </w:t>
      </w:r>
      <w:r w:rsidR="00405DC4">
        <w:rPr>
          <w:sz w:val="24"/>
          <w:szCs w:val="24"/>
          <w:lang w:val="es-ES_tradnl"/>
        </w:rPr>
        <w:t>incidido</w:t>
      </w:r>
      <w:r w:rsidR="00D01A47">
        <w:rPr>
          <w:sz w:val="24"/>
          <w:szCs w:val="24"/>
          <w:lang w:val="es-ES_tradnl"/>
        </w:rPr>
        <w:t xml:space="preserve"> </w:t>
      </w:r>
      <w:r w:rsidR="000C3373">
        <w:rPr>
          <w:sz w:val="24"/>
          <w:szCs w:val="24"/>
          <w:lang w:val="es-ES_tradnl"/>
        </w:rPr>
        <w:t>la importancia de que el talento de Castilla-La Macha vuelva</w:t>
      </w:r>
      <w:r w:rsidR="005A15B7">
        <w:rPr>
          <w:sz w:val="24"/>
          <w:szCs w:val="24"/>
          <w:lang w:val="es-ES_tradnl"/>
        </w:rPr>
        <w:t xml:space="preserve"> y funde empresas que fijen población</w:t>
      </w:r>
      <w:r w:rsidR="00405DC4">
        <w:rPr>
          <w:sz w:val="24"/>
          <w:szCs w:val="24"/>
          <w:lang w:val="es-ES_tradnl"/>
        </w:rPr>
        <w:t>, como InsectEAT</w:t>
      </w:r>
      <w:r w:rsidR="005A15B7">
        <w:rPr>
          <w:sz w:val="24"/>
          <w:szCs w:val="24"/>
          <w:lang w:val="es-ES_tradnl"/>
        </w:rPr>
        <w:t>.</w:t>
      </w:r>
      <w:r w:rsidR="002B5B9C" w:rsidRPr="002B5B9C">
        <w:rPr>
          <w:b/>
          <w:bCs/>
          <w:sz w:val="24"/>
          <w:szCs w:val="24"/>
          <w:lang w:val="es-ES_tradnl"/>
        </w:rPr>
        <w:t xml:space="preserve">  </w:t>
      </w:r>
      <w:r w:rsidR="002B5B9C">
        <w:rPr>
          <w:sz w:val="24"/>
          <w:szCs w:val="24"/>
          <w:lang w:val="es-ES_tradnl"/>
        </w:rPr>
        <w:t>La inauguración ha concluido con una visita por las instalaciones y un vino español.</w:t>
      </w:r>
    </w:p>
    <w:sectPr w:rsidR="007340AA" w:rsidRPr="002B5B9C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5AF96" w14:textId="77777777" w:rsidR="00974002" w:rsidRDefault="00974002">
      <w:r>
        <w:separator/>
      </w:r>
    </w:p>
  </w:endnote>
  <w:endnote w:type="continuationSeparator" w:id="0">
    <w:p w14:paraId="5D57D9F0" w14:textId="77777777" w:rsidR="00974002" w:rsidRDefault="00974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vo">
    <w:panose1 w:val="02000000000000000000"/>
    <w:charset w:val="4D"/>
    <w:family w:val="auto"/>
    <w:pitch w:val="variable"/>
    <w:sig w:usb0="800000A7" w:usb1="00000041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3B048" w14:textId="77777777" w:rsidR="006D7302" w:rsidRDefault="006D73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08C4F" w14:textId="77777777" w:rsidR="00974002" w:rsidRDefault="00974002">
      <w:r>
        <w:separator/>
      </w:r>
    </w:p>
  </w:footnote>
  <w:footnote w:type="continuationSeparator" w:id="0">
    <w:p w14:paraId="78212E39" w14:textId="77777777" w:rsidR="00974002" w:rsidRDefault="00974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A23C7" w14:textId="77777777" w:rsidR="006D7302" w:rsidRDefault="00405DC4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CE77221" wp14:editId="161225C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5AF6C582" id="officeArt object" o:spid="_x0000_s1026" alt="Rectángulo" style="position:absolute;margin-left:0;margin-top:0;width:595.3pt;height:841.9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" stroked="f" strokeweight="1pt">
              <v:fill r:id="rId2" o:title="Rectángulo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1A"/>
    <w:rsid w:val="000C3373"/>
    <w:rsid w:val="00146071"/>
    <w:rsid w:val="002966AB"/>
    <w:rsid w:val="002B5B9C"/>
    <w:rsid w:val="00405DC4"/>
    <w:rsid w:val="00452949"/>
    <w:rsid w:val="00455F87"/>
    <w:rsid w:val="0046131A"/>
    <w:rsid w:val="00513E6A"/>
    <w:rsid w:val="005A15B7"/>
    <w:rsid w:val="00673603"/>
    <w:rsid w:val="006D7302"/>
    <w:rsid w:val="007340AA"/>
    <w:rsid w:val="00974002"/>
    <w:rsid w:val="00974A3D"/>
    <w:rsid w:val="00B94B03"/>
    <w:rsid w:val="00BC17F1"/>
    <w:rsid w:val="00C4727F"/>
    <w:rsid w:val="00D01A47"/>
    <w:rsid w:val="00DA6CBF"/>
    <w:rsid w:val="00ED7067"/>
    <w:rsid w:val="00F362B3"/>
    <w:rsid w:val="00F6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2DCFBA"/>
  <w15:docId w15:val="{2BB9D77D-2845-C345-8194-65829181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next w:val="Cuerpo"/>
    <w:uiPriority w:val="10"/>
    <w:qFormat/>
    <w:pPr>
      <w:keepNext/>
      <w:jc w:val="center"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pPr>
      <w:jc w:val="both"/>
    </w:pPr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semiHidden/>
    <w:unhideWhenUsed/>
    <w:rsid w:val="004613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paragraph" w:customStyle="1" w:styleId="onecomwebmail-msolistparagraph">
    <w:name w:val="onecomwebmail-msolistparagraph"/>
    <w:basedOn w:val="Normal"/>
    <w:rsid w:val="007340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character" w:customStyle="1" w:styleId="onecomwebmail-size">
    <w:name w:val="onecomwebmail-size"/>
    <w:basedOn w:val="Fuentedeprrafopredeter"/>
    <w:rsid w:val="00734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7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6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4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vier/Library/Group%20Containers/UBF8T346G9.Office/User%20Content.localized/Templates.localized/Plantilla%20Nota%20de%20Prensa%20InsectEAT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Nota de Prensa InsectEAT.dotx</Template>
  <TotalTime>61</TotalTime>
  <Pages>1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Javier Chavarría Sánchez</cp:lastModifiedBy>
  <cp:revision>10</cp:revision>
  <cp:lastPrinted>2023-09-19T17:28:00Z</cp:lastPrinted>
  <dcterms:created xsi:type="dcterms:W3CDTF">2024-06-21T10:01:00Z</dcterms:created>
  <dcterms:modified xsi:type="dcterms:W3CDTF">2024-06-24T13:40:00Z</dcterms:modified>
</cp:coreProperties>
</file>