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B9BD8" w14:textId="7ED5D4AD" w:rsidR="00234DE5" w:rsidRDefault="00391887" w:rsidP="00234DE5">
      <w:pPr>
        <w:rPr>
          <w:sz w:val="22"/>
        </w:rPr>
      </w:pPr>
      <w:r>
        <w:rPr>
          <w:rStyle w:val="Strong"/>
          <w:rFonts w:asciiTheme="minorHAnsi" w:eastAsiaTheme="minorEastAsia" w:hAnsiTheme="minorHAnsi" w:cstheme="minorHAnsi"/>
          <w:sz w:val="24"/>
        </w:rPr>
        <w:t>Committee Chair</w:t>
      </w:r>
    </w:p>
    <w:p w14:paraId="7D787B29" w14:textId="1219C8DC" w:rsidR="00B10A40" w:rsidRDefault="00B10A40" w:rsidP="00234DE5">
      <w:pPr>
        <w:rPr>
          <w:sz w:val="22"/>
        </w:rPr>
      </w:pPr>
    </w:p>
    <w:p w14:paraId="3CC73B2E" w14:textId="7DD38BFA" w:rsidR="00B10A40" w:rsidRDefault="00B10A40" w:rsidP="00391887">
      <w:pPr>
        <w:contextualSpacing/>
        <w:rPr>
          <w:rFonts w:asciiTheme="minorHAnsi" w:hAnsiTheme="minorHAnsi" w:cstheme="minorHAnsi"/>
        </w:rPr>
      </w:pPr>
      <w:r w:rsidRPr="00391887">
        <w:rPr>
          <w:rFonts w:asciiTheme="minorHAnsi" w:hAnsiTheme="minorHAnsi" w:cstheme="minorHAnsi"/>
          <w:b/>
          <w:bCs/>
        </w:rPr>
        <w:t>The roles and responsibilities</w:t>
      </w:r>
      <w:r w:rsidRPr="00B10A40">
        <w:rPr>
          <w:rFonts w:asciiTheme="minorHAnsi" w:hAnsiTheme="minorHAnsi" w:cstheme="minorHAnsi"/>
        </w:rPr>
        <w:t xml:space="preserve"> </w:t>
      </w:r>
    </w:p>
    <w:p w14:paraId="37ADE6F6" w14:textId="77777777" w:rsidR="00391887" w:rsidRPr="00B10A40" w:rsidRDefault="00391887" w:rsidP="00391887">
      <w:pPr>
        <w:contextualSpacing/>
        <w:rPr>
          <w:rFonts w:asciiTheme="minorHAnsi" w:hAnsiTheme="minorHAnsi" w:cstheme="minorHAnsi"/>
          <w:b/>
          <w:u w:val="single"/>
        </w:rPr>
      </w:pPr>
    </w:p>
    <w:p w14:paraId="4236230F" w14:textId="345C9ECC" w:rsidR="00B10A40" w:rsidRPr="00B10A40" w:rsidRDefault="00391887" w:rsidP="00B10A40">
      <w:pPr>
        <w:numPr>
          <w:ilvl w:val="1"/>
          <w:numId w:val="6"/>
        </w:numPr>
        <w:contextualSpacing/>
        <w:rPr>
          <w:rFonts w:asciiTheme="minorHAnsi" w:hAnsiTheme="minorHAnsi" w:cstheme="minorHAnsi"/>
        </w:rPr>
      </w:pPr>
      <w:r w:rsidRPr="008032C0">
        <w:rPr>
          <w:sz w:val="22"/>
        </w:rPr>
        <w:t>Provide leadership and control the flow and information at committee meetings/ Annual General Meeting (AGM)</w:t>
      </w:r>
    </w:p>
    <w:p w14:paraId="31EBDE00" w14:textId="5812AD38" w:rsidR="00B10A40" w:rsidRPr="00B10A40" w:rsidRDefault="00B10A40" w:rsidP="00B10A40">
      <w:pPr>
        <w:numPr>
          <w:ilvl w:val="1"/>
          <w:numId w:val="6"/>
        </w:numPr>
        <w:contextualSpacing/>
        <w:rPr>
          <w:rFonts w:asciiTheme="minorHAnsi" w:hAnsiTheme="minorHAnsi" w:cstheme="minorHAnsi"/>
        </w:rPr>
      </w:pPr>
      <w:r w:rsidRPr="00B10A40">
        <w:rPr>
          <w:rFonts w:asciiTheme="minorHAnsi" w:hAnsiTheme="minorHAnsi" w:cstheme="minorHAnsi"/>
        </w:rPr>
        <w:t>Co-ordination &amp; delegation</w:t>
      </w:r>
      <w:r w:rsidR="006038D7">
        <w:rPr>
          <w:rFonts w:asciiTheme="minorHAnsi" w:hAnsiTheme="minorHAnsi" w:cstheme="minorHAnsi"/>
        </w:rPr>
        <w:t>;</w:t>
      </w:r>
      <w:r w:rsidRPr="00B10A40">
        <w:rPr>
          <w:rFonts w:asciiTheme="minorHAnsi" w:hAnsiTheme="minorHAnsi" w:cstheme="minorHAnsi"/>
        </w:rPr>
        <w:t xml:space="preserve"> </w:t>
      </w:r>
      <w:r w:rsidR="006038D7" w:rsidRPr="006038D7">
        <w:rPr>
          <w:rFonts w:asciiTheme="minorHAnsi" w:hAnsiTheme="minorHAnsi" w:cstheme="minorHAnsi"/>
        </w:rPr>
        <w:t>assigning tasks and collating outcomes</w:t>
      </w:r>
      <w:r w:rsidR="006038D7">
        <w:rPr>
          <w:rFonts w:asciiTheme="minorHAnsi" w:hAnsiTheme="minorHAnsi" w:cstheme="minorHAnsi"/>
        </w:rPr>
        <w:t>,</w:t>
      </w:r>
      <w:r w:rsidR="006038D7" w:rsidRPr="006038D7">
        <w:rPr>
          <w:rFonts w:asciiTheme="minorHAnsi" w:hAnsiTheme="minorHAnsi" w:cstheme="minorHAnsi"/>
        </w:rPr>
        <w:t xml:space="preserve"> ensuring the assignees are supported by the membership to complete their tasks</w:t>
      </w:r>
      <w:r w:rsidRPr="00B10A40">
        <w:rPr>
          <w:rFonts w:asciiTheme="minorHAnsi" w:hAnsiTheme="minorHAnsi" w:cstheme="minorHAnsi"/>
        </w:rPr>
        <w:t>.</w:t>
      </w:r>
    </w:p>
    <w:p w14:paraId="40B080E3" w14:textId="77777777" w:rsidR="00B10A40" w:rsidRPr="00B10A40" w:rsidRDefault="00B10A40" w:rsidP="00B10A40">
      <w:pPr>
        <w:numPr>
          <w:ilvl w:val="1"/>
          <w:numId w:val="6"/>
        </w:numPr>
        <w:contextualSpacing/>
        <w:rPr>
          <w:rFonts w:asciiTheme="minorHAnsi" w:hAnsiTheme="minorHAnsi" w:cstheme="minorHAnsi"/>
        </w:rPr>
      </w:pPr>
      <w:r w:rsidRPr="00B10A40">
        <w:rPr>
          <w:rFonts w:asciiTheme="minorHAnsi" w:hAnsiTheme="minorHAnsi" w:cstheme="minorHAnsi"/>
        </w:rPr>
        <w:t>Signatory responsibilities</w:t>
      </w:r>
    </w:p>
    <w:p w14:paraId="4C47B967" w14:textId="77777777" w:rsidR="00391887" w:rsidRPr="00391887" w:rsidRDefault="00391887" w:rsidP="008032C0">
      <w:pPr>
        <w:numPr>
          <w:ilvl w:val="1"/>
          <w:numId w:val="6"/>
        </w:numPr>
        <w:contextualSpacing/>
        <w:rPr>
          <w:b/>
          <w:bCs/>
          <w:sz w:val="22"/>
        </w:rPr>
      </w:pPr>
      <w:r w:rsidRPr="00391887">
        <w:rPr>
          <w:sz w:val="22"/>
        </w:rPr>
        <w:t xml:space="preserve">Plan and chair meetings, agendas, review and authorise minutes </w:t>
      </w:r>
    </w:p>
    <w:p w14:paraId="064F1932" w14:textId="77777777" w:rsidR="00391887" w:rsidRDefault="00391887" w:rsidP="00391887">
      <w:pPr>
        <w:contextualSpacing/>
        <w:rPr>
          <w:sz w:val="22"/>
        </w:rPr>
      </w:pPr>
    </w:p>
    <w:p w14:paraId="62514812" w14:textId="76A07FAD" w:rsidR="008032C0" w:rsidRPr="00391887" w:rsidRDefault="008032C0" w:rsidP="00391887">
      <w:pPr>
        <w:contextualSpacing/>
        <w:rPr>
          <w:b/>
          <w:bCs/>
          <w:sz w:val="22"/>
        </w:rPr>
      </w:pPr>
      <w:r w:rsidRPr="00391887">
        <w:rPr>
          <w:b/>
          <w:bCs/>
          <w:sz w:val="22"/>
        </w:rPr>
        <w:t xml:space="preserve">Purpose </w:t>
      </w:r>
    </w:p>
    <w:p w14:paraId="6346CE00" w14:textId="77777777" w:rsidR="008032C0" w:rsidRPr="008032C0" w:rsidRDefault="008032C0" w:rsidP="008032C0">
      <w:pPr>
        <w:rPr>
          <w:sz w:val="22"/>
        </w:rPr>
      </w:pPr>
      <w:r w:rsidRPr="008032C0">
        <w:rPr>
          <w:sz w:val="22"/>
        </w:rPr>
        <w:t xml:space="preserve"> </w:t>
      </w:r>
    </w:p>
    <w:p w14:paraId="2E59D2AF" w14:textId="1EA0E5E6" w:rsidR="008032C0" w:rsidRPr="008032C0" w:rsidRDefault="008032C0" w:rsidP="008032C0">
      <w:pPr>
        <w:rPr>
          <w:sz w:val="22"/>
        </w:rPr>
      </w:pPr>
      <w:r w:rsidRPr="008032C0">
        <w:rPr>
          <w:sz w:val="22"/>
        </w:rPr>
        <w:t>To provide leadership to ensure the organisation’s aims are achieved</w:t>
      </w:r>
      <w:r w:rsidR="00391887">
        <w:rPr>
          <w:sz w:val="22"/>
        </w:rPr>
        <w:t>.</w:t>
      </w:r>
    </w:p>
    <w:p w14:paraId="46F440A4" w14:textId="77777777" w:rsidR="008032C0" w:rsidRPr="008032C0" w:rsidRDefault="008032C0" w:rsidP="008032C0">
      <w:pPr>
        <w:rPr>
          <w:sz w:val="22"/>
        </w:rPr>
      </w:pPr>
      <w:r w:rsidRPr="008032C0">
        <w:rPr>
          <w:sz w:val="22"/>
        </w:rPr>
        <w:t xml:space="preserve"> </w:t>
      </w:r>
    </w:p>
    <w:p w14:paraId="1F0C7DEF" w14:textId="77777777" w:rsidR="008032C0" w:rsidRPr="0057414A" w:rsidRDefault="008032C0" w:rsidP="00234DE5">
      <w:pPr>
        <w:rPr>
          <w:sz w:val="22"/>
        </w:rPr>
      </w:pPr>
    </w:p>
    <w:sectPr w:rsidR="008032C0" w:rsidRPr="0057414A" w:rsidSect="002929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2127" w:right="1797" w:bottom="1440" w:left="1797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AADE2" w14:textId="77777777" w:rsidR="00C72C9F" w:rsidRDefault="00C72C9F">
      <w:r>
        <w:separator/>
      </w:r>
    </w:p>
  </w:endnote>
  <w:endnote w:type="continuationSeparator" w:id="0">
    <w:p w14:paraId="5193BCD3" w14:textId="77777777" w:rsidR="00C72C9F" w:rsidRDefault="00C72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55 Roman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34D9D" w14:textId="77777777" w:rsidR="00C80746" w:rsidRDefault="00C807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AB6D7" w14:textId="7794442E" w:rsidR="002929EA" w:rsidRDefault="002929EA" w:rsidP="002929EA">
    <w:pPr>
      <w:widowControl w:val="0"/>
      <w:tabs>
        <w:tab w:val="right" w:pos="8646"/>
      </w:tabs>
    </w:pPr>
    <w:r w:rsidRPr="002929EA">
      <w:rPr>
        <w:rFonts w:asciiTheme="minorHAnsi" w:eastAsiaTheme="minorEastAsia" w:hAnsiTheme="minorHAnsi" w:cstheme="minorHAnsi"/>
        <w:b/>
        <w:bCs/>
        <w:noProof/>
        <w:color w:val="595959" w:themeColor="text1" w:themeTint="A6"/>
        <w:sz w:val="28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5FE085" wp14:editId="53351EB7">
              <wp:simplePos x="0" y="0"/>
              <wp:positionH relativeFrom="margin">
                <wp:align>left</wp:align>
              </wp:positionH>
              <wp:positionV relativeFrom="paragraph">
                <wp:posOffset>-295910</wp:posOffset>
              </wp:positionV>
              <wp:extent cx="5676900" cy="0"/>
              <wp:effectExtent l="0" t="0" r="0" b="0"/>
              <wp:wrapNone/>
              <wp:docPr id="55" name="Straight Connecto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7E5D9D" id="Straight Connector 55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23.3pt" to="447pt,-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" strokecolor="#4579b8 [3044]">
              <w10:wrap anchorx="margin"/>
            </v:line>
          </w:pict>
        </mc:Fallback>
      </mc:AlternateContent>
    </w:r>
    <w:r>
      <w:rPr>
        <w:color w:val="595959" w:themeColor="text1" w:themeTint="A6"/>
      </w:rPr>
      <w:t>HOS Planning Meeting Minutes 30/9/19</w:t>
    </w:r>
    <w:r>
      <w:rPr>
        <w:color w:val="595959" w:themeColor="text1" w:themeTint="A6"/>
      </w:rPr>
      <w:tab/>
    </w:r>
    <w:r w:rsidRPr="002929EA">
      <w:rPr>
        <w:color w:val="595959" w:themeColor="text1" w:themeTint="A6"/>
      </w:rPr>
      <w:t xml:space="preserve">Page </w:t>
    </w:r>
    <w:r w:rsidRPr="002929EA">
      <w:rPr>
        <w:b/>
        <w:bCs/>
        <w:color w:val="595959" w:themeColor="text1" w:themeTint="A6"/>
      </w:rPr>
      <w:fldChar w:fldCharType="begin"/>
    </w:r>
    <w:r w:rsidRPr="002929EA">
      <w:rPr>
        <w:b/>
        <w:bCs/>
        <w:color w:val="595959" w:themeColor="text1" w:themeTint="A6"/>
      </w:rPr>
      <w:instrText xml:space="preserve"> PAGE  \* Arabic  \* MERGEFORMAT </w:instrText>
    </w:r>
    <w:r w:rsidRPr="002929EA">
      <w:rPr>
        <w:b/>
        <w:bCs/>
        <w:color w:val="595959" w:themeColor="text1" w:themeTint="A6"/>
      </w:rPr>
      <w:fldChar w:fldCharType="separate"/>
    </w:r>
    <w:r w:rsidR="009C74A5">
      <w:rPr>
        <w:b/>
        <w:bCs/>
        <w:noProof/>
        <w:color w:val="595959" w:themeColor="text1" w:themeTint="A6"/>
      </w:rPr>
      <w:t>2</w:t>
    </w:r>
    <w:r w:rsidRPr="002929EA">
      <w:rPr>
        <w:b/>
        <w:bCs/>
        <w:color w:val="595959" w:themeColor="text1" w:themeTint="A6"/>
      </w:rPr>
      <w:fldChar w:fldCharType="end"/>
    </w:r>
    <w:r w:rsidRPr="002929EA">
      <w:rPr>
        <w:color w:val="595959" w:themeColor="text1" w:themeTint="A6"/>
      </w:rPr>
      <w:t xml:space="preserve"> of </w:t>
    </w:r>
    <w:r w:rsidRPr="002929EA">
      <w:rPr>
        <w:b/>
        <w:bCs/>
        <w:color w:val="595959" w:themeColor="text1" w:themeTint="A6"/>
      </w:rPr>
      <w:fldChar w:fldCharType="begin"/>
    </w:r>
    <w:r w:rsidRPr="002929EA">
      <w:rPr>
        <w:b/>
        <w:bCs/>
        <w:color w:val="595959" w:themeColor="text1" w:themeTint="A6"/>
      </w:rPr>
      <w:instrText xml:space="preserve"> NUMPAGES  \* Arabic  \* MERGEFORMAT </w:instrText>
    </w:r>
    <w:r w:rsidRPr="002929EA">
      <w:rPr>
        <w:b/>
        <w:bCs/>
        <w:color w:val="595959" w:themeColor="text1" w:themeTint="A6"/>
      </w:rPr>
      <w:fldChar w:fldCharType="separate"/>
    </w:r>
    <w:r w:rsidR="009C74A5">
      <w:rPr>
        <w:b/>
        <w:bCs/>
        <w:noProof/>
        <w:color w:val="595959" w:themeColor="text1" w:themeTint="A6"/>
      </w:rPr>
      <w:t>3</w:t>
    </w:r>
    <w:r w:rsidRPr="002929EA">
      <w:rPr>
        <w:b/>
        <w:bCs/>
        <w:color w:val="595959" w:themeColor="text1" w:themeTint="A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9193B" w14:textId="09C52564" w:rsidR="002929EA" w:rsidRPr="002929EA" w:rsidRDefault="002929EA" w:rsidP="002929EA">
    <w:pPr>
      <w:widowControl w:val="0"/>
      <w:tabs>
        <w:tab w:val="right" w:pos="8646"/>
      </w:tabs>
    </w:pPr>
    <w:r w:rsidRPr="002929EA">
      <w:rPr>
        <w:rFonts w:asciiTheme="minorHAnsi" w:eastAsiaTheme="minorEastAsia" w:hAnsiTheme="minorHAnsi" w:cstheme="minorHAnsi"/>
        <w:b/>
        <w:bCs/>
        <w:noProof/>
        <w:color w:val="595959" w:themeColor="text1" w:themeTint="A6"/>
        <w:sz w:val="28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E94240" wp14:editId="4DEB5355">
              <wp:simplePos x="0" y="0"/>
              <wp:positionH relativeFrom="margin">
                <wp:align>left</wp:align>
              </wp:positionH>
              <wp:positionV relativeFrom="paragraph">
                <wp:posOffset>-295910</wp:posOffset>
              </wp:positionV>
              <wp:extent cx="5676900" cy="0"/>
              <wp:effectExtent l="0" t="0" r="0" b="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1F386B" id="Straight Connector 26" o:spid="_x0000_s1026" style="position:absolute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-23.3pt" to="447pt,-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" strokecolor="#4579b8 [3044]">
              <w10:wrap anchorx="margin"/>
            </v:line>
          </w:pict>
        </mc:Fallback>
      </mc:AlternateContent>
    </w:r>
    <w:r>
      <w:rPr>
        <w:color w:val="595959" w:themeColor="text1" w:themeTint="A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190E2" w14:textId="77777777" w:rsidR="00C72C9F" w:rsidRDefault="00C72C9F">
      <w:r>
        <w:separator/>
      </w:r>
    </w:p>
  </w:footnote>
  <w:footnote w:type="continuationSeparator" w:id="0">
    <w:p w14:paraId="14C01FEF" w14:textId="77777777" w:rsidR="00C72C9F" w:rsidRDefault="00C72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3B45F" w14:textId="77777777" w:rsidR="00C80746" w:rsidRDefault="00C807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99CBE" w14:textId="480F2A32" w:rsidR="00F1226B" w:rsidRDefault="00A745AB" w:rsidP="00A745AB">
    <w:pPr>
      <w:pStyle w:val="Heading1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2C84CC5D" wp14:editId="1CD6D5F7">
          <wp:simplePos x="0" y="0"/>
          <wp:positionH relativeFrom="margin">
            <wp:align>left</wp:align>
          </wp:positionH>
          <wp:positionV relativeFrom="paragraph">
            <wp:posOffset>-190818</wp:posOffset>
          </wp:positionV>
          <wp:extent cx="1557020" cy="840105"/>
          <wp:effectExtent l="0" t="0" r="5080" b="0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S2013LOGO l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020" cy="840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F1226B" w:rsidRPr="004A5D35">
      <w:tab/>
    </w:r>
    <w:r>
      <w:tab/>
    </w:r>
    <w:r>
      <w:tab/>
    </w:r>
    <w:r>
      <w:tab/>
      <w:t>MEETING MINUTES</w:t>
    </w:r>
  </w:p>
  <w:p w14:paraId="14FF04DC" w14:textId="5757C5E0" w:rsidR="00F1226B" w:rsidRPr="004A5D35" w:rsidRDefault="00A745AB" w:rsidP="004A5D35">
    <w:pPr>
      <w:pStyle w:val="Header"/>
      <w:tabs>
        <w:tab w:val="left" w:pos="1620"/>
      </w:tabs>
      <w:spacing w:before="240" w:after="240"/>
      <w:rPr>
        <w:rFonts w:ascii="Arial" w:hAnsi="Arial" w:cs="Arial"/>
        <w:color w:val="0F4DBC"/>
        <w:sz w:val="28"/>
        <w:szCs w:val="28"/>
      </w:rPr>
    </w:pPr>
    <w:r w:rsidRPr="002929EA">
      <w:rPr>
        <w:rFonts w:asciiTheme="minorHAnsi" w:eastAsiaTheme="minorEastAsia" w:hAnsiTheme="minorHAnsi" w:cstheme="minorHAnsi"/>
        <w:b/>
        <w:bCs/>
        <w:noProof/>
        <w:color w:val="595959" w:themeColor="text1" w:themeTint="A6"/>
        <w:sz w:val="28"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4F16E3" wp14:editId="696B5FA5">
              <wp:simplePos x="0" y="0"/>
              <wp:positionH relativeFrom="margin">
                <wp:align>left</wp:align>
              </wp:positionH>
              <wp:positionV relativeFrom="paragraph">
                <wp:posOffset>357187</wp:posOffset>
              </wp:positionV>
              <wp:extent cx="5676900" cy="0"/>
              <wp:effectExtent l="0" t="0" r="0" b="0"/>
              <wp:wrapNone/>
              <wp:docPr id="57" name="Straight Connecto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A190C4" id="Straight Connector 57" o:spid="_x0000_s1026" style="position:absolute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8.1pt" to="447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" strokecolor="#4579b8 [3044]">
              <w10:wrap anchorx="margin"/>
            </v:line>
          </w:pict>
        </mc:Fallback>
      </mc:AlternateContent>
    </w:r>
    <w:r w:rsidR="00F1226B">
      <w:rPr>
        <w:rFonts w:ascii="Arial" w:hAnsi="Arial" w:cs="Arial"/>
        <w:color w:val="0F4DBC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5FEA9" w14:textId="371A315E" w:rsidR="00D25313" w:rsidRPr="00D25313" w:rsidRDefault="00C80746" w:rsidP="00C80746">
    <w:pPr>
      <w:pStyle w:val="Heading1"/>
      <w:rPr>
        <w:noProof/>
      </w:rPr>
    </w:pPr>
    <w:r>
      <w:rPr>
        <w:noProof/>
      </w:rPr>
      <w:drawing>
        <wp:inline distT="0" distB="0" distL="0" distR="0" wp14:anchorId="0708BF8B" wp14:editId="128BD4A3">
          <wp:extent cx="1165860" cy="722628"/>
          <wp:effectExtent l="0" t="0" r="0" b="1905"/>
          <wp:docPr id="1622360748" name="Picture 5" descr="A logo for a studi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360748" name="Picture 5" descr="A logo for a studi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76" cy="730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270">
      <w:rPr>
        <w:noProof/>
      </w:rPr>
      <w:t xml:space="preserve"> HARROW OPEN STUDIOS </w:t>
    </w:r>
    <w:r w:rsidR="00391887">
      <w:rPr>
        <w:noProof/>
      </w:rPr>
      <w:t xml:space="preserve">Job Descriptions </w:t>
    </w:r>
  </w:p>
  <w:p w14:paraId="6EC67718" w14:textId="4ED3C3E3" w:rsidR="002929EA" w:rsidRPr="002929EA" w:rsidRDefault="002929EA" w:rsidP="002929EA">
    <w:r>
      <w:rPr>
        <w:rFonts w:asciiTheme="minorHAnsi" w:eastAsiaTheme="minorEastAsia" w:hAnsiTheme="minorHAnsi" w:cstheme="minorHAnsi"/>
        <w:b/>
        <w:bCs/>
        <w:noProof/>
        <w:color w:val="4F81BD" w:themeColor="accent1"/>
        <w:sz w:val="28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0EB229" wp14:editId="74FA04BA">
              <wp:simplePos x="0" y="0"/>
              <wp:positionH relativeFrom="column">
                <wp:posOffset>-90488</wp:posOffset>
              </wp:positionH>
              <wp:positionV relativeFrom="paragraph">
                <wp:posOffset>171450</wp:posOffset>
              </wp:positionV>
              <wp:extent cx="5676900" cy="0"/>
              <wp:effectExtent l="0" t="0" r="0" b="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68DEFA" id="Straight Connector 2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5pt,13.5pt" to="439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CF5D4C"/>
    <w:multiLevelType w:val="hybridMultilevel"/>
    <w:tmpl w:val="4F303C3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7911D2"/>
    <w:multiLevelType w:val="hybridMultilevel"/>
    <w:tmpl w:val="A4AA8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22EDD"/>
    <w:multiLevelType w:val="hybridMultilevel"/>
    <w:tmpl w:val="FF667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B5046"/>
    <w:multiLevelType w:val="hybridMultilevel"/>
    <w:tmpl w:val="CADCF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07A20"/>
    <w:multiLevelType w:val="hybridMultilevel"/>
    <w:tmpl w:val="1EF033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32421"/>
    <w:multiLevelType w:val="hybridMultilevel"/>
    <w:tmpl w:val="DA5C86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03541E"/>
    <w:multiLevelType w:val="hybridMultilevel"/>
    <w:tmpl w:val="B87AD84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312F7"/>
    <w:multiLevelType w:val="hybridMultilevel"/>
    <w:tmpl w:val="6764F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442405">
    <w:abstractNumId w:val="6"/>
  </w:num>
  <w:num w:numId="2" w16cid:durableId="1828547394">
    <w:abstractNumId w:val="0"/>
  </w:num>
  <w:num w:numId="3" w16cid:durableId="2017538116">
    <w:abstractNumId w:val="1"/>
  </w:num>
  <w:num w:numId="4" w16cid:durableId="580066328">
    <w:abstractNumId w:val="4"/>
  </w:num>
  <w:num w:numId="5" w16cid:durableId="2109999520">
    <w:abstractNumId w:val="5"/>
  </w:num>
  <w:num w:numId="6" w16cid:durableId="1303998193">
    <w:abstractNumId w:val="7"/>
  </w:num>
  <w:num w:numId="7" w16cid:durableId="27225436">
    <w:abstractNumId w:val="3"/>
  </w:num>
  <w:num w:numId="8" w16cid:durableId="1222523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780"/>
    <w:rsid w:val="0000506F"/>
    <w:rsid w:val="000148D2"/>
    <w:rsid w:val="00033C12"/>
    <w:rsid w:val="0003537C"/>
    <w:rsid w:val="0004030A"/>
    <w:rsid w:val="00071C08"/>
    <w:rsid w:val="00074156"/>
    <w:rsid w:val="0009357C"/>
    <w:rsid w:val="000E0DCD"/>
    <w:rsid w:val="000E175A"/>
    <w:rsid w:val="000F6A62"/>
    <w:rsid w:val="0010267A"/>
    <w:rsid w:val="001404D9"/>
    <w:rsid w:val="00141AA7"/>
    <w:rsid w:val="00144F78"/>
    <w:rsid w:val="00164332"/>
    <w:rsid w:val="00196BB2"/>
    <w:rsid w:val="001A6E2C"/>
    <w:rsid w:val="001B342C"/>
    <w:rsid w:val="001D1321"/>
    <w:rsid w:val="00207296"/>
    <w:rsid w:val="002249DE"/>
    <w:rsid w:val="002250A8"/>
    <w:rsid w:val="00234DE5"/>
    <w:rsid w:val="00237810"/>
    <w:rsid w:val="0024274F"/>
    <w:rsid w:val="0024367B"/>
    <w:rsid w:val="00245A0C"/>
    <w:rsid w:val="00257AE8"/>
    <w:rsid w:val="0028526B"/>
    <w:rsid w:val="002929EA"/>
    <w:rsid w:val="00297ED9"/>
    <w:rsid w:val="002B2C5A"/>
    <w:rsid w:val="002E0F3D"/>
    <w:rsid w:val="00303780"/>
    <w:rsid w:val="0031454D"/>
    <w:rsid w:val="003668EE"/>
    <w:rsid w:val="00391887"/>
    <w:rsid w:val="003945DF"/>
    <w:rsid w:val="003A338B"/>
    <w:rsid w:val="003B2521"/>
    <w:rsid w:val="003C47EE"/>
    <w:rsid w:val="0041349A"/>
    <w:rsid w:val="00415BE1"/>
    <w:rsid w:val="004222BB"/>
    <w:rsid w:val="0042704E"/>
    <w:rsid w:val="004319B8"/>
    <w:rsid w:val="00435311"/>
    <w:rsid w:val="004478E1"/>
    <w:rsid w:val="00451850"/>
    <w:rsid w:val="00472208"/>
    <w:rsid w:val="00474F97"/>
    <w:rsid w:val="00496BFC"/>
    <w:rsid w:val="004A5D35"/>
    <w:rsid w:val="004B1BBB"/>
    <w:rsid w:val="00532FAF"/>
    <w:rsid w:val="00540440"/>
    <w:rsid w:val="00561B9F"/>
    <w:rsid w:val="0057414A"/>
    <w:rsid w:val="00576409"/>
    <w:rsid w:val="00597EA3"/>
    <w:rsid w:val="005B2438"/>
    <w:rsid w:val="005B74C7"/>
    <w:rsid w:val="005D1F08"/>
    <w:rsid w:val="005D3C99"/>
    <w:rsid w:val="005D6D05"/>
    <w:rsid w:val="005F300B"/>
    <w:rsid w:val="005F66A8"/>
    <w:rsid w:val="006038D7"/>
    <w:rsid w:val="0061682F"/>
    <w:rsid w:val="00626F7F"/>
    <w:rsid w:val="00636679"/>
    <w:rsid w:val="00646FF6"/>
    <w:rsid w:val="00676541"/>
    <w:rsid w:val="00681307"/>
    <w:rsid w:val="006D2C02"/>
    <w:rsid w:val="006D5488"/>
    <w:rsid w:val="006E357E"/>
    <w:rsid w:val="006E7AE7"/>
    <w:rsid w:val="007248EA"/>
    <w:rsid w:val="0078494E"/>
    <w:rsid w:val="0079442D"/>
    <w:rsid w:val="007A0CC6"/>
    <w:rsid w:val="007A50C8"/>
    <w:rsid w:val="007C52BE"/>
    <w:rsid w:val="007E52CE"/>
    <w:rsid w:val="007F15DF"/>
    <w:rsid w:val="007F43E1"/>
    <w:rsid w:val="008032C0"/>
    <w:rsid w:val="00811223"/>
    <w:rsid w:val="00812C8B"/>
    <w:rsid w:val="00824DB0"/>
    <w:rsid w:val="008364C3"/>
    <w:rsid w:val="0085067E"/>
    <w:rsid w:val="00854936"/>
    <w:rsid w:val="008735EB"/>
    <w:rsid w:val="008A246D"/>
    <w:rsid w:val="008D29A9"/>
    <w:rsid w:val="008D516D"/>
    <w:rsid w:val="00916D91"/>
    <w:rsid w:val="00957A3C"/>
    <w:rsid w:val="009610F4"/>
    <w:rsid w:val="0097794A"/>
    <w:rsid w:val="009A19DD"/>
    <w:rsid w:val="009B7FAA"/>
    <w:rsid w:val="009C2026"/>
    <w:rsid w:val="009C691A"/>
    <w:rsid w:val="009C74A5"/>
    <w:rsid w:val="009C7CAA"/>
    <w:rsid w:val="009D4E63"/>
    <w:rsid w:val="00A20F08"/>
    <w:rsid w:val="00A2650A"/>
    <w:rsid w:val="00A54E0C"/>
    <w:rsid w:val="00A745AB"/>
    <w:rsid w:val="00A97A8C"/>
    <w:rsid w:val="00AA49A1"/>
    <w:rsid w:val="00AB1EF4"/>
    <w:rsid w:val="00AB7865"/>
    <w:rsid w:val="00B10A40"/>
    <w:rsid w:val="00B3753B"/>
    <w:rsid w:val="00B40A2E"/>
    <w:rsid w:val="00B5477F"/>
    <w:rsid w:val="00B57E2E"/>
    <w:rsid w:val="00B6667E"/>
    <w:rsid w:val="00B75C52"/>
    <w:rsid w:val="00BA1219"/>
    <w:rsid w:val="00BA3E35"/>
    <w:rsid w:val="00BA4C22"/>
    <w:rsid w:val="00BA4FA5"/>
    <w:rsid w:val="00BD2BBD"/>
    <w:rsid w:val="00BF2B42"/>
    <w:rsid w:val="00C005CD"/>
    <w:rsid w:val="00C35C16"/>
    <w:rsid w:val="00C557AD"/>
    <w:rsid w:val="00C64D62"/>
    <w:rsid w:val="00C72C9F"/>
    <w:rsid w:val="00C80746"/>
    <w:rsid w:val="00CA2B80"/>
    <w:rsid w:val="00CC2909"/>
    <w:rsid w:val="00CD31F2"/>
    <w:rsid w:val="00CF20C8"/>
    <w:rsid w:val="00D057FB"/>
    <w:rsid w:val="00D25313"/>
    <w:rsid w:val="00D47B2D"/>
    <w:rsid w:val="00DA3A97"/>
    <w:rsid w:val="00DB5595"/>
    <w:rsid w:val="00DF367A"/>
    <w:rsid w:val="00E227CA"/>
    <w:rsid w:val="00E26F9F"/>
    <w:rsid w:val="00E32270"/>
    <w:rsid w:val="00E34749"/>
    <w:rsid w:val="00E5135F"/>
    <w:rsid w:val="00E518F3"/>
    <w:rsid w:val="00E978F9"/>
    <w:rsid w:val="00EA1319"/>
    <w:rsid w:val="00ED4A67"/>
    <w:rsid w:val="00ED56A3"/>
    <w:rsid w:val="00EF1099"/>
    <w:rsid w:val="00F043F8"/>
    <w:rsid w:val="00F1226B"/>
    <w:rsid w:val="00F2315F"/>
    <w:rsid w:val="00F32EB0"/>
    <w:rsid w:val="00F33A4E"/>
    <w:rsid w:val="00F36A10"/>
    <w:rsid w:val="00F42EE9"/>
    <w:rsid w:val="00F535D0"/>
    <w:rsid w:val="00F57D56"/>
    <w:rsid w:val="00F665FD"/>
    <w:rsid w:val="00FB3B11"/>
    <w:rsid w:val="00FB74C9"/>
    <w:rsid w:val="00FE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7099A5"/>
  <w15:docId w15:val="{0FD82D43-3A0D-4896-9220-D0111F346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300B"/>
    <w:rPr>
      <w:rFonts w:ascii="Brandon Grotesque Light" w:hAnsi="Brandon Grotesque Light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322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">
    <w:name w:val="Italic"/>
    <w:basedOn w:val="DefaultParagraphFont"/>
    <w:rsid w:val="007F43E1"/>
    <w:rPr>
      <w:i/>
      <w:iCs/>
    </w:rPr>
  </w:style>
  <w:style w:type="table" w:styleId="TableGrid">
    <w:name w:val="Table Grid"/>
    <w:basedOn w:val="TableNormal"/>
    <w:rsid w:val="001404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E0F3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E0F3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A0C"/>
  </w:style>
  <w:style w:type="paragraph" w:styleId="ListParagraph">
    <w:name w:val="List Paragraph"/>
    <w:basedOn w:val="Normal"/>
    <w:link w:val="ListParagraphChar"/>
    <w:uiPriority w:val="34"/>
    <w:qFormat/>
    <w:rsid w:val="003B2521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96B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96BFC"/>
    <w:rPr>
      <w:rFonts w:ascii="Segoe UI" w:hAnsi="Segoe UI" w:cs="Segoe UI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rsid w:val="00E322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E322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E3227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trong">
    <w:name w:val="Strong"/>
    <w:qFormat/>
    <w:rsid w:val="00EF1099"/>
    <w:rPr>
      <w:rFonts w:ascii="Calibri" w:hAnsi="Calibri"/>
      <w:b/>
      <w:bCs/>
      <w:i w:val="0"/>
      <w:color w:val="365F91" w:themeColor="accent1" w:themeShade="BF"/>
      <w:sz w:val="28"/>
    </w:rPr>
  </w:style>
  <w:style w:type="paragraph" w:customStyle="1" w:styleId="ListedIndent">
    <w:name w:val="Listed Indent"/>
    <w:basedOn w:val="ListParagraph"/>
    <w:link w:val="ListedIndentChar"/>
    <w:qFormat/>
    <w:rsid w:val="007F15DF"/>
    <w:pPr>
      <w:ind w:left="144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F15DF"/>
    <w:rPr>
      <w:rFonts w:ascii="Helvetica 55 Roman" w:hAnsi="Helvetica 55 Roman"/>
      <w:sz w:val="24"/>
      <w:szCs w:val="24"/>
      <w:lang w:eastAsia="en-US"/>
    </w:rPr>
  </w:style>
  <w:style w:type="character" w:customStyle="1" w:styleId="ListedIndentChar">
    <w:name w:val="Listed Indent Char"/>
    <w:basedOn w:val="ListParagraphChar"/>
    <w:link w:val="ListedIndent"/>
    <w:rsid w:val="007F15DF"/>
    <w:rPr>
      <w:rFonts w:ascii="Helvetica 55 Roman" w:hAnsi="Helvetica 55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becca.mussett\My%20Documents\Meetings\Minute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2A07EFDAEC4448B63585909FF06AD1" ma:contentTypeVersion="0" ma:contentTypeDescription="Create a new document." ma:contentTypeScope="" ma:versionID="c777ffc21afe2b9d721e26c3c2da28f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88293A-7815-4C14-8225-1E39D35C55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B0BFEB-B849-49C5-8BE0-E568C78313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A72315-B722-499E-96E0-95C6442DA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45D7C7-C33A-433C-B423-8FF083E726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 template.dot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B001 Team Meeting Agenda and Minute Template</vt:lpstr>
    </vt:vector>
  </TitlesOfParts>
  <Company>Babcock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B001 Team Meeting Agenda and Minute Template</dc:title>
  <dc:creator>Potts, Christine</dc:creator>
  <cp:lastModifiedBy>Nicole Lyster</cp:lastModifiedBy>
  <cp:revision>6</cp:revision>
  <cp:lastPrinted>2019-11-12T17:23:00Z</cp:lastPrinted>
  <dcterms:created xsi:type="dcterms:W3CDTF">2019-11-24T15:02:00Z</dcterms:created>
  <dcterms:modified xsi:type="dcterms:W3CDTF">2024-11-20T11:07:00Z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0x0101001E2A07EFDAEC4448B63585909FF06AD1</vt:lpwstr>
  </property>
  <property fmtid="{D5CDD505-2E9C-101B-9397-08002B2CF9AE}" pid="3" name="Order">
    <vt:r8>307600</vt:r8>
  </property>
  <property fmtid="{D5CDD505-2E9C-101B-9397-08002B2CF9AE}" pid="4" name="URL">
    <vt:lpwstr/>
  </property>
  <property fmtid="{D5CDD505-2E9C-101B-9397-08002B2CF9AE}" pid="5" name="xd_ProgID">
    <vt:lpwstr/>
  </property>
  <property fmtid="{D5CDD505-2E9C-101B-9397-08002B2CF9AE}" pid="6" name="Organisation">
    <vt:lpwstr/>
  </property>
  <property fmtid="{D5CDD505-2E9C-101B-9397-08002B2CF9AE}" pid="7" name="DocumentSetDescription">
    <vt:lpwstr/>
  </property>
  <property fmtid="{D5CDD505-2E9C-101B-9397-08002B2CF9AE}" pid="8" name="TaxCatchAll">
    <vt:lpwstr/>
  </property>
  <property fmtid="{D5CDD505-2E9C-101B-9397-08002B2CF9AE}" pid="9" name="TemplateUrl">
    <vt:lpwstr/>
  </property>
  <property fmtid="{D5CDD505-2E9C-101B-9397-08002B2CF9AE}" pid="10" name="Classification Level">
    <vt:lpwstr/>
  </property>
  <property fmtid="{D5CDD505-2E9C-101B-9397-08002B2CF9AE}" pid="11" name="l732530f3fb545f1b0583e30bb7ac379">
    <vt:lpwstr/>
  </property>
  <property fmtid="{D5CDD505-2E9C-101B-9397-08002B2CF9AE}" pid="12" name="dcb76480473511e0ab070800200c9a66">
    <vt:lpwstr/>
  </property>
</Properties>
</file>