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58048" w14:textId="779567E0" w:rsidR="00B7188D" w:rsidRPr="0099649C" w:rsidRDefault="00E41124" w:rsidP="009A5638">
      <w:pPr>
        <w:tabs>
          <w:tab w:val="left" w:pos="1276"/>
        </w:tabs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6. </w:t>
      </w:r>
      <w:r w:rsidR="0099649C" w:rsidRPr="0099649C">
        <w:rPr>
          <w:b/>
          <w:bCs/>
          <w:sz w:val="28"/>
          <w:szCs w:val="28"/>
          <w:lang w:val="en-US"/>
        </w:rPr>
        <w:t>Preparation of</w:t>
      </w:r>
      <w:r w:rsidR="00AB3BD0" w:rsidRPr="0099649C">
        <w:rPr>
          <w:b/>
          <w:bCs/>
          <w:sz w:val="28"/>
          <w:szCs w:val="28"/>
          <w:lang w:val="en-US"/>
        </w:rPr>
        <w:t xml:space="preserve"> </w:t>
      </w:r>
      <w:r w:rsidR="00956E97" w:rsidRPr="0099649C">
        <w:rPr>
          <w:b/>
          <w:bCs/>
          <w:sz w:val="28"/>
          <w:szCs w:val="28"/>
          <w:lang w:val="en-US"/>
        </w:rPr>
        <w:t>Flongle Flow Cell</w:t>
      </w:r>
      <w:r w:rsidR="00B7188D" w:rsidRPr="0099649C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 xml:space="preserve">(R.10.4.1) </w:t>
      </w:r>
      <w:r w:rsidR="0099649C">
        <w:rPr>
          <w:b/>
          <w:bCs/>
          <w:sz w:val="28"/>
          <w:szCs w:val="28"/>
          <w:lang w:val="en-US"/>
        </w:rPr>
        <w:t>a</w:t>
      </w:r>
      <w:r w:rsidR="00B7188D" w:rsidRPr="0099649C">
        <w:rPr>
          <w:b/>
          <w:bCs/>
          <w:sz w:val="28"/>
          <w:szCs w:val="28"/>
          <w:lang w:val="en-US"/>
        </w:rPr>
        <w:t>nd</w:t>
      </w:r>
      <w:r w:rsidR="00BB0FF8" w:rsidRPr="0099649C">
        <w:rPr>
          <w:b/>
          <w:bCs/>
          <w:sz w:val="28"/>
          <w:szCs w:val="28"/>
          <w:lang w:val="en-US"/>
        </w:rPr>
        <w:t xml:space="preserve"> </w:t>
      </w:r>
      <w:r w:rsidR="00AB3BD0" w:rsidRPr="0099649C">
        <w:rPr>
          <w:b/>
          <w:bCs/>
          <w:sz w:val="28"/>
          <w:szCs w:val="28"/>
          <w:lang w:val="en-US"/>
        </w:rPr>
        <w:t>Flow Cell Check</w:t>
      </w:r>
      <w:r w:rsidR="00BB0FF8" w:rsidRPr="0099649C">
        <w:rPr>
          <w:b/>
          <w:bCs/>
          <w:sz w:val="28"/>
          <w:szCs w:val="28"/>
          <w:lang w:val="en-US"/>
        </w:rPr>
        <w:t xml:space="preserve"> </w:t>
      </w:r>
    </w:p>
    <w:p w14:paraId="17171D8E" w14:textId="77777777" w:rsidR="00956E97" w:rsidRPr="005A058B" w:rsidRDefault="00956E97">
      <w:pPr>
        <w:rPr>
          <w:sz w:val="16"/>
          <w:szCs w:val="16"/>
          <w:lang w:val="en-US"/>
        </w:rPr>
      </w:pPr>
    </w:p>
    <w:p w14:paraId="6CD58A6E" w14:textId="77777777" w:rsidR="00357BC4" w:rsidRPr="004007CF" w:rsidRDefault="0099649C" w:rsidP="00F223E3">
      <w:pPr>
        <w:pStyle w:val="Listenabsatz"/>
        <w:numPr>
          <w:ilvl w:val="0"/>
          <w:numId w:val="10"/>
        </w:numPr>
        <w:rPr>
          <w:b/>
          <w:bCs/>
          <w:color w:val="FF0000"/>
          <w:lang w:val="en-US"/>
        </w:rPr>
      </w:pPr>
      <w:r>
        <w:rPr>
          <w:b/>
          <w:bCs/>
          <w:lang w:val="en-US"/>
        </w:rPr>
        <w:t xml:space="preserve">Insert the </w:t>
      </w:r>
      <w:r w:rsidR="00322AD3" w:rsidRPr="0099649C">
        <w:rPr>
          <w:b/>
          <w:bCs/>
          <w:lang w:val="en-US"/>
        </w:rPr>
        <w:t xml:space="preserve">Flongle </w:t>
      </w:r>
      <w:r>
        <w:rPr>
          <w:b/>
          <w:bCs/>
          <w:lang w:val="en-US"/>
        </w:rPr>
        <w:t>A</w:t>
      </w:r>
      <w:r w:rsidR="00322AD3" w:rsidRPr="0099649C">
        <w:rPr>
          <w:b/>
          <w:bCs/>
          <w:lang w:val="en-US"/>
        </w:rPr>
        <w:t xml:space="preserve">dapter in </w:t>
      </w:r>
      <w:r w:rsidRPr="0099649C">
        <w:rPr>
          <w:b/>
          <w:bCs/>
          <w:lang w:val="en-US"/>
        </w:rPr>
        <w:t>the</w:t>
      </w:r>
      <w:r w:rsidR="00322AD3" w:rsidRPr="0099649C">
        <w:rPr>
          <w:b/>
          <w:bCs/>
          <w:lang w:val="en-US"/>
        </w:rPr>
        <w:t xml:space="preserve"> MinION</w:t>
      </w:r>
      <w:r w:rsidR="003E62B4">
        <w:rPr>
          <w:b/>
          <w:bCs/>
          <w:lang w:val="en-US"/>
        </w:rPr>
        <w:t xml:space="preserve"> </w:t>
      </w:r>
      <w:r w:rsidR="003E62B4" w:rsidRPr="004007CF">
        <w:rPr>
          <w:b/>
          <w:bCs/>
          <w:color w:val="FF0000"/>
          <w:lang w:val="en-US"/>
        </w:rPr>
        <w:t>(Wear gloves</w:t>
      </w:r>
      <w:r w:rsidR="004007CF" w:rsidRPr="004007CF">
        <w:rPr>
          <w:b/>
          <w:bCs/>
          <w:color w:val="FF0000"/>
          <w:lang w:val="en-US"/>
        </w:rPr>
        <w:t xml:space="preserve"> to avoid contamination</w:t>
      </w:r>
      <w:r w:rsidR="00DB40B1">
        <w:rPr>
          <w:b/>
          <w:bCs/>
          <w:color w:val="FF0000"/>
          <w:lang w:val="en-US"/>
        </w:rPr>
        <w:t>s</w:t>
      </w:r>
      <w:r w:rsidR="004007CF" w:rsidRPr="004007CF">
        <w:rPr>
          <w:b/>
          <w:bCs/>
          <w:color w:val="FF0000"/>
          <w:lang w:val="en-US"/>
        </w:rPr>
        <w:t>!)</w:t>
      </w:r>
    </w:p>
    <w:p w14:paraId="572C807E" w14:textId="77777777" w:rsidR="00F24968" w:rsidRPr="0099649C" w:rsidRDefault="004007CF" w:rsidP="00F24968">
      <w:pPr>
        <w:pStyle w:val="Listenabsatz"/>
        <w:rPr>
          <w:b/>
          <w:bCs/>
          <w:lang w:val="en-US"/>
        </w:rPr>
      </w:pPr>
      <w:r w:rsidRPr="004007CF">
        <w:rPr>
          <w:lang w:val="en-US"/>
        </w:rPr>
        <w:t>Open MinION and take out the configuration test cell</w:t>
      </w:r>
      <w:r w:rsidR="00DB40B1">
        <w:rPr>
          <w:lang w:val="en-US"/>
        </w:rPr>
        <w:t xml:space="preserve"> (CTC)</w:t>
      </w:r>
      <w:r w:rsidRPr="004007CF">
        <w:rPr>
          <w:lang w:val="en-US"/>
        </w:rPr>
        <w:t>.</w:t>
      </w:r>
      <w:r w:rsidRPr="004007CF">
        <w:rPr>
          <w:lang w:val="en-US"/>
        </w:rPr>
        <w:br/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285"/>
        <w:gridCol w:w="3645"/>
        <w:gridCol w:w="2279"/>
      </w:tblGrid>
      <w:tr w:rsidR="00F24968" w:rsidRPr="00DB786A" w14:paraId="08D1722E" w14:textId="77777777" w:rsidTr="00125D36">
        <w:tc>
          <w:tcPr>
            <w:tcW w:w="3285" w:type="dxa"/>
          </w:tcPr>
          <w:p w14:paraId="614A3637" w14:textId="77777777" w:rsidR="00F24968" w:rsidRDefault="00F24968" w:rsidP="00B1572C">
            <w:r>
              <w:rPr>
                <w:noProof/>
                <w:lang w:eastAsia="de-DE"/>
              </w:rPr>
              <w:drawing>
                <wp:inline distT="0" distB="0" distL="0" distR="0" wp14:anchorId="56E2697A" wp14:editId="46F548CC">
                  <wp:extent cx="1949116" cy="1476086"/>
                  <wp:effectExtent l="0" t="0" r="0" b="0"/>
                  <wp:docPr id="2" name="Grafik 2" descr="Ein Bild, das blau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blau enthält.&#10;&#10;Automatisch generierte Beschreibu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13" cy="152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14:paraId="770ED104" w14:textId="77777777" w:rsidR="00F24968" w:rsidRDefault="00F24968" w:rsidP="00B1572C">
            <w:r>
              <w:rPr>
                <w:noProof/>
                <w:lang w:eastAsia="de-DE"/>
              </w:rPr>
              <w:drawing>
                <wp:inline distT="0" distB="0" distL="0" distR="0" wp14:anchorId="4AF6A2B5" wp14:editId="72CCE978">
                  <wp:extent cx="2177716" cy="1451810"/>
                  <wp:effectExtent l="0" t="0" r="0" b="0"/>
                  <wp:docPr id="3" name="Grafik 3" descr="Ein Bild, das drinnen, Elektronik, Mobiltele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drinnen, Elektronik, Mobiltelefon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63" cy="14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</w:tcPr>
          <w:p w14:paraId="0E757C05" w14:textId="3D51B2FD" w:rsidR="003E62B4" w:rsidRDefault="004007CF" w:rsidP="00F24968">
            <w:pPr>
              <w:rPr>
                <w:lang w:val="en-US"/>
              </w:rPr>
            </w:pPr>
            <w:r>
              <w:rPr>
                <w:lang w:val="en-US"/>
              </w:rPr>
              <w:t>Take CTC protection out of the Flongle adapter.</w:t>
            </w:r>
            <w:r>
              <w:rPr>
                <w:lang w:val="en-US"/>
              </w:rPr>
              <w:br/>
            </w:r>
          </w:p>
          <w:p w14:paraId="4C237F24" w14:textId="77777777" w:rsidR="00F24968" w:rsidRPr="003E62B4" w:rsidRDefault="003E62B4" w:rsidP="00F24968">
            <w:pPr>
              <w:rPr>
                <w:lang w:val="en-US"/>
              </w:rPr>
            </w:pPr>
            <w:r w:rsidRPr="003E62B4">
              <w:rPr>
                <w:lang w:val="en-US"/>
              </w:rPr>
              <w:t>Push the Flongle a</w:t>
            </w:r>
            <w:r w:rsidR="0099649C" w:rsidRPr="003E62B4">
              <w:rPr>
                <w:lang w:val="en-US"/>
              </w:rPr>
              <w:t xml:space="preserve">dapter </w:t>
            </w:r>
            <w:r w:rsidR="00F24968" w:rsidRPr="003E62B4">
              <w:rPr>
                <w:lang w:val="en-US"/>
              </w:rPr>
              <w:t>un</w:t>
            </w:r>
            <w:r w:rsidRPr="003E62B4">
              <w:rPr>
                <w:lang w:val="en-US"/>
              </w:rPr>
              <w:t xml:space="preserve">der the </w:t>
            </w:r>
            <w:proofErr w:type="gramStart"/>
            <w:r w:rsidRPr="003E62B4">
              <w:rPr>
                <w:lang w:val="en-US"/>
              </w:rPr>
              <w:t>stainless steel</w:t>
            </w:r>
            <w:proofErr w:type="gramEnd"/>
            <w:r w:rsidRPr="003E62B4">
              <w:rPr>
                <w:lang w:val="en-US"/>
              </w:rPr>
              <w:t xml:space="preserve"> clip </w:t>
            </w:r>
            <w:r>
              <w:rPr>
                <w:lang w:val="en-US"/>
              </w:rPr>
              <w:t>till it snap</w:t>
            </w:r>
            <w:r w:rsidR="00125D36">
              <w:rPr>
                <w:lang w:val="en-US"/>
              </w:rPr>
              <w:t>s</w:t>
            </w:r>
            <w:r>
              <w:rPr>
                <w:lang w:val="en-US"/>
              </w:rPr>
              <w:t xml:space="preserve"> i</w:t>
            </w:r>
            <w:r w:rsidR="00F24968" w:rsidRPr="003E62B4">
              <w:rPr>
                <w:lang w:val="en-US"/>
              </w:rPr>
              <w:t>n</w:t>
            </w:r>
            <w:r w:rsidR="00125D36">
              <w:rPr>
                <w:lang w:val="en-US"/>
              </w:rPr>
              <w:t xml:space="preserve"> place</w:t>
            </w:r>
            <w:r w:rsidR="00F24968" w:rsidRPr="003E62B4">
              <w:rPr>
                <w:lang w:val="en-US"/>
              </w:rPr>
              <w:t>.</w:t>
            </w:r>
          </w:p>
        </w:tc>
      </w:tr>
    </w:tbl>
    <w:p w14:paraId="661609FA" w14:textId="77777777" w:rsidR="00F24968" w:rsidRPr="003E62B4" w:rsidRDefault="0007020C" w:rsidP="00F24968">
      <w:pPr>
        <w:pStyle w:val="Listenabsatz"/>
        <w:rPr>
          <w:b/>
          <w:bCs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3A259A21" wp14:editId="4F96AF71">
            <wp:simplePos x="0" y="0"/>
            <wp:positionH relativeFrom="margin">
              <wp:posOffset>3736976</wp:posOffset>
            </wp:positionH>
            <wp:positionV relativeFrom="paragraph">
              <wp:posOffset>55880</wp:posOffset>
            </wp:positionV>
            <wp:extent cx="2442210" cy="1513282"/>
            <wp:effectExtent l="19050" t="0" r="0" b="0"/>
            <wp:wrapNone/>
            <wp:docPr id="6" name="Video 6" descr="Schritt 3 Teil 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deo 6" descr="Schritt 3 Teil A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Wnx59DhrUe8?feature=oembed&quot; frameborder=&quot;0&quot; allow=&quot;accelerometer; autoplay; clipboard-write; encrypted-media; gyroscope; picture-in-picture&quot; allowfullscreen=&quot;&quot; title=&quot;Schritt 3 Teil 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513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9AFA8" w14:textId="77777777" w:rsidR="0007020C" w:rsidRPr="004007CF" w:rsidRDefault="004007CF" w:rsidP="0007020C">
      <w:pPr>
        <w:pStyle w:val="Listenabsatz"/>
        <w:rPr>
          <w:lang w:val="en-US"/>
        </w:rPr>
      </w:pPr>
      <w:r>
        <w:rPr>
          <w:lang w:val="en-US"/>
        </w:rPr>
        <w:t xml:space="preserve">Click </w:t>
      </w:r>
      <w:r w:rsidR="00D833F8">
        <w:rPr>
          <w:lang w:val="en-US"/>
        </w:rPr>
        <w:t>on the picture</w:t>
      </w:r>
      <w:r w:rsidRPr="004007CF">
        <w:rPr>
          <w:lang w:val="en-US"/>
        </w:rPr>
        <w:t xml:space="preserve"> </w:t>
      </w:r>
      <w:r>
        <w:rPr>
          <w:lang w:val="en-US"/>
        </w:rPr>
        <w:t xml:space="preserve">to see a </w:t>
      </w:r>
      <w:r w:rsidR="0099649C" w:rsidRPr="0099649C">
        <w:rPr>
          <w:lang w:val="en-US"/>
        </w:rPr>
        <w:t>movie</w:t>
      </w:r>
      <w:r>
        <w:rPr>
          <w:lang w:val="en-US"/>
        </w:rPr>
        <w:t xml:space="preserve"> about </w:t>
      </w:r>
      <w:r w:rsidR="00D833F8">
        <w:rPr>
          <w:lang w:val="en-US"/>
        </w:rPr>
        <w:br/>
      </w:r>
      <w:r>
        <w:rPr>
          <w:lang w:val="en-US"/>
        </w:rPr>
        <w:t>the procedure</w:t>
      </w:r>
      <w:r w:rsidR="0099649C" w:rsidRPr="0099649C">
        <w:rPr>
          <w:lang w:val="en-US"/>
        </w:rPr>
        <w:t>.</w:t>
      </w:r>
      <w:r>
        <w:rPr>
          <w:lang w:val="en-US"/>
        </w:rPr>
        <w:t xml:space="preserve">  </w:t>
      </w:r>
      <w:r w:rsidR="0007020C" w:rsidRPr="0099649C">
        <w:rPr>
          <w:lang w:val="en-US"/>
        </w:rPr>
        <w:t xml:space="preserve"> </w:t>
      </w:r>
      <w:r w:rsidR="00D833F8">
        <w:rPr>
          <w:lang w:val="en-US"/>
        </w:rPr>
        <w:t xml:space="preserve">                                                        </w:t>
      </w:r>
      <w:r w:rsidR="0007020C">
        <w:sym w:font="Wingdings" w:char="F0E0"/>
      </w:r>
    </w:p>
    <w:p w14:paraId="1B24B931" w14:textId="77777777" w:rsidR="0007020C" w:rsidRPr="004007CF" w:rsidRDefault="0099649C" w:rsidP="00C10BBE">
      <w:pPr>
        <w:pStyle w:val="Listenabsatz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55884" wp14:editId="2DB1B152">
                <wp:simplePos x="0" y="0"/>
                <wp:positionH relativeFrom="column">
                  <wp:posOffset>387350</wp:posOffset>
                </wp:positionH>
                <wp:positionV relativeFrom="paragraph">
                  <wp:posOffset>40640</wp:posOffset>
                </wp:positionV>
                <wp:extent cx="3124835" cy="875665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483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85057" w14:textId="77777777" w:rsidR="00F151BD" w:rsidRPr="00513B0A" w:rsidRDefault="00F151BD" w:rsidP="00F151BD">
                            <w:pPr>
                              <w:rPr>
                                <w:lang w:val="en-US"/>
                              </w:rPr>
                            </w:pPr>
                            <w:r w:rsidRPr="00513B0A">
                              <w:rPr>
                                <w:b/>
                                <w:bCs/>
                                <w:lang w:val="en-US"/>
                              </w:rPr>
                              <w:t>Alternativ</w:t>
                            </w:r>
                            <w:r w:rsidR="0099649C" w:rsidRPr="00513B0A">
                              <w:rPr>
                                <w:b/>
                                <w:bCs/>
                                <w:lang w:val="en-US"/>
                              </w:rPr>
                              <w:t>e</w:t>
                            </w:r>
                            <w:r w:rsidRPr="00513B0A"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Pr="00513B0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D833F8">
                              <w:rPr>
                                <w:lang w:val="en-US"/>
                              </w:rPr>
                              <w:tab/>
                            </w:r>
                            <w:r w:rsidR="00513B0A" w:rsidRPr="00513B0A">
                              <w:rPr>
                                <w:lang w:val="en-US"/>
                              </w:rPr>
                              <w:t xml:space="preserve">Open </w:t>
                            </w:r>
                            <w:r w:rsidR="00513B0A">
                              <w:rPr>
                                <w:lang w:val="en-US"/>
                              </w:rPr>
                              <w:t xml:space="preserve">following link in your </w:t>
                            </w:r>
                            <w:r w:rsidR="00D833F8">
                              <w:rPr>
                                <w:lang w:val="en-US"/>
                              </w:rPr>
                              <w:tab/>
                            </w:r>
                            <w:r w:rsidR="00D833F8">
                              <w:rPr>
                                <w:lang w:val="en-US"/>
                              </w:rPr>
                              <w:tab/>
                            </w:r>
                            <w:r w:rsidR="00D833F8">
                              <w:rPr>
                                <w:lang w:val="en-US"/>
                              </w:rPr>
                              <w:tab/>
                            </w:r>
                            <w:r w:rsidR="00513B0A">
                              <w:rPr>
                                <w:lang w:val="en-US"/>
                              </w:rPr>
                              <w:t>browser</w:t>
                            </w:r>
                            <w:r w:rsidR="00513B0A" w:rsidRPr="00513B0A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13B0A">
                              <w:rPr>
                                <w:lang w:val="en-US"/>
                              </w:rPr>
                              <w:t>https://www.youtube.com/embed/Wnx59DhrUe8?feature=oembed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0.5pt;margin-top:3.2pt;width:246.05pt;height:6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" filled="f" stroked="f">
                <v:path arrowok="t"/>
                <v:textbox>
                  <w:txbxContent>
                    <w:p w:rsidR="00F151BD" w:rsidRPr="00513B0A" w:rsidRDefault="00F151BD" w:rsidP="00F151BD">
                      <w:pPr>
                        <w:rPr>
                          <w:lang w:val="en-US"/>
                        </w:rPr>
                      </w:pPr>
                      <w:r w:rsidRPr="00513B0A">
                        <w:rPr>
                          <w:b/>
                          <w:bCs/>
                          <w:lang w:val="en-US"/>
                        </w:rPr>
                        <w:t>Alternativ</w:t>
                      </w:r>
                      <w:r w:rsidR="0099649C" w:rsidRPr="00513B0A">
                        <w:rPr>
                          <w:b/>
                          <w:bCs/>
                          <w:lang w:val="en-US"/>
                        </w:rPr>
                        <w:t>e</w:t>
                      </w:r>
                      <w:r w:rsidRPr="00513B0A">
                        <w:rPr>
                          <w:b/>
                          <w:bCs/>
                          <w:lang w:val="en-US"/>
                        </w:rPr>
                        <w:t>:</w:t>
                      </w:r>
                      <w:r w:rsidRPr="00513B0A">
                        <w:rPr>
                          <w:lang w:val="en-US"/>
                        </w:rPr>
                        <w:t xml:space="preserve"> </w:t>
                      </w:r>
                      <w:r w:rsidR="00D833F8">
                        <w:rPr>
                          <w:lang w:val="en-US"/>
                        </w:rPr>
                        <w:tab/>
                      </w:r>
                      <w:r w:rsidR="00513B0A" w:rsidRPr="00513B0A">
                        <w:rPr>
                          <w:lang w:val="en-US"/>
                        </w:rPr>
                        <w:t xml:space="preserve">Open </w:t>
                      </w:r>
                      <w:r w:rsidR="00513B0A">
                        <w:rPr>
                          <w:lang w:val="en-US"/>
                        </w:rPr>
                        <w:t xml:space="preserve">following link in your </w:t>
                      </w:r>
                      <w:r w:rsidR="00D833F8">
                        <w:rPr>
                          <w:lang w:val="en-US"/>
                        </w:rPr>
                        <w:tab/>
                      </w:r>
                      <w:r w:rsidR="00D833F8">
                        <w:rPr>
                          <w:lang w:val="en-US"/>
                        </w:rPr>
                        <w:tab/>
                      </w:r>
                      <w:r w:rsidR="00D833F8">
                        <w:rPr>
                          <w:lang w:val="en-US"/>
                        </w:rPr>
                        <w:tab/>
                      </w:r>
                      <w:r w:rsidR="00513B0A">
                        <w:rPr>
                          <w:lang w:val="en-US"/>
                        </w:rPr>
                        <w:t>browser</w:t>
                      </w:r>
                      <w:r w:rsidR="00513B0A" w:rsidRPr="00513B0A">
                        <w:rPr>
                          <w:lang w:val="en-US"/>
                        </w:rPr>
                        <w:t xml:space="preserve"> </w:t>
                      </w:r>
                      <w:r w:rsidRPr="00513B0A">
                        <w:rPr>
                          <w:lang w:val="en-US"/>
                        </w:rPr>
                        <w:t>https://www.youtube.com/embed/Wnx59DhrUe8?feature=oembed</w:t>
                      </w:r>
                    </w:p>
                  </w:txbxContent>
                </v:textbox>
              </v:shape>
            </w:pict>
          </mc:Fallback>
        </mc:AlternateContent>
      </w:r>
    </w:p>
    <w:p w14:paraId="6AE15BB3" w14:textId="77777777" w:rsidR="007B1C37" w:rsidRPr="004007CF" w:rsidRDefault="007B1C37" w:rsidP="00C10BBE">
      <w:pPr>
        <w:pStyle w:val="Listenabsatz"/>
        <w:rPr>
          <w:lang w:val="en-US"/>
        </w:rPr>
      </w:pPr>
    </w:p>
    <w:p w14:paraId="6287C621" w14:textId="77777777" w:rsidR="0007020C" w:rsidRPr="004007CF" w:rsidRDefault="0007020C" w:rsidP="00C10BBE">
      <w:pPr>
        <w:pStyle w:val="Listenabsatz"/>
        <w:rPr>
          <w:lang w:val="en-US"/>
        </w:rPr>
      </w:pPr>
    </w:p>
    <w:p w14:paraId="0DC8D39B" w14:textId="77777777" w:rsidR="00AA68FC" w:rsidRPr="004007CF" w:rsidRDefault="00AA68FC" w:rsidP="009008E6">
      <w:pPr>
        <w:rPr>
          <w:lang w:val="en-US"/>
        </w:rPr>
      </w:pPr>
    </w:p>
    <w:p w14:paraId="6C6A9F32" w14:textId="77777777" w:rsidR="00AA68FC" w:rsidRPr="004007CF" w:rsidRDefault="00AA68FC" w:rsidP="00C10BBE">
      <w:pPr>
        <w:pStyle w:val="Listenabsatz"/>
        <w:rPr>
          <w:lang w:val="en-US"/>
        </w:rPr>
      </w:pPr>
    </w:p>
    <w:p w14:paraId="516A42B7" w14:textId="77777777" w:rsidR="00513B0A" w:rsidRDefault="00513B0A" w:rsidP="00513B0A">
      <w:pPr>
        <w:ind w:left="360"/>
        <w:rPr>
          <w:b/>
          <w:bCs/>
          <w:lang w:val="en-US"/>
        </w:rPr>
      </w:pPr>
    </w:p>
    <w:p w14:paraId="748E4291" w14:textId="77777777" w:rsidR="00D833F8" w:rsidRDefault="00D833F8" w:rsidP="00513B0A">
      <w:pPr>
        <w:ind w:left="360"/>
        <w:rPr>
          <w:b/>
          <w:bCs/>
          <w:lang w:val="en-US"/>
        </w:rPr>
      </w:pPr>
    </w:p>
    <w:p w14:paraId="109C9796" w14:textId="77777777" w:rsidR="00322AD3" w:rsidRPr="00513B0A" w:rsidRDefault="00076DD2" w:rsidP="00513B0A">
      <w:pPr>
        <w:pStyle w:val="Listenabsatz"/>
        <w:numPr>
          <w:ilvl w:val="0"/>
          <w:numId w:val="10"/>
        </w:numPr>
        <w:rPr>
          <w:b/>
          <w:bCs/>
          <w:lang w:val="en-US"/>
        </w:rPr>
      </w:pPr>
      <w:r w:rsidRPr="00513B0A">
        <w:rPr>
          <w:b/>
          <w:bCs/>
          <w:lang w:val="en-US"/>
        </w:rPr>
        <w:t xml:space="preserve">Connect </w:t>
      </w:r>
      <w:r w:rsidR="00322AD3" w:rsidRPr="00513B0A">
        <w:rPr>
          <w:b/>
          <w:bCs/>
          <w:lang w:val="en-US"/>
        </w:rPr>
        <w:t xml:space="preserve">MinION </w:t>
      </w:r>
      <w:r w:rsidRPr="00513B0A">
        <w:rPr>
          <w:b/>
          <w:bCs/>
          <w:lang w:val="en-US"/>
        </w:rPr>
        <w:t xml:space="preserve">with the </w:t>
      </w:r>
      <w:r w:rsidR="00322AD3" w:rsidRPr="00513B0A">
        <w:rPr>
          <w:b/>
          <w:bCs/>
          <w:lang w:val="en-US"/>
        </w:rPr>
        <w:t xml:space="preserve">PC </w:t>
      </w:r>
    </w:p>
    <w:p w14:paraId="626FFFFA" w14:textId="77777777" w:rsidR="00322AD3" w:rsidRPr="00076DD2" w:rsidRDefault="00322AD3" w:rsidP="00C10BBE">
      <w:pPr>
        <w:pStyle w:val="Listenabsatz"/>
        <w:rPr>
          <w:lang w:val="en-US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376"/>
        <w:gridCol w:w="4685"/>
      </w:tblGrid>
      <w:tr w:rsidR="0092416C" w:rsidRPr="00DB786A" w14:paraId="54916FB7" w14:textId="77777777" w:rsidTr="0092416C">
        <w:tc>
          <w:tcPr>
            <w:tcW w:w="3969" w:type="dxa"/>
          </w:tcPr>
          <w:p w14:paraId="7DBBF348" w14:textId="77777777" w:rsidR="0092416C" w:rsidRDefault="00796D01" w:rsidP="008C3BB4">
            <w:pPr>
              <w:pStyle w:val="Listenabsatz"/>
              <w:ind w:left="0"/>
            </w:pPr>
            <w:r>
              <w:rPr>
                <w:noProof/>
                <w:lang w:eastAsia="de-DE"/>
              </w:rPr>
              <w:drawing>
                <wp:inline distT="0" distB="0" distL="0" distR="0" wp14:anchorId="14EC69D0" wp14:editId="4CA40DEE">
                  <wp:extent cx="2641600" cy="1544715"/>
                  <wp:effectExtent l="0" t="0" r="0" b="5080"/>
                  <wp:docPr id="15" name="Grafik 15" descr="Ein Bild, das Text, drinnen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ext, drinnen, Elektronik enthält.&#10;&#10;Automatisch generierte Beschreibu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85"/>
                          <a:stretch/>
                        </pic:blipFill>
                        <pic:spPr bwMode="auto">
                          <a:xfrm>
                            <a:off x="0" y="0"/>
                            <a:ext cx="2641600" cy="154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14:paraId="2E710CB7" w14:textId="77777777" w:rsidR="0092416C" w:rsidRPr="00076DD2" w:rsidRDefault="00076DD2" w:rsidP="008C3BB4">
            <w:pPr>
              <w:pStyle w:val="Listenabsatz"/>
              <w:ind w:left="0"/>
              <w:rPr>
                <w:lang w:val="en-US"/>
              </w:rPr>
            </w:pPr>
            <w:r w:rsidRPr="00076DD2">
              <w:rPr>
                <w:lang w:val="en-US"/>
              </w:rPr>
              <w:t xml:space="preserve">Connect PC with </w:t>
            </w:r>
            <w:r w:rsidR="0092416C" w:rsidRPr="00076DD2">
              <w:rPr>
                <w:lang w:val="en-US"/>
              </w:rPr>
              <w:t>Min</w:t>
            </w:r>
            <w:r w:rsidR="00796D01" w:rsidRPr="00076DD2">
              <w:rPr>
                <w:lang w:val="en-US"/>
              </w:rPr>
              <w:t>ION</w:t>
            </w:r>
            <w:r w:rsidR="0092416C" w:rsidRPr="00076DD2">
              <w:rPr>
                <w:lang w:val="en-US"/>
              </w:rPr>
              <w:t xml:space="preserve"> </w:t>
            </w:r>
            <w:r w:rsidRPr="00076DD2">
              <w:rPr>
                <w:lang w:val="en-US"/>
              </w:rPr>
              <w:t>by USB</w:t>
            </w:r>
            <w:r w:rsidR="00F01CC3">
              <w:rPr>
                <w:lang w:val="en-US"/>
              </w:rPr>
              <w:t xml:space="preserve"> cable</w:t>
            </w:r>
            <w:r w:rsidR="0092416C" w:rsidRPr="00076DD2">
              <w:rPr>
                <w:lang w:val="en-US"/>
              </w:rPr>
              <w:t>.</w:t>
            </w:r>
          </w:p>
          <w:p w14:paraId="42019030" w14:textId="77777777" w:rsidR="0092416C" w:rsidRPr="00076DD2" w:rsidRDefault="0092416C" w:rsidP="008C3BB4">
            <w:pPr>
              <w:pStyle w:val="Listenabsatz"/>
              <w:ind w:left="0"/>
              <w:rPr>
                <w:lang w:val="en-US"/>
              </w:rPr>
            </w:pPr>
          </w:p>
          <w:p w14:paraId="510554C2" w14:textId="77777777" w:rsidR="0092416C" w:rsidRPr="00F01CC3" w:rsidRDefault="0092416C" w:rsidP="00796D01">
            <w:pPr>
              <w:ind w:left="312" w:hanging="312"/>
              <w:rPr>
                <w:lang w:val="en-US"/>
              </w:rPr>
            </w:pPr>
            <w:r>
              <w:sym w:font="Wingdings" w:char="F0E0"/>
            </w:r>
            <w:r w:rsidRPr="00F01CC3">
              <w:rPr>
                <w:lang w:val="en-US"/>
              </w:rPr>
              <w:t xml:space="preserve"> </w:t>
            </w:r>
            <w:r w:rsidR="00796D01" w:rsidRPr="00F01CC3">
              <w:rPr>
                <w:lang w:val="en-US"/>
              </w:rPr>
              <w:t xml:space="preserve">MinION </w:t>
            </w:r>
            <w:r w:rsidR="00F01CC3" w:rsidRPr="00F01CC3">
              <w:rPr>
                <w:lang w:val="en-US"/>
              </w:rPr>
              <w:t xml:space="preserve">gets access to electricity </w:t>
            </w:r>
            <w:r w:rsidR="00F01CC3">
              <w:rPr>
                <w:lang w:val="en-US"/>
              </w:rPr>
              <w:t>and LED is shining red</w:t>
            </w:r>
            <w:r w:rsidR="00796D01" w:rsidRPr="00F01CC3">
              <w:rPr>
                <w:lang w:val="en-US"/>
              </w:rPr>
              <w:t>.</w:t>
            </w:r>
          </w:p>
        </w:tc>
      </w:tr>
    </w:tbl>
    <w:p w14:paraId="6A77A621" w14:textId="77777777" w:rsidR="0007020C" w:rsidRDefault="0007020C" w:rsidP="00357BC4">
      <w:pPr>
        <w:rPr>
          <w:lang w:val="en-US"/>
        </w:rPr>
      </w:pPr>
    </w:p>
    <w:p w14:paraId="0B2D3A5A" w14:textId="77777777" w:rsidR="00D833F8" w:rsidRPr="00F01CC3" w:rsidRDefault="00D833F8" w:rsidP="00357BC4">
      <w:pPr>
        <w:rPr>
          <w:lang w:val="en-US"/>
        </w:rPr>
      </w:pPr>
    </w:p>
    <w:p w14:paraId="6124338F" w14:textId="2A4B9D87" w:rsidR="008C3BB4" w:rsidRPr="00076DD2" w:rsidRDefault="008C3BB4" w:rsidP="00F223E3">
      <w:pPr>
        <w:pStyle w:val="Listenabsatz"/>
        <w:numPr>
          <w:ilvl w:val="0"/>
          <w:numId w:val="10"/>
        </w:numPr>
        <w:rPr>
          <w:b/>
          <w:bCs/>
          <w:lang w:val="en-US"/>
        </w:rPr>
      </w:pPr>
      <w:r w:rsidRPr="00F01CC3">
        <w:rPr>
          <w:b/>
          <w:bCs/>
          <w:lang w:val="en-US"/>
        </w:rPr>
        <w:t xml:space="preserve"> </w:t>
      </w:r>
      <w:r w:rsidR="00076DD2" w:rsidRPr="00076DD2">
        <w:rPr>
          <w:b/>
          <w:bCs/>
          <w:lang w:val="en-US"/>
        </w:rPr>
        <w:t>Insert</w:t>
      </w:r>
      <w:r w:rsidR="00BF0C40" w:rsidRPr="00076DD2">
        <w:rPr>
          <w:b/>
          <w:bCs/>
          <w:lang w:val="en-US"/>
        </w:rPr>
        <w:t xml:space="preserve"> Flongle Flow Cell</w:t>
      </w:r>
      <w:r w:rsidR="00C91EB6" w:rsidRPr="00076DD2">
        <w:rPr>
          <w:b/>
          <w:bCs/>
          <w:lang w:val="en-US"/>
        </w:rPr>
        <w:t xml:space="preserve"> </w:t>
      </w:r>
      <w:r w:rsidR="00E41124">
        <w:rPr>
          <w:b/>
          <w:bCs/>
          <w:lang w:val="en-US"/>
        </w:rPr>
        <w:t xml:space="preserve">R.10.4.1 </w:t>
      </w:r>
      <w:r w:rsidR="00C91EB6" w:rsidRPr="00076DD2">
        <w:rPr>
          <w:b/>
          <w:bCs/>
          <w:lang w:val="en-US"/>
        </w:rPr>
        <w:t xml:space="preserve">in </w:t>
      </w:r>
      <w:r w:rsidR="00076DD2" w:rsidRPr="00076DD2">
        <w:rPr>
          <w:b/>
          <w:bCs/>
          <w:lang w:val="en-US"/>
        </w:rPr>
        <w:t>the</w:t>
      </w:r>
      <w:r w:rsidR="00C91EB6" w:rsidRPr="00076DD2">
        <w:rPr>
          <w:b/>
          <w:bCs/>
          <w:lang w:val="en-US"/>
        </w:rPr>
        <w:t xml:space="preserve"> Flow Cell Adapter</w:t>
      </w:r>
    </w:p>
    <w:p w14:paraId="44DADCE0" w14:textId="77777777" w:rsidR="008C3BB4" w:rsidRPr="00076DD2" w:rsidRDefault="008C3BB4" w:rsidP="008C3BB4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64"/>
        <w:gridCol w:w="3040"/>
        <w:gridCol w:w="2352"/>
      </w:tblGrid>
      <w:tr w:rsidR="003040BB" w:rsidRPr="00DB786A" w14:paraId="4E2EE07F" w14:textId="77777777" w:rsidTr="003040BB">
        <w:tc>
          <w:tcPr>
            <w:tcW w:w="3018" w:type="dxa"/>
          </w:tcPr>
          <w:p w14:paraId="1B5854BE" w14:textId="77777777" w:rsidR="003040BB" w:rsidRDefault="003040BB" w:rsidP="008C3BB4">
            <w:r>
              <w:rPr>
                <w:noProof/>
                <w:lang w:eastAsia="de-DE"/>
              </w:rPr>
              <w:drawing>
                <wp:inline distT="0" distB="0" distL="0" distR="0" wp14:anchorId="4CB7343C" wp14:editId="2B5BB44B">
                  <wp:extent cx="2189748" cy="1619501"/>
                  <wp:effectExtent l="0" t="0" r="0" b="6350"/>
                  <wp:docPr id="4" name="Grafik 4" descr="Ein Bild, das Text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, drinn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20" cy="162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26B7CEEC" w14:textId="77777777" w:rsidR="003040BB" w:rsidRDefault="003040BB" w:rsidP="008C3BB4">
            <w:r>
              <w:rPr>
                <w:noProof/>
                <w:lang w:eastAsia="de-DE"/>
              </w:rPr>
              <w:drawing>
                <wp:inline distT="0" distB="0" distL="0" distR="0" wp14:anchorId="78207A8F" wp14:editId="110AAD93">
                  <wp:extent cx="1793307" cy="1630279"/>
                  <wp:effectExtent l="0" t="0" r="0" b="0"/>
                  <wp:docPr id="5" name="Grafik 5" descr="Ein Bild, das drinnen, blau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drinnen, blau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388" cy="164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7489FBAA" w14:textId="77777777" w:rsidR="003040BB" w:rsidRPr="00B12AD7" w:rsidRDefault="00B12AD7" w:rsidP="008C3BB4">
            <w:pPr>
              <w:rPr>
                <w:lang w:val="en-US"/>
              </w:rPr>
            </w:pPr>
            <w:r w:rsidRPr="00B12AD7">
              <w:rPr>
                <w:lang w:val="en-US"/>
              </w:rPr>
              <w:t>Push the</w:t>
            </w:r>
            <w:r w:rsidR="00AB3BD0" w:rsidRPr="00B12AD7">
              <w:rPr>
                <w:lang w:val="en-US"/>
              </w:rPr>
              <w:t xml:space="preserve"> Flongle Flow Cell </w:t>
            </w:r>
            <w:r w:rsidR="007061E3" w:rsidRPr="00B12AD7">
              <w:rPr>
                <w:lang w:val="en-US"/>
              </w:rPr>
              <w:t xml:space="preserve">in </w:t>
            </w:r>
            <w:r w:rsidRPr="00B12AD7">
              <w:rPr>
                <w:lang w:val="en-US"/>
              </w:rPr>
              <w:t xml:space="preserve">arrow direction under the </w:t>
            </w:r>
            <w:proofErr w:type="gramStart"/>
            <w:r>
              <w:rPr>
                <w:lang w:val="en-US"/>
              </w:rPr>
              <w:t>stainless steel</w:t>
            </w:r>
            <w:proofErr w:type="gramEnd"/>
            <w:r>
              <w:rPr>
                <w:lang w:val="en-US"/>
              </w:rPr>
              <w:t xml:space="preserve"> </w:t>
            </w:r>
            <w:r w:rsidRPr="00B12AD7">
              <w:rPr>
                <w:lang w:val="en-US"/>
              </w:rPr>
              <w:t xml:space="preserve">clip of the </w:t>
            </w:r>
            <w:r w:rsidR="00AA68FC" w:rsidRPr="00B12AD7">
              <w:rPr>
                <w:lang w:val="en-US"/>
              </w:rPr>
              <w:t>MinION</w:t>
            </w:r>
            <w:r w:rsidR="00F01CC3">
              <w:rPr>
                <w:lang w:val="en-US"/>
              </w:rPr>
              <w:t xml:space="preserve"> </w:t>
            </w:r>
            <w:r w:rsidRPr="00B12AD7">
              <w:rPr>
                <w:lang w:val="en-US"/>
              </w:rPr>
              <w:t xml:space="preserve">and </w:t>
            </w:r>
            <w:r w:rsidR="00F01CC3">
              <w:rPr>
                <w:lang w:val="en-US"/>
              </w:rPr>
              <w:t>press</w:t>
            </w:r>
            <w:r w:rsidRPr="00B12AD7">
              <w:rPr>
                <w:lang w:val="en-US"/>
              </w:rPr>
              <w:t xml:space="preserve"> it</w:t>
            </w:r>
            <w:r>
              <w:rPr>
                <w:lang w:val="en-US"/>
              </w:rPr>
              <w:t xml:space="preserve"> down on the other side</w:t>
            </w:r>
            <w:r w:rsidR="00AA68FC" w:rsidRPr="00B12AD7">
              <w:rPr>
                <w:lang w:val="en-US"/>
              </w:rPr>
              <w:t>.</w:t>
            </w:r>
          </w:p>
          <w:p w14:paraId="6C8890FB" w14:textId="77777777" w:rsidR="003040BB" w:rsidRPr="00B12AD7" w:rsidRDefault="00AA68FC" w:rsidP="008C3BB4">
            <w:pPr>
              <w:rPr>
                <w:lang w:val="en-US"/>
              </w:rPr>
            </w:pPr>
            <w:r>
              <w:sym w:font="Wingdings" w:char="F0E0"/>
            </w:r>
            <w:r w:rsidRPr="00B12AD7">
              <w:rPr>
                <w:lang w:val="en-US"/>
              </w:rPr>
              <w:t xml:space="preserve"> </w:t>
            </w:r>
            <w:r w:rsidR="00B12AD7" w:rsidRPr="00B12AD7">
              <w:rPr>
                <w:lang w:val="en-US"/>
              </w:rPr>
              <w:t xml:space="preserve">with a click </w:t>
            </w:r>
            <w:r w:rsidRPr="00B12AD7">
              <w:rPr>
                <w:lang w:val="en-US"/>
              </w:rPr>
              <w:t xml:space="preserve">Flongle </w:t>
            </w:r>
            <w:r w:rsidR="003040BB" w:rsidRPr="00B12AD7">
              <w:rPr>
                <w:lang w:val="en-US"/>
              </w:rPr>
              <w:t xml:space="preserve">Flow Cell </w:t>
            </w:r>
            <w:proofErr w:type="spellStart"/>
            <w:r w:rsidR="00B12AD7" w:rsidRPr="00B12AD7">
              <w:rPr>
                <w:lang w:val="en-US"/>
              </w:rPr>
              <w:t>snap</w:t>
            </w:r>
            <w:r w:rsidR="00B12AD7">
              <w:rPr>
                <w:lang w:val="en-US"/>
              </w:rPr>
              <w:t>p</w:t>
            </w:r>
            <w:r w:rsidR="00DB40B1">
              <w:rPr>
                <w:lang w:val="en-US"/>
              </w:rPr>
              <w:t>s</w:t>
            </w:r>
            <w:proofErr w:type="spellEnd"/>
            <w:r w:rsidR="00B12AD7" w:rsidRPr="00B12AD7">
              <w:rPr>
                <w:lang w:val="en-US"/>
              </w:rPr>
              <w:t xml:space="preserve"> in.</w:t>
            </w:r>
          </w:p>
        </w:tc>
      </w:tr>
    </w:tbl>
    <w:p w14:paraId="527FC148" w14:textId="77777777" w:rsidR="00C91EB6" w:rsidRPr="00174526" w:rsidRDefault="00174526" w:rsidP="00F223E3">
      <w:pPr>
        <w:pStyle w:val="Listenabsatz"/>
        <w:numPr>
          <w:ilvl w:val="0"/>
          <w:numId w:val="10"/>
        </w:numPr>
        <w:rPr>
          <w:lang w:val="en-US"/>
        </w:rPr>
      </w:pPr>
      <w:r w:rsidRPr="00174526">
        <w:rPr>
          <w:b/>
          <w:bCs/>
          <w:lang w:val="en-US"/>
        </w:rPr>
        <w:lastRenderedPageBreak/>
        <w:t xml:space="preserve">By a double click </w:t>
      </w:r>
      <w:proofErr w:type="spellStart"/>
      <w:r w:rsidR="00796D01" w:rsidRPr="00174526">
        <w:rPr>
          <w:b/>
          <w:bCs/>
          <w:lang w:val="en-US"/>
        </w:rPr>
        <w:t>MinKNOW</w:t>
      </w:r>
      <w:proofErr w:type="spellEnd"/>
      <w:r w:rsidR="00796D01" w:rsidRPr="00174526">
        <w:rPr>
          <w:b/>
          <w:bCs/>
          <w:lang w:val="en-US"/>
        </w:rPr>
        <w:t xml:space="preserve"> </w:t>
      </w:r>
      <w:r w:rsidRPr="00174526">
        <w:rPr>
          <w:b/>
          <w:bCs/>
          <w:lang w:val="en-US"/>
        </w:rPr>
        <w:t xml:space="preserve">program is </w:t>
      </w:r>
      <w:r w:rsidR="00796D01" w:rsidRPr="00174526">
        <w:rPr>
          <w:b/>
          <w:bCs/>
          <w:lang w:val="en-US"/>
        </w:rPr>
        <w:t>starte</w:t>
      </w:r>
      <w:r w:rsidRPr="00174526">
        <w:rPr>
          <w:b/>
          <w:bCs/>
          <w:lang w:val="en-US"/>
        </w:rPr>
        <w:t>d</w:t>
      </w:r>
      <w:r w:rsidR="00AA68FC" w:rsidRPr="00174526">
        <w:rPr>
          <w:b/>
          <w:bCs/>
          <w:lang w:val="en-US"/>
        </w:rPr>
        <w:t xml:space="preserve">. </w:t>
      </w:r>
      <w:r w:rsidR="00D833F8">
        <w:rPr>
          <w:b/>
          <w:bCs/>
          <w:lang w:val="en-US"/>
        </w:rPr>
        <w:br/>
      </w:r>
      <w:r w:rsidRPr="00174526">
        <w:rPr>
          <w:b/>
          <w:bCs/>
          <w:lang w:val="en-US"/>
        </w:rPr>
        <w:t xml:space="preserve">Log in with your </w:t>
      </w:r>
      <w:r w:rsidR="00136F39" w:rsidRPr="00174526">
        <w:rPr>
          <w:b/>
          <w:bCs/>
          <w:lang w:val="en-US"/>
        </w:rPr>
        <w:t xml:space="preserve">Nanopore </w:t>
      </w:r>
      <w:r>
        <w:rPr>
          <w:b/>
          <w:bCs/>
          <w:lang w:val="en-US"/>
        </w:rPr>
        <w:t>a</w:t>
      </w:r>
      <w:r w:rsidR="00136F39" w:rsidRPr="00174526">
        <w:rPr>
          <w:b/>
          <w:bCs/>
          <w:lang w:val="en-US"/>
        </w:rPr>
        <w:t>ccount</w:t>
      </w:r>
      <w:r>
        <w:rPr>
          <w:b/>
          <w:bCs/>
          <w:lang w:val="en-US"/>
        </w:rPr>
        <w:t xml:space="preserve"> </w:t>
      </w:r>
      <w:r w:rsidRPr="00881352">
        <w:rPr>
          <w:bCs/>
          <w:lang w:val="en-US"/>
        </w:rPr>
        <w:t>(Email and password)</w:t>
      </w:r>
      <w:r w:rsidR="00AA68FC" w:rsidRPr="00174526">
        <w:rPr>
          <w:b/>
          <w:bCs/>
          <w:lang w:val="en-US"/>
        </w:rPr>
        <w:t>.</w:t>
      </w:r>
    </w:p>
    <w:p w14:paraId="0A26BDB4" w14:textId="77777777" w:rsidR="00AA68FC" w:rsidRPr="00174526" w:rsidRDefault="00AA68FC" w:rsidP="00AA68FC">
      <w:pPr>
        <w:pStyle w:val="Listenabsatz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95"/>
        <w:gridCol w:w="3424"/>
        <w:gridCol w:w="2737"/>
      </w:tblGrid>
      <w:tr w:rsidR="003D5D8A" w14:paraId="147AFAB6" w14:textId="77777777" w:rsidTr="00EB56FE">
        <w:tc>
          <w:tcPr>
            <w:tcW w:w="3559" w:type="dxa"/>
          </w:tcPr>
          <w:p w14:paraId="0B484E01" w14:textId="77777777" w:rsidR="00796D01" w:rsidRDefault="00796D01" w:rsidP="00B1572C">
            <w:r>
              <w:rPr>
                <w:noProof/>
                <w:lang w:eastAsia="de-DE"/>
              </w:rPr>
              <w:drawing>
                <wp:inline distT="0" distB="0" distL="0" distR="0" wp14:anchorId="61B189FC" wp14:editId="7307817A">
                  <wp:extent cx="2122805" cy="1437773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230" cy="145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6FE524E6" w14:textId="77777777" w:rsidR="00AA68FC" w:rsidRPr="00174526" w:rsidRDefault="00174526" w:rsidP="00AA68FC">
            <w:pPr>
              <w:rPr>
                <w:lang w:val="en-US"/>
              </w:rPr>
            </w:pPr>
            <w:r w:rsidRPr="00174526">
              <w:rPr>
                <w:lang w:val="en-US"/>
              </w:rPr>
              <w:t xml:space="preserve">Click the following link to </w:t>
            </w:r>
            <w:r>
              <w:rPr>
                <w:lang w:val="en-US"/>
              </w:rPr>
              <w:t xml:space="preserve">log in </w:t>
            </w:r>
            <w:r w:rsidR="00AA68FC" w:rsidRPr="00174526">
              <w:rPr>
                <w:lang w:val="en-US"/>
              </w:rPr>
              <w:t xml:space="preserve">Nanopore </w:t>
            </w:r>
            <w:r w:rsidRPr="00174526">
              <w:rPr>
                <w:lang w:val="en-US"/>
              </w:rPr>
              <w:t>h</w:t>
            </w:r>
            <w:r w:rsidR="00AA68FC" w:rsidRPr="00174526">
              <w:rPr>
                <w:lang w:val="en-US"/>
              </w:rPr>
              <w:t>omepage:</w:t>
            </w:r>
            <w:r w:rsidRPr="00174526">
              <w:rPr>
                <w:lang w:val="en-US"/>
              </w:rPr>
              <w:br/>
            </w:r>
          </w:p>
          <w:p w14:paraId="44C56FA9" w14:textId="77777777" w:rsidR="00796D01" w:rsidRDefault="00892703" w:rsidP="00AA68FC">
            <w:pPr>
              <w:rPr>
                <w:rStyle w:val="Hyperlink"/>
                <w:rFonts w:ascii="Arial" w:hAnsi="Arial" w:cs="Arial"/>
                <w:sz w:val="20"/>
                <w:szCs w:val="20"/>
                <w:lang w:val="en-US"/>
              </w:rPr>
            </w:pPr>
            <w:hyperlink r:id="rId15" w:history="1">
              <w:r w:rsidR="00AA68FC" w:rsidRPr="007172D4">
                <w:rPr>
                  <w:rStyle w:val="Hyperlink"/>
                  <w:rFonts w:ascii="Arial" w:hAnsi="Arial" w:cs="Arial"/>
                  <w:sz w:val="20"/>
                  <w:szCs w:val="20"/>
                  <w:lang w:val="en-US"/>
                </w:rPr>
                <w:t>https://community.nanoporetech.com/support</w:t>
              </w:r>
            </w:hyperlink>
            <w:r w:rsidR="007172D4" w:rsidRPr="007172D4">
              <w:rPr>
                <w:rStyle w:val="Hyperlink"/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655973A5" w14:textId="77777777" w:rsidR="007172D4" w:rsidRDefault="007172D4" w:rsidP="00AA68F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3B66532" w14:textId="77777777" w:rsidR="007172D4" w:rsidRPr="007172D4" w:rsidRDefault="007172D4" w:rsidP="00AA68F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Log in with your Email and password.</w:t>
            </w:r>
          </w:p>
        </w:tc>
        <w:tc>
          <w:tcPr>
            <w:tcW w:w="1406" w:type="dxa"/>
          </w:tcPr>
          <w:p w14:paraId="77550A59" w14:textId="77777777" w:rsidR="003D5D8A" w:rsidRDefault="00EB56FE" w:rsidP="003D5D8A">
            <w:r w:rsidRPr="00265579">
              <w:rPr>
                <w:noProof/>
                <w:lang w:eastAsia="de-DE"/>
              </w:rPr>
              <w:drawing>
                <wp:inline distT="0" distB="0" distL="0" distR="0" wp14:anchorId="01FF2BF8" wp14:editId="35468C4E">
                  <wp:extent cx="1997476" cy="1394460"/>
                  <wp:effectExtent l="0" t="0" r="0" b="254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99" cy="144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0CDB1" w14:textId="77777777" w:rsidR="00C91EB6" w:rsidRDefault="00C91EB6" w:rsidP="000F243F"/>
    <w:p w14:paraId="4D0FD445" w14:textId="77777777" w:rsidR="00C91EB6" w:rsidRPr="001E7164" w:rsidRDefault="00C91EB6" w:rsidP="000F243F">
      <w:pPr>
        <w:rPr>
          <w:b/>
          <w:bCs/>
        </w:rPr>
      </w:pPr>
    </w:p>
    <w:p w14:paraId="734F3427" w14:textId="77777777" w:rsidR="00136F39" w:rsidRPr="00174526" w:rsidRDefault="007F71F2" w:rsidP="00F223E3">
      <w:pPr>
        <w:pStyle w:val="Listenabsatz"/>
        <w:numPr>
          <w:ilvl w:val="0"/>
          <w:numId w:val="10"/>
        </w:numPr>
        <w:rPr>
          <w:b/>
          <w:bCs/>
          <w:lang w:val="en-US"/>
        </w:rPr>
      </w:pPr>
      <w:r w:rsidRPr="00174526">
        <w:rPr>
          <w:b/>
          <w:bCs/>
          <w:lang w:val="en-US"/>
        </w:rPr>
        <w:t xml:space="preserve">Select in the </w:t>
      </w:r>
      <w:r w:rsidR="00786F81" w:rsidRPr="00174526">
        <w:rPr>
          <w:b/>
          <w:bCs/>
          <w:lang w:val="en-US"/>
        </w:rPr>
        <w:t xml:space="preserve">Connection Manager </w:t>
      </w:r>
      <w:r w:rsidR="00174526" w:rsidRPr="00174526">
        <w:rPr>
          <w:b/>
          <w:bCs/>
          <w:lang w:val="en-US"/>
        </w:rPr>
        <w:t xml:space="preserve">the sequencing device </w:t>
      </w:r>
      <w:r w:rsidR="00174526">
        <w:rPr>
          <w:b/>
          <w:bCs/>
          <w:lang w:val="en-US"/>
        </w:rPr>
        <w:t>which is connected to your PC</w:t>
      </w:r>
      <w:r w:rsidR="00136F39" w:rsidRPr="00174526">
        <w:rPr>
          <w:b/>
          <w:bCs/>
          <w:lang w:val="en-US"/>
        </w:rPr>
        <w:t>.</w:t>
      </w:r>
    </w:p>
    <w:p w14:paraId="4090BB3F" w14:textId="77777777" w:rsidR="00136F39" w:rsidRPr="00174526" w:rsidRDefault="00136F39" w:rsidP="000F243F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2"/>
        <w:gridCol w:w="3403"/>
        <w:gridCol w:w="1551"/>
      </w:tblGrid>
      <w:tr w:rsidR="00786F81" w:rsidRPr="00DB786A" w14:paraId="523BB2B8" w14:textId="77777777" w:rsidTr="00C15468">
        <w:tc>
          <w:tcPr>
            <w:tcW w:w="1071" w:type="dxa"/>
          </w:tcPr>
          <w:p w14:paraId="0B6C3C21" w14:textId="77777777" w:rsidR="00C15468" w:rsidRDefault="00C15468" w:rsidP="00B1572C">
            <w:r>
              <w:rPr>
                <w:noProof/>
                <w:lang w:eastAsia="de-DE"/>
              </w:rPr>
              <w:drawing>
                <wp:inline distT="0" distB="0" distL="0" distR="0" wp14:anchorId="6E81638D" wp14:editId="74D5198C">
                  <wp:extent cx="2467992" cy="1677092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94" cy="169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524B621A" w14:textId="77777777" w:rsidR="00C15468" w:rsidRDefault="0099649C" w:rsidP="00B1572C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41FD7B" wp14:editId="34A627A2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635</wp:posOffset>
                      </wp:positionV>
                      <wp:extent cx="167005" cy="426085"/>
                      <wp:effectExtent l="12700" t="0" r="10795" b="31115"/>
                      <wp:wrapNone/>
                      <wp:docPr id="11" name="Pfeil nach unt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7005" cy="4260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89FDE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11" o:spid="_x0000_s1026" type="#_x0000_t67" style="position:absolute;margin-left:58.9pt;margin-top:.05pt;width:13.15pt;height:3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" adj="17367" fillcolor="#ed7d31 [3205]" strokecolor="red" strokeweight="1pt">
                      <v:path arrowok="t"/>
                    </v:shape>
                  </w:pict>
                </mc:Fallback>
              </mc:AlternateContent>
            </w:r>
            <w:r w:rsidR="00C15468">
              <w:rPr>
                <w:noProof/>
                <w:lang w:eastAsia="de-DE"/>
              </w:rPr>
              <w:drawing>
                <wp:inline distT="0" distB="0" distL="0" distR="0" wp14:anchorId="654B446C" wp14:editId="138CC385">
                  <wp:extent cx="2024058" cy="1676030"/>
                  <wp:effectExtent l="0" t="0" r="0" b="63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75" cy="169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30FF6E6A" w14:textId="77777777" w:rsidR="00C15468" w:rsidRPr="00174526" w:rsidRDefault="00174526" w:rsidP="00B1572C">
            <w:pPr>
              <w:rPr>
                <w:lang w:val="en-US"/>
              </w:rPr>
            </w:pPr>
            <w:r w:rsidRPr="00174526">
              <w:rPr>
                <w:lang w:val="en-US"/>
              </w:rPr>
              <w:t xml:space="preserve">In the sequencing overview Flongle Flow </w:t>
            </w:r>
            <w:r w:rsidR="00786F81" w:rsidRPr="00174526">
              <w:rPr>
                <w:lang w:val="en-US"/>
              </w:rPr>
              <w:t xml:space="preserve">Cell </w:t>
            </w:r>
            <w:r w:rsidRPr="00174526">
              <w:rPr>
                <w:lang w:val="en-US"/>
              </w:rPr>
              <w:t>is shown</w:t>
            </w:r>
            <w:r w:rsidR="00786F81" w:rsidRPr="00174526">
              <w:rPr>
                <w:lang w:val="en-US"/>
              </w:rPr>
              <w:t>.</w:t>
            </w:r>
          </w:p>
        </w:tc>
      </w:tr>
    </w:tbl>
    <w:p w14:paraId="5744315B" w14:textId="77777777" w:rsidR="00C15468" w:rsidRPr="00174526" w:rsidRDefault="00C15468" w:rsidP="00C15468">
      <w:pPr>
        <w:rPr>
          <w:lang w:val="en-US"/>
        </w:rPr>
      </w:pPr>
    </w:p>
    <w:p w14:paraId="6E265B34" w14:textId="601CCD59" w:rsidR="00136F39" w:rsidRPr="00174526" w:rsidRDefault="00136F39" w:rsidP="000F243F">
      <w:pPr>
        <w:rPr>
          <w:lang w:val="en-US"/>
        </w:rPr>
      </w:pPr>
    </w:p>
    <w:p w14:paraId="5085D05A" w14:textId="29DCD7A1" w:rsidR="00136F39" w:rsidRPr="00B82F3E" w:rsidRDefault="00E41124" w:rsidP="00F223E3">
      <w:pPr>
        <w:pStyle w:val="Listenabsatz"/>
        <w:numPr>
          <w:ilvl w:val="0"/>
          <w:numId w:val="10"/>
        </w:numPr>
        <w:rPr>
          <w:b/>
          <w:lang w:val="en-U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E9F14" wp14:editId="4096C4C9">
                <wp:simplePos x="0" y="0"/>
                <wp:positionH relativeFrom="column">
                  <wp:posOffset>216412</wp:posOffset>
                </wp:positionH>
                <wp:positionV relativeFrom="paragraph">
                  <wp:posOffset>170733</wp:posOffset>
                </wp:positionV>
                <wp:extent cx="192405" cy="426085"/>
                <wp:effectExtent l="12700" t="0" r="10795" b="31115"/>
                <wp:wrapNone/>
                <wp:docPr id="10" name="Pfeil nach unt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" cy="42608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514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10" o:spid="_x0000_s1026" type="#_x0000_t67" style="position:absolute;margin-left:17.05pt;margin-top:13.45pt;width:15.15pt;height:3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" adj="16723" fillcolor="#ed7d31 [3205]" strokecolor="red" strokeweight="1pt">
                <v:path arrowok="t"/>
              </v:shape>
            </w:pict>
          </mc:Fallback>
        </mc:AlternateContent>
      </w:r>
      <w:r w:rsidR="00786F81" w:rsidRPr="00B82F3E">
        <w:rPr>
          <w:b/>
          <w:lang w:val="en-US"/>
        </w:rPr>
        <w:t>Navig</w:t>
      </w:r>
      <w:r w:rsidR="008B26D5" w:rsidRPr="00B82F3E">
        <w:rPr>
          <w:b/>
          <w:lang w:val="en-US"/>
        </w:rPr>
        <w:t>ate</w:t>
      </w:r>
      <w:r w:rsidR="00786F81" w:rsidRPr="00B82F3E">
        <w:rPr>
          <w:b/>
          <w:lang w:val="en-US"/>
        </w:rPr>
        <w:t xml:space="preserve"> </w:t>
      </w:r>
      <w:r w:rsidR="008B26D5" w:rsidRPr="00B82F3E">
        <w:rPr>
          <w:b/>
          <w:lang w:val="en-US"/>
        </w:rPr>
        <w:t>to</w:t>
      </w:r>
      <w:r w:rsidR="00786F81" w:rsidRPr="00B82F3E">
        <w:rPr>
          <w:b/>
          <w:lang w:val="en-US"/>
        </w:rPr>
        <w:t xml:space="preserve"> Start </w:t>
      </w:r>
      <w:r w:rsidR="008B26D5" w:rsidRPr="00B82F3E">
        <w:rPr>
          <w:b/>
          <w:lang w:val="en-US"/>
        </w:rPr>
        <w:t>a</w:t>
      </w:r>
      <w:r w:rsidR="00786F81" w:rsidRPr="00B82F3E">
        <w:rPr>
          <w:b/>
          <w:lang w:val="en-US"/>
        </w:rPr>
        <w:t xml:space="preserve">nd </w:t>
      </w:r>
      <w:r w:rsidR="008B26D5" w:rsidRPr="00B82F3E">
        <w:rPr>
          <w:b/>
          <w:lang w:val="en-US"/>
        </w:rPr>
        <w:t>select</w:t>
      </w:r>
      <w:r w:rsidR="00786F81" w:rsidRPr="00B82F3E">
        <w:rPr>
          <w:b/>
          <w:lang w:val="en-US"/>
        </w:rPr>
        <w:t xml:space="preserve"> „Flow Cell </w:t>
      </w:r>
      <w:proofErr w:type="gramStart"/>
      <w:r w:rsidR="00786F81" w:rsidRPr="00B82F3E">
        <w:rPr>
          <w:b/>
          <w:lang w:val="en-US"/>
        </w:rPr>
        <w:t>Check“</w:t>
      </w:r>
      <w:proofErr w:type="gramEnd"/>
    </w:p>
    <w:p w14:paraId="3896ED47" w14:textId="3C782FD3" w:rsidR="00136F39" w:rsidRPr="008B26D5" w:rsidRDefault="00136F39" w:rsidP="000F243F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03"/>
        <w:gridCol w:w="3360"/>
        <w:gridCol w:w="2293"/>
      </w:tblGrid>
      <w:tr w:rsidR="00306882" w:rsidRPr="00DB786A" w14:paraId="4C735AC1" w14:textId="77777777" w:rsidTr="00B1572C">
        <w:tc>
          <w:tcPr>
            <w:tcW w:w="1071" w:type="dxa"/>
          </w:tcPr>
          <w:p w14:paraId="11199BCE" w14:textId="0927934E" w:rsidR="00306882" w:rsidRDefault="00306882" w:rsidP="00B1572C">
            <w:r>
              <w:rPr>
                <w:noProof/>
                <w:lang w:eastAsia="de-DE"/>
              </w:rPr>
              <w:drawing>
                <wp:inline distT="0" distB="0" distL="0" distR="0" wp14:anchorId="01EFB66A" wp14:editId="243CB74A">
                  <wp:extent cx="2024058" cy="1676030"/>
                  <wp:effectExtent l="0" t="0" r="0" b="63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75" cy="169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1E7AED9A" w14:textId="1848F32A" w:rsidR="00306882" w:rsidRDefault="00205557" w:rsidP="00B1572C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039799A" wp14:editId="56ED2699">
                      <wp:simplePos x="0" y="0"/>
                      <wp:positionH relativeFrom="column">
                        <wp:posOffset>105287</wp:posOffset>
                      </wp:positionH>
                      <wp:positionV relativeFrom="paragraph">
                        <wp:posOffset>846455</wp:posOffset>
                      </wp:positionV>
                      <wp:extent cx="192405" cy="426085"/>
                      <wp:effectExtent l="0" t="15240" r="0" b="20955"/>
                      <wp:wrapNone/>
                      <wp:docPr id="20" name="Pfeil nach unt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>
                                <a:off x="0" y="0"/>
                                <a:ext cx="192405" cy="4260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127F6" id="Pfeil nach unten 20" o:spid="_x0000_s1026" type="#_x0000_t67" style="position:absolute;margin-left:8.3pt;margin-top:66.65pt;width:15.15pt;height:33.5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" adj="16723" fillcolor="#ed7d31 [3205]" strokecolor="red" strokeweight="1pt">
                      <v:path arrowok="t"/>
                    </v:shape>
                  </w:pict>
                </mc:Fallback>
              </mc:AlternateContent>
            </w:r>
            <w:r w:rsidR="00306882">
              <w:rPr>
                <w:noProof/>
                <w:lang w:eastAsia="de-DE"/>
              </w:rPr>
              <w:drawing>
                <wp:inline distT="0" distB="0" distL="0" distR="0" wp14:anchorId="79C56D8C" wp14:editId="26089364">
                  <wp:extent cx="1993582" cy="1674000"/>
                  <wp:effectExtent l="0" t="0" r="635" b="2540"/>
                  <wp:docPr id="29" name="Grafik 29" descr="Ein Bild, das Text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 descr="Ein Bild, das Text, Elektronik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82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6CF9F686" w14:textId="77777777" w:rsidR="00306882" w:rsidRPr="008B26D5" w:rsidRDefault="008B26D5" w:rsidP="00B1572C">
            <w:pPr>
              <w:rPr>
                <w:lang w:val="en-US"/>
              </w:rPr>
            </w:pPr>
            <w:r w:rsidRPr="008B26D5">
              <w:rPr>
                <w:lang w:val="en-US"/>
              </w:rPr>
              <w:t>Click button</w:t>
            </w:r>
            <w:r w:rsidR="00AD6820" w:rsidRPr="008B26D5">
              <w:rPr>
                <w:lang w:val="en-US"/>
              </w:rPr>
              <w:t xml:space="preserve"> Flow Cell Check.</w:t>
            </w:r>
          </w:p>
        </w:tc>
      </w:tr>
    </w:tbl>
    <w:p w14:paraId="006D837F" w14:textId="77777777" w:rsidR="00136F39" w:rsidRDefault="00136F39" w:rsidP="000F243F">
      <w:pPr>
        <w:rPr>
          <w:lang w:val="en-US"/>
        </w:rPr>
      </w:pPr>
    </w:p>
    <w:p w14:paraId="045A4966" w14:textId="77777777" w:rsidR="005A058B" w:rsidRDefault="005A058B">
      <w:pPr>
        <w:rPr>
          <w:lang w:val="en-US"/>
        </w:rPr>
      </w:pPr>
      <w:r>
        <w:rPr>
          <w:lang w:val="en-US"/>
        </w:rPr>
        <w:br w:type="page"/>
      </w:r>
    </w:p>
    <w:p w14:paraId="16BE929E" w14:textId="2C4BB269" w:rsidR="00136F39" w:rsidRPr="00B82F3E" w:rsidRDefault="00B379F6" w:rsidP="00F223E3">
      <w:pPr>
        <w:pStyle w:val="Listenabsatz"/>
        <w:numPr>
          <w:ilvl w:val="0"/>
          <w:numId w:val="10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A</w:t>
      </w:r>
      <w:r w:rsidRPr="00B82F3E">
        <w:rPr>
          <w:b/>
          <w:bCs/>
          <w:lang w:val="en-US"/>
        </w:rPr>
        <w:t xml:space="preserve">dd Flongle </w:t>
      </w:r>
      <w:r>
        <w:rPr>
          <w:b/>
          <w:bCs/>
          <w:lang w:val="en-US"/>
        </w:rPr>
        <w:t xml:space="preserve">Flow Cell </w:t>
      </w:r>
      <w:r w:rsidRPr="00B82F3E">
        <w:rPr>
          <w:b/>
          <w:bCs/>
          <w:lang w:val="en-US"/>
        </w:rPr>
        <w:t xml:space="preserve">ID </w:t>
      </w:r>
      <w:r>
        <w:rPr>
          <w:b/>
          <w:bCs/>
          <w:lang w:val="en-US"/>
        </w:rPr>
        <w:t>and s</w:t>
      </w:r>
      <w:r w:rsidR="00B82F3E" w:rsidRPr="00B82F3E">
        <w:rPr>
          <w:b/>
          <w:bCs/>
          <w:lang w:val="en-US"/>
        </w:rPr>
        <w:t xml:space="preserve">elect </w:t>
      </w:r>
      <w:r w:rsidR="003C3107">
        <w:rPr>
          <w:b/>
          <w:bCs/>
          <w:lang w:val="en-US"/>
        </w:rPr>
        <w:t xml:space="preserve">Flongle </w:t>
      </w:r>
      <w:r w:rsidR="00AD6820" w:rsidRPr="00B82F3E">
        <w:rPr>
          <w:b/>
          <w:bCs/>
          <w:lang w:val="en-US"/>
        </w:rPr>
        <w:t>Flow Cell Typ</w:t>
      </w:r>
      <w:r w:rsidR="00B82F3E" w:rsidRPr="00B82F3E">
        <w:rPr>
          <w:b/>
          <w:bCs/>
          <w:lang w:val="en-US"/>
        </w:rPr>
        <w:t>e</w:t>
      </w:r>
      <w:r w:rsidR="00AD6820" w:rsidRPr="00B82F3E">
        <w:rPr>
          <w:b/>
          <w:bCs/>
          <w:lang w:val="en-US"/>
        </w:rPr>
        <w:t xml:space="preserve"> </w:t>
      </w:r>
      <w:r w:rsidR="00205557">
        <w:rPr>
          <w:b/>
          <w:bCs/>
          <w:lang w:val="en-US"/>
        </w:rPr>
        <w:t>R.10.4.1</w:t>
      </w:r>
    </w:p>
    <w:p w14:paraId="280B7E17" w14:textId="77777777" w:rsidR="00EB56FE" w:rsidRPr="00B82F3E" w:rsidRDefault="00EB56FE" w:rsidP="00EB56FE">
      <w:pPr>
        <w:ind w:left="360"/>
        <w:rPr>
          <w:b/>
          <w:bC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2"/>
        <w:gridCol w:w="3051"/>
        <w:gridCol w:w="1903"/>
      </w:tblGrid>
      <w:tr w:rsidR="00B82F3E" w:rsidRPr="00DB786A" w14:paraId="22EE4DC1" w14:textId="77777777" w:rsidTr="00B1572C">
        <w:tc>
          <w:tcPr>
            <w:tcW w:w="1071" w:type="dxa"/>
          </w:tcPr>
          <w:p w14:paraId="5BF105E3" w14:textId="77777777" w:rsidR="00AD6820" w:rsidRDefault="00510A0E" w:rsidP="00B1572C"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320B1CCD" wp14:editId="6F5CA429">
                  <wp:simplePos x="0" y="0"/>
                  <wp:positionH relativeFrom="margin">
                    <wp:posOffset>1682762</wp:posOffset>
                  </wp:positionH>
                  <wp:positionV relativeFrom="margin">
                    <wp:posOffset>952500</wp:posOffset>
                  </wp:positionV>
                  <wp:extent cx="770226" cy="425859"/>
                  <wp:effectExtent l="0" t="0" r="5080" b="6350"/>
                  <wp:wrapNone/>
                  <wp:docPr id="34" name="Grafik 34" descr="Ein Bild, das Text, draußen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Text, draußen, Schild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26" cy="42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490B">
              <w:rPr>
                <w:noProof/>
                <w:lang w:eastAsia="de-DE"/>
              </w:rPr>
              <w:drawing>
                <wp:inline distT="0" distB="0" distL="0" distR="0" wp14:anchorId="5012A1DE" wp14:editId="75D8ADEB">
                  <wp:extent cx="2467610" cy="1382990"/>
                  <wp:effectExtent l="0" t="0" r="0" b="1905"/>
                  <wp:docPr id="32" name="Grafik 32" descr="Ein Bild, das Text, Screenshot, Monito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Text, Screenshot, Monitor enthält.&#10;&#10;Automatisch generierte Beschreibu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08"/>
                          <a:stretch/>
                        </pic:blipFill>
                        <pic:spPr bwMode="auto">
                          <a:xfrm>
                            <a:off x="0" y="0"/>
                            <a:ext cx="2503141" cy="140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487BB719" w14:textId="77777777" w:rsidR="00AD6820" w:rsidRDefault="00D1490B" w:rsidP="00B1572C">
            <w:r>
              <w:rPr>
                <w:noProof/>
                <w:lang w:eastAsia="de-DE"/>
              </w:rPr>
              <w:drawing>
                <wp:inline distT="0" distB="0" distL="0" distR="0" wp14:anchorId="1494FC45" wp14:editId="329EAC1F">
                  <wp:extent cx="1739900" cy="10668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4D2C078F" w14:textId="77777777" w:rsidR="00AD6820" w:rsidRPr="00B82F3E" w:rsidRDefault="00B82F3E" w:rsidP="00B1572C">
            <w:pPr>
              <w:rPr>
                <w:lang w:val="en-US"/>
              </w:rPr>
            </w:pPr>
            <w:r w:rsidRPr="00B82F3E">
              <w:rPr>
                <w:lang w:val="en-US"/>
              </w:rPr>
              <w:t>Add</w:t>
            </w:r>
            <w:r w:rsidR="00621512" w:rsidRPr="00B82F3E">
              <w:rPr>
                <w:lang w:val="en-US"/>
              </w:rPr>
              <w:t xml:space="preserve"> Flongle Flow Cell ID </w:t>
            </w:r>
            <w:r>
              <w:rPr>
                <w:lang w:val="en-US"/>
              </w:rPr>
              <w:t xml:space="preserve">(3 letters and 3 numbers </w:t>
            </w:r>
            <w:r w:rsidRPr="00B82F3E">
              <w:rPr>
                <w:lang w:val="en-US"/>
              </w:rPr>
              <w:t>without a space</w:t>
            </w:r>
            <w:r w:rsidR="00744D0D">
              <w:rPr>
                <w:lang w:val="en-US"/>
              </w:rPr>
              <w:t>)</w:t>
            </w:r>
            <w:r w:rsidR="00621512" w:rsidRPr="00B82F3E">
              <w:rPr>
                <w:lang w:val="en-US"/>
              </w:rPr>
              <w:t>.</w:t>
            </w:r>
          </w:p>
          <w:p w14:paraId="2D2ACBBF" w14:textId="5A1C0C10" w:rsidR="00B93A5F" w:rsidRDefault="00B379F6" w:rsidP="00B1572C">
            <w:pPr>
              <w:rPr>
                <w:lang w:val="en-US"/>
              </w:rPr>
            </w:pPr>
            <w:r>
              <w:rPr>
                <w:lang w:val="en-US"/>
              </w:rPr>
              <w:t xml:space="preserve">Select </w:t>
            </w:r>
            <w:r w:rsidR="00A90B81">
              <w:rPr>
                <w:lang w:val="en-US"/>
              </w:rPr>
              <w:t xml:space="preserve">Flow Cell </w:t>
            </w:r>
            <w:proofErr w:type="gramStart"/>
            <w:r>
              <w:rPr>
                <w:lang w:val="en-US"/>
              </w:rPr>
              <w:t>type</w:t>
            </w:r>
            <w:proofErr w:type="gramEnd"/>
            <w:r w:rsidR="00744D0D">
              <w:rPr>
                <w:lang w:val="en-US"/>
              </w:rPr>
              <w:t xml:space="preserve"> </w:t>
            </w:r>
            <w:r w:rsidR="00A90B81">
              <w:rPr>
                <w:lang w:val="en-US"/>
              </w:rPr>
              <w:t>R.10.4.1</w:t>
            </w:r>
          </w:p>
          <w:p w14:paraId="5DD72D36" w14:textId="77777777" w:rsidR="00621512" w:rsidRPr="00B82F3E" w:rsidRDefault="00B82F3E" w:rsidP="00B1572C">
            <w:pPr>
              <w:rPr>
                <w:lang w:val="en-US"/>
              </w:rPr>
            </w:pPr>
            <w:r>
              <w:rPr>
                <w:lang w:val="en-US"/>
              </w:rPr>
              <w:t>Click on</w:t>
            </w:r>
            <w:r w:rsidR="00621512" w:rsidRPr="00B82F3E">
              <w:rPr>
                <w:lang w:val="en-US"/>
              </w:rPr>
              <w:t xml:space="preserve"> </w:t>
            </w:r>
            <w:r w:rsidR="00621512" w:rsidRPr="00B93A5F">
              <w:rPr>
                <w:b/>
                <w:lang w:val="en-US"/>
              </w:rPr>
              <w:t xml:space="preserve">start </w:t>
            </w:r>
            <w:r w:rsidR="00621512" w:rsidRPr="00B82F3E">
              <w:rPr>
                <w:lang w:val="en-US"/>
              </w:rPr>
              <w:t>Flow Cell Check.</w:t>
            </w:r>
          </w:p>
        </w:tc>
      </w:tr>
    </w:tbl>
    <w:p w14:paraId="2B29B67D" w14:textId="77777777" w:rsidR="00B93A5F" w:rsidRPr="00B379F6" w:rsidRDefault="00E61A2E">
      <w:pPr>
        <w:rPr>
          <w:b/>
          <w:lang w:val="en-US"/>
        </w:rPr>
      </w:pPr>
      <w:r w:rsidRPr="00B379F6">
        <w:rPr>
          <w:b/>
          <w:lang w:val="en-US"/>
        </w:rPr>
        <w:t xml:space="preserve">Flow Cell Check </w:t>
      </w:r>
      <w:r w:rsidR="0088025F" w:rsidRPr="00B379F6">
        <w:rPr>
          <w:b/>
          <w:lang w:val="en-US"/>
        </w:rPr>
        <w:t>takes some minutes</w:t>
      </w:r>
      <w:r w:rsidRPr="00B379F6">
        <w:rPr>
          <w:b/>
          <w:lang w:val="en-US"/>
        </w:rPr>
        <w:t xml:space="preserve">. </w:t>
      </w:r>
    </w:p>
    <w:p w14:paraId="7A4A96EC" w14:textId="77777777" w:rsidR="00B93A5F" w:rsidRDefault="00B93A5F">
      <w:pPr>
        <w:rPr>
          <w:lang w:val="en-US"/>
        </w:rPr>
      </w:pPr>
    </w:p>
    <w:p w14:paraId="1A8CE0CF" w14:textId="16982535" w:rsidR="00B93A5F" w:rsidRPr="00B379F6" w:rsidRDefault="00B379F6">
      <w:pPr>
        <w:rPr>
          <w:sz w:val="10"/>
          <w:szCs w:val="10"/>
          <w:lang w:val="en-US"/>
        </w:rPr>
      </w:pPr>
      <w:r>
        <w:rPr>
          <w:lang w:val="en-US"/>
        </w:rPr>
        <w:t>C</w:t>
      </w:r>
      <w:r w:rsidR="00B93A5F">
        <w:rPr>
          <w:lang w:val="en-US"/>
        </w:rPr>
        <w:t xml:space="preserve">lick </w:t>
      </w:r>
      <w:r w:rsidR="00692AD3">
        <w:rPr>
          <w:lang w:val="en-US"/>
        </w:rPr>
        <w:t xml:space="preserve">on </w:t>
      </w:r>
      <w:r w:rsidR="00B93A5F" w:rsidRPr="00B93A5F">
        <w:rPr>
          <w:b/>
          <w:color w:val="000000" w:themeColor="text1"/>
          <w:lang w:val="en-US"/>
        </w:rPr>
        <w:t>Experiments</w:t>
      </w:r>
      <w:r w:rsidR="00B93A5F">
        <w:rPr>
          <w:lang w:val="en-US"/>
        </w:rPr>
        <w:t xml:space="preserve"> </w:t>
      </w:r>
      <w:r w:rsidR="00692AD3">
        <w:rPr>
          <w:lang w:val="en-US"/>
        </w:rPr>
        <w:t xml:space="preserve">and the </w:t>
      </w:r>
      <w:r w:rsidR="00692AD3" w:rsidRPr="00692AD3">
        <w:rPr>
          <w:b/>
          <w:lang w:val="en-US"/>
        </w:rPr>
        <w:t>current</w:t>
      </w:r>
      <w:r w:rsidR="00692AD3">
        <w:rPr>
          <w:lang w:val="en-US"/>
        </w:rPr>
        <w:t xml:space="preserve"> </w:t>
      </w:r>
      <w:r w:rsidR="00692AD3" w:rsidRPr="00692AD3">
        <w:rPr>
          <w:b/>
          <w:lang w:val="en-US"/>
        </w:rPr>
        <w:t>Flow Cell Check</w:t>
      </w:r>
      <w:r w:rsidR="00692AD3">
        <w:rPr>
          <w:lang w:val="en-US"/>
        </w:rPr>
        <w:t xml:space="preserve"> </w:t>
      </w:r>
      <w:r w:rsidR="00B93A5F">
        <w:rPr>
          <w:lang w:val="en-US"/>
        </w:rPr>
        <w:t xml:space="preserve">to see parameters </w:t>
      </w:r>
      <w:r w:rsidR="00A90B81">
        <w:rPr>
          <w:lang w:val="en-US"/>
        </w:rPr>
        <w:t xml:space="preserve">(temperature, voltage, available pores) </w:t>
      </w:r>
      <w:r>
        <w:rPr>
          <w:lang w:val="en-US"/>
        </w:rPr>
        <w:t>during</w:t>
      </w:r>
      <w:r w:rsidR="00B93A5F">
        <w:rPr>
          <w:lang w:val="en-US"/>
        </w:rPr>
        <w:t xml:space="preserve"> the Check:</w:t>
      </w:r>
      <w:r>
        <w:rPr>
          <w:lang w:val="en-US"/>
        </w:rPr>
        <w:br/>
      </w:r>
    </w:p>
    <w:p w14:paraId="29992F74" w14:textId="77777777" w:rsidR="00467BB7" w:rsidRDefault="001247D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3DFEED" wp14:editId="41697F86">
            <wp:extent cx="5626100" cy="206184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23-02-18 um 14.31.1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" r="1059"/>
                    <a:stretch/>
                  </pic:blipFill>
                  <pic:spPr bwMode="auto">
                    <a:xfrm>
                      <a:off x="0" y="0"/>
                      <a:ext cx="5626100" cy="20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25F">
        <w:rPr>
          <w:lang w:val="en-US"/>
        </w:rPr>
        <w:br/>
      </w:r>
    </w:p>
    <w:p w14:paraId="74BE4F34" w14:textId="77777777" w:rsidR="00E61A2E" w:rsidRPr="0088025F" w:rsidRDefault="0088025F">
      <w:pPr>
        <w:rPr>
          <w:lang w:val="en-US"/>
        </w:rPr>
      </w:pPr>
      <w:r w:rsidRPr="0088025F">
        <w:rPr>
          <w:lang w:val="en-US"/>
        </w:rPr>
        <w:t xml:space="preserve">At the end </w:t>
      </w:r>
      <w:r>
        <w:rPr>
          <w:lang w:val="en-US"/>
        </w:rPr>
        <w:t xml:space="preserve">of the Flow Cell Check </w:t>
      </w:r>
      <w:r w:rsidRPr="0088025F">
        <w:rPr>
          <w:lang w:val="en-US"/>
        </w:rPr>
        <w:t>one of</w:t>
      </w:r>
      <w:r>
        <w:rPr>
          <w:lang w:val="en-US"/>
        </w:rPr>
        <w:t xml:space="preserve"> </w:t>
      </w:r>
      <w:r w:rsidRPr="0088025F">
        <w:rPr>
          <w:lang w:val="en-US"/>
        </w:rPr>
        <w:t>the 3 following results will be sh</w:t>
      </w:r>
      <w:r>
        <w:rPr>
          <w:lang w:val="en-US"/>
        </w:rPr>
        <w:t>own:</w:t>
      </w:r>
    </w:p>
    <w:p w14:paraId="43F16478" w14:textId="77777777" w:rsidR="00E61A2E" w:rsidRPr="0088025F" w:rsidRDefault="00744D0D">
      <w:pPr>
        <w:rPr>
          <w:lang w:val="en-U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4DFEB7" wp14:editId="56316D73">
                <wp:simplePos x="0" y="0"/>
                <wp:positionH relativeFrom="column">
                  <wp:posOffset>3011805</wp:posOffset>
                </wp:positionH>
                <wp:positionV relativeFrom="paragraph">
                  <wp:posOffset>53975</wp:posOffset>
                </wp:positionV>
                <wp:extent cx="165735" cy="368300"/>
                <wp:effectExtent l="12700" t="0" r="12065" b="25400"/>
                <wp:wrapNone/>
                <wp:docPr id="8" name="Pfeil nach unt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68300"/>
                        </a:xfrm>
                        <a:prstGeom prst="downArrow">
                          <a:avLst>
                            <a:gd name="adj1" fmla="val 34674"/>
                            <a:gd name="adj2" fmla="val 5766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13EC" id="Pfeil nach unten 8" o:spid="_x0000_s1026" type="#_x0000_t67" style="position:absolute;margin-left:237.15pt;margin-top:4.25pt;width:13.05pt;height:2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" adj="15995,7055" fillcolor="#ed7d31 [3205]" strokecolor="red" strokeweight="1pt">
                <v:path arrowok="t"/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28"/>
        <w:gridCol w:w="2682"/>
        <w:gridCol w:w="3246"/>
      </w:tblGrid>
      <w:tr w:rsidR="00692AD3" w14:paraId="79A4804B" w14:textId="77777777" w:rsidTr="00B1572C">
        <w:tc>
          <w:tcPr>
            <w:tcW w:w="1071" w:type="dxa"/>
          </w:tcPr>
          <w:p w14:paraId="1EA81CB3" w14:textId="77777777" w:rsidR="00E61A2E" w:rsidRDefault="0099649C" w:rsidP="00B1572C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40ACBE" wp14:editId="692FD84D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2132330</wp:posOffset>
                      </wp:positionV>
                      <wp:extent cx="103453" cy="484313"/>
                      <wp:effectExtent l="127000" t="0" r="138430" b="0"/>
                      <wp:wrapNone/>
                      <wp:docPr id="9" name="Pfeil nach unt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104607">
                                <a:off x="0" y="0"/>
                                <a:ext cx="103453" cy="484313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3BFE5" id="Pfeil nach unten 9" o:spid="_x0000_s1026" type="#_x0000_t67" style="position:absolute;margin-left:116.5pt;margin-top:167.9pt;width:8.15pt;height:38.15pt;rotation:885239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" adj="19293" fillcolor="#ed7d31 [3205]" strokecolor="red" strokeweight="1pt">
                      <v:path arrowok="t"/>
                    </v:shape>
                  </w:pict>
                </mc:Fallback>
              </mc:AlternateContent>
            </w:r>
            <w:r w:rsidR="00E50E3C">
              <w:rPr>
                <w:b/>
                <w:bCs/>
                <w:noProof/>
                <w:lang w:eastAsia="de-DE"/>
              </w:rPr>
              <w:drawing>
                <wp:inline distT="0" distB="0" distL="0" distR="0" wp14:anchorId="6B89F5A9" wp14:editId="26A23F9E">
                  <wp:extent cx="1874784" cy="2749241"/>
                  <wp:effectExtent l="0" t="0" r="508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44" cy="279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3261AEFC" w14:textId="77777777" w:rsidR="00E61A2E" w:rsidRDefault="00744D0D" w:rsidP="00B1572C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6F678A" wp14:editId="01E3FC7E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2084070</wp:posOffset>
                      </wp:positionV>
                      <wp:extent cx="165735" cy="438785"/>
                      <wp:effectExtent l="0" t="9525" r="0" b="27940"/>
                      <wp:wrapNone/>
                      <wp:docPr id="16" name="Pfeil nach unt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65735" cy="438785"/>
                              </a:xfrm>
                              <a:prstGeom prst="downArrow">
                                <a:avLst>
                                  <a:gd name="adj1" fmla="val 34674"/>
                                  <a:gd name="adj2" fmla="val 57663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5B6AD" id="Pfeil nach unten 16" o:spid="_x0000_s1026" type="#_x0000_t67" style="position:absolute;margin-left:112.1pt;margin-top:164.1pt;width:13.05pt;height:34.5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" adj="16896,7055" fillcolor="#ed7d31 [3205]" strokecolor="red" strokeweight="1pt">
                      <v:path arrowok="t"/>
                    </v:shape>
                  </w:pict>
                </mc:Fallback>
              </mc:AlternateContent>
            </w:r>
            <w:r w:rsidR="00692AD3">
              <w:rPr>
                <w:b/>
                <w:bCs/>
                <w:noProof/>
              </w:rPr>
              <w:drawing>
                <wp:inline distT="0" distB="0" distL="0" distR="0" wp14:anchorId="225A1BB5" wp14:editId="75E5AF7E">
                  <wp:extent cx="1591310" cy="274891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schirmfoto 2023-02-18 um 14.46.03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076" cy="277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6882B69C" w14:textId="77777777" w:rsidR="00E61A2E" w:rsidRDefault="0099649C" w:rsidP="00B1572C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8A6339" wp14:editId="630D2B4A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680085</wp:posOffset>
                      </wp:positionV>
                      <wp:extent cx="90805" cy="426085"/>
                      <wp:effectExtent l="12700" t="12700" r="23495" b="18415"/>
                      <wp:wrapNone/>
                      <wp:docPr id="7" name="Pfeil nach unt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>
                                <a:off x="0" y="0"/>
                                <a:ext cx="90805" cy="4260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4AAE8" id="Pfeil nach unten 7" o:spid="_x0000_s1026" type="#_x0000_t67" style="position:absolute;margin-left:86.95pt;margin-top:53.55pt;width:7.15pt;height:33.5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" adj="19298" fillcolor="#ed7d31 [3205]" strokecolor="red" strokeweight="1pt">
                      <v:path arrowok="t"/>
                    </v:shape>
                  </w:pict>
                </mc:Fallback>
              </mc:AlternateContent>
            </w:r>
            <w:r w:rsidR="00E50E3C">
              <w:rPr>
                <w:noProof/>
                <w:lang w:eastAsia="de-DE"/>
              </w:rPr>
              <w:drawing>
                <wp:inline distT="0" distB="0" distL="0" distR="0" wp14:anchorId="0B42AED2" wp14:editId="18396836">
                  <wp:extent cx="1952030" cy="1138684"/>
                  <wp:effectExtent l="0" t="0" r="3810" b="444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36" cy="11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32A08" w14:textId="300C82DF" w:rsidR="00A90B81" w:rsidRDefault="0088025F" w:rsidP="00A90B81">
      <w:pPr>
        <w:rPr>
          <w:b/>
          <w:bCs/>
          <w:lang w:val="en-US"/>
        </w:rPr>
      </w:pPr>
      <w:r w:rsidRPr="0088025F">
        <w:rPr>
          <w:lang w:val="en-US"/>
        </w:rPr>
        <w:t xml:space="preserve">A result </w:t>
      </w:r>
      <w:r w:rsidR="00403AE6">
        <w:rPr>
          <w:lang w:val="en-US"/>
        </w:rPr>
        <w:t xml:space="preserve">of the Flongle Flow Cell check </w:t>
      </w:r>
      <w:r w:rsidRPr="0088025F">
        <w:rPr>
          <w:lang w:val="en-US"/>
        </w:rPr>
        <w:t>with more th</w:t>
      </w:r>
      <w:r>
        <w:rPr>
          <w:lang w:val="en-US"/>
        </w:rPr>
        <w:t xml:space="preserve">an 50 pores </w:t>
      </w:r>
      <w:proofErr w:type="spellStart"/>
      <w:r w:rsidR="00A90B81">
        <w:rPr>
          <w:lang w:val="en-US"/>
        </w:rPr>
        <w:t>abailable</w:t>
      </w:r>
      <w:proofErr w:type="spellEnd"/>
      <w:r>
        <w:rPr>
          <w:lang w:val="en-US"/>
        </w:rPr>
        <w:t xml:space="preserve"> is fine.</w:t>
      </w:r>
      <w:r w:rsidR="00A90B81" w:rsidRPr="00A90B81">
        <w:rPr>
          <w:lang w:val="en-US"/>
        </w:rPr>
        <w:t xml:space="preserve"> </w:t>
      </w:r>
      <w:r w:rsidR="00A90B81">
        <w:rPr>
          <w:lang w:val="en-US"/>
        </w:rPr>
        <w:br/>
      </w:r>
      <w:r w:rsidR="00A90B81" w:rsidRPr="00A90B81">
        <w:rPr>
          <w:b/>
          <w:bCs/>
          <w:lang w:val="en-US"/>
        </w:rPr>
        <w:sym w:font="Wingdings" w:char="F0E0"/>
      </w:r>
      <w:r w:rsidR="00A90B81">
        <w:rPr>
          <w:lang w:val="en-US"/>
        </w:rPr>
        <w:t xml:space="preserve"> </w:t>
      </w:r>
      <w:r w:rsidR="00A90B81" w:rsidRPr="00A90B81">
        <w:rPr>
          <w:b/>
          <w:bCs/>
          <w:lang w:val="en-US"/>
        </w:rPr>
        <w:t>The green arrow shows „Ready for sequencing”</w:t>
      </w:r>
    </w:p>
    <w:p w14:paraId="0ACF89B4" w14:textId="6F084261" w:rsidR="00E61A2E" w:rsidRPr="00A90B81" w:rsidRDefault="00A90B81">
      <w:pPr>
        <w:rPr>
          <w:b/>
          <w:bCs/>
          <w:lang w:val="en-US"/>
        </w:rPr>
      </w:pPr>
      <w:r>
        <w:rPr>
          <w:b/>
          <w:bCs/>
          <w:lang w:val="en-US"/>
        </w:rPr>
        <w:t>Next step is priming the Flow Cell.</w:t>
      </w:r>
    </w:p>
    <w:sectPr w:rsidR="00E61A2E" w:rsidRPr="00A90B81" w:rsidSect="009714E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913" w:right="1417" w:bottom="1134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2BFCFE" w14:textId="77777777" w:rsidR="008F4D1E" w:rsidRDefault="008F4D1E" w:rsidP="007B1C37">
      <w:r>
        <w:separator/>
      </w:r>
    </w:p>
  </w:endnote>
  <w:endnote w:type="continuationSeparator" w:id="0">
    <w:p w14:paraId="0ED588BA" w14:textId="77777777" w:rsidR="008F4D1E" w:rsidRDefault="008F4D1E" w:rsidP="007B1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50883311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F14A4F9" w14:textId="77777777" w:rsidR="007B1C37" w:rsidRDefault="00833362" w:rsidP="00C90B18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 w:rsidR="007B1C37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609C0EC" w14:textId="77777777" w:rsidR="007B1C37" w:rsidRDefault="007B1C3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54280056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F4D8CB8" w14:textId="77777777" w:rsidR="007B1C37" w:rsidRDefault="00833362" w:rsidP="00C90B18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 w:rsidR="007B1C37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7C3A38">
          <w:rPr>
            <w:rStyle w:val="Seitenzahl"/>
            <w:noProof/>
          </w:rPr>
          <w:t>5</w:t>
        </w:r>
        <w:r>
          <w:rPr>
            <w:rStyle w:val="Seitenzahl"/>
          </w:rPr>
          <w:fldChar w:fldCharType="end"/>
        </w:r>
      </w:p>
    </w:sdtContent>
  </w:sdt>
  <w:p w14:paraId="3D1C4A2F" w14:textId="77777777" w:rsidR="007B1C37" w:rsidRDefault="007B1C3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53B60" w14:textId="77777777" w:rsidR="009714E6" w:rsidRDefault="009714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9C03D" w14:textId="77777777" w:rsidR="008F4D1E" w:rsidRDefault="008F4D1E" w:rsidP="007B1C37">
      <w:r>
        <w:separator/>
      </w:r>
    </w:p>
  </w:footnote>
  <w:footnote w:type="continuationSeparator" w:id="0">
    <w:p w14:paraId="29ACFBFF" w14:textId="77777777" w:rsidR="008F4D1E" w:rsidRDefault="008F4D1E" w:rsidP="007B1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C37DC" w14:textId="77777777" w:rsidR="009714E6" w:rsidRDefault="009714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9C24A" w14:textId="6ECB3A98" w:rsidR="005A058B" w:rsidRPr="00AF5307" w:rsidRDefault="005A058B" w:rsidP="005A058B">
    <w:pPr>
      <w:pStyle w:val="Kopfzeile"/>
      <w:rPr>
        <w:rFonts w:ascii="Arial" w:hAnsi="Arial" w:cs="Arial"/>
        <w:sz w:val="36"/>
        <w:szCs w:val="18"/>
        <w:lang w:val="en-US"/>
      </w:rPr>
    </w:pPr>
    <w:r w:rsidRPr="00801064">
      <w:rPr>
        <w:rFonts w:ascii="Arial" w:hAnsi="Arial" w:cs="Arial"/>
        <w:noProof/>
        <w:sz w:val="44"/>
      </w:rPr>
      <w:drawing>
        <wp:inline distT="0" distB="0" distL="0" distR="0" wp14:anchorId="7EB6A312" wp14:editId="3F9AED7D">
          <wp:extent cx="1257439" cy="359268"/>
          <wp:effectExtent l="0" t="0" r="0" b="0"/>
          <wp:docPr id="17" name="Grafik 9">
            <a:extLst xmlns:a="http://schemas.openxmlformats.org/drawingml/2006/main">
              <a:ext uri="{FF2B5EF4-FFF2-40B4-BE49-F238E27FC236}">
                <a16:creationId xmlns:a16="http://schemas.microsoft.com/office/drawing/2014/main" id="{609FAD04-F63B-4D9D-A2BC-61E389EC697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>
                    <a:extLst>
                      <a:ext uri="{FF2B5EF4-FFF2-40B4-BE49-F238E27FC236}">
                        <a16:creationId xmlns:a16="http://schemas.microsoft.com/office/drawing/2014/main" id="{609FAD04-F63B-4D9D-A2BC-61E389EC697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9919" cy="365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05557">
      <w:rPr>
        <w:rFonts w:ascii="Arial" w:hAnsi="Arial" w:cs="Arial"/>
        <w:sz w:val="28"/>
        <w:szCs w:val="28"/>
        <w:lang w:val="en-US"/>
      </w:rPr>
      <w:t xml:space="preserve"> </w:t>
    </w:r>
    <w:r w:rsidRPr="00E41124">
      <w:rPr>
        <w:rFonts w:ascii="Arial" w:hAnsi="Arial" w:cs="Arial"/>
        <w:sz w:val="28"/>
        <w:szCs w:val="28"/>
        <w:lang w:val="en-US"/>
      </w:rPr>
      <w:t xml:space="preserve">Protocol </w:t>
    </w:r>
    <w:r w:rsidR="00E41124" w:rsidRPr="00E41124">
      <w:rPr>
        <w:rFonts w:ascii="Arial" w:hAnsi="Arial" w:cs="Arial"/>
        <w:sz w:val="28"/>
        <w:szCs w:val="28"/>
        <w:lang w:val="en-US"/>
      </w:rPr>
      <w:t xml:space="preserve">Microbiome Analysis </w:t>
    </w:r>
    <w:r w:rsidR="00DB786A">
      <w:rPr>
        <w:rFonts w:ascii="Arial" w:hAnsi="Arial" w:cs="Arial"/>
        <w:sz w:val="28"/>
        <w:szCs w:val="28"/>
        <w:lang w:val="en-US"/>
      </w:rPr>
      <w:t>b</w:t>
    </w:r>
    <w:r w:rsidR="00205557">
      <w:rPr>
        <w:rFonts w:ascii="Arial" w:hAnsi="Arial" w:cs="Arial"/>
        <w:sz w:val="28"/>
        <w:szCs w:val="28"/>
        <w:lang w:val="en-US"/>
      </w:rPr>
      <w:t>y</w:t>
    </w:r>
    <w:r w:rsidRPr="00E41124">
      <w:rPr>
        <w:rFonts w:ascii="Arial" w:hAnsi="Arial" w:cs="Arial"/>
        <w:sz w:val="28"/>
        <w:szCs w:val="28"/>
        <w:lang w:val="en-US"/>
      </w:rPr>
      <w:t xml:space="preserve"> Sequencing</w:t>
    </w:r>
    <w:r w:rsidR="00E41124">
      <w:rPr>
        <w:rFonts w:ascii="Arial" w:hAnsi="Arial" w:cs="Arial"/>
        <w:sz w:val="28"/>
        <w:szCs w:val="28"/>
        <w:lang w:val="en-US"/>
      </w:rPr>
      <w:t xml:space="preserve"> </w:t>
    </w:r>
    <w:r>
      <w:rPr>
        <w:rFonts w:ascii="Arial" w:hAnsi="Arial" w:cs="Arial"/>
        <w:noProof/>
        <w:sz w:val="44"/>
      </w:rPr>
      <w:drawing>
        <wp:inline distT="0" distB="0" distL="0" distR="0" wp14:anchorId="3595A94E" wp14:editId="498CE775">
          <wp:extent cx="781241" cy="562863"/>
          <wp:effectExtent l="0" t="0" r="0" b="0"/>
          <wp:docPr id="18" name="Grafik 18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Grafik 33" descr="Ein Bild, das Text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1242" cy="5772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EF6D92" w14:textId="77777777" w:rsidR="007B1C37" w:rsidRPr="005A058B" w:rsidRDefault="007B1C37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AB46B" w14:textId="77777777" w:rsidR="009714E6" w:rsidRDefault="009714E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93065"/>
    <w:multiLevelType w:val="hybridMultilevel"/>
    <w:tmpl w:val="1BBC5D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A0AB6"/>
    <w:multiLevelType w:val="hybridMultilevel"/>
    <w:tmpl w:val="3A809A6A"/>
    <w:lvl w:ilvl="0" w:tplc="0A8CF1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1358D"/>
    <w:multiLevelType w:val="hybridMultilevel"/>
    <w:tmpl w:val="8CD0A56E"/>
    <w:lvl w:ilvl="0" w:tplc="FFFFFFFF">
      <w:start w:val="1"/>
      <w:numFmt w:val="decimal"/>
      <w:lvlText w:val="%1."/>
      <w:lvlJc w:val="left"/>
      <w:pPr>
        <w:ind w:left="3905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4625" w:hanging="360"/>
      </w:pPr>
    </w:lvl>
    <w:lvl w:ilvl="2" w:tplc="FFFFFFFF" w:tentative="1">
      <w:start w:val="1"/>
      <w:numFmt w:val="lowerRoman"/>
      <w:lvlText w:val="%3."/>
      <w:lvlJc w:val="right"/>
      <w:pPr>
        <w:ind w:left="5345" w:hanging="180"/>
      </w:pPr>
    </w:lvl>
    <w:lvl w:ilvl="3" w:tplc="FFFFFFFF" w:tentative="1">
      <w:start w:val="1"/>
      <w:numFmt w:val="decimal"/>
      <w:lvlText w:val="%4."/>
      <w:lvlJc w:val="left"/>
      <w:pPr>
        <w:ind w:left="6065" w:hanging="360"/>
      </w:pPr>
    </w:lvl>
    <w:lvl w:ilvl="4" w:tplc="FFFFFFFF" w:tentative="1">
      <w:start w:val="1"/>
      <w:numFmt w:val="lowerLetter"/>
      <w:lvlText w:val="%5."/>
      <w:lvlJc w:val="left"/>
      <w:pPr>
        <w:ind w:left="6785" w:hanging="360"/>
      </w:pPr>
    </w:lvl>
    <w:lvl w:ilvl="5" w:tplc="FFFFFFFF" w:tentative="1">
      <w:start w:val="1"/>
      <w:numFmt w:val="lowerRoman"/>
      <w:lvlText w:val="%6."/>
      <w:lvlJc w:val="right"/>
      <w:pPr>
        <w:ind w:left="7505" w:hanging="180"/>
      </w:pPr>
    </w:lvl>
    <w:lvl w:ilvl="6" w:tplc="FFFFFFFF" w:tentative="1">
      <w:start w:val="1"/>
      <w:numFmt w:val="decimal"/>
      <w:lvlText w:val="%7."/>
      <w:lvlJc w:val="left"/>
      <w:pPr>
        <w:ind w:left="8225" w:hanging="360"/>
      </w:pPr>
    </w:lvl>
    <w:lvl w:ilvl="7" w:tplc="FFFFFFFF" w:tentative="1">
      <w:start w:val="1"/>
      <w:numFmt w:val="lowerLetter"/>
      <w:lvlText w:val="%8."/>
      <w:lvlJc w:val="left"/>
      <w:pPr>
        <w:ind w:left="8945" w:hanging="360"/>
      </w:pPr>
    </w:lvl>
    <w:lvl w:ilvl="8" w:tplc="FFFFFFFF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3" w15:restartNumberingAfterBreak="0">
    <w:nsid w:val="5A5E0258"/>
    <w:multiLevelType w:val="hybridMultilevel"/>
    <w:tmpl w:val="8CD0A5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D27C7"/>
    <w:multiLevelType w:val="hybridMultilevel"/>
    <w:tmpl w:val="8CD0A56E"/>
    <w:lvl w:ilvl="0" w:tplc="F0AEFB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7548E1"/>
    <w:multiLevelType w:val="hybridMultilevel"/>
    <w:tmpl w:val="26DE783C"/>
    <w:lvl w:ilvl="0" w:tplc="30741B8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66714D"/>
    <w:multiLevelType w:val="hybridMultilevel"/>
    <w:tmpl w:val="8848C492"/>
    <w:lvl w:ilvl="0" w:tplc="A7DC0C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3174F"/>
    <w:multiLevelType w:val="hybridMultilevel"/>
    <w:tmpl w:val="1632D9A2"/>
    <w:lvl w:ilvl="0" w:tplc="559A57A6">
      <w:start w:val="1"/>
      <w:numFmt w:val="lowerLetter"/>
      <w:lvlText w:val="%1."/>
      <w:lvlJc w:val="left"/>
      <w:pPr>
        <w:ind w:left="12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88" w:hanging="360"/>
      </w:pPr>
    </w:lvl>
    <w:lvl w:ilvl="2" w:tplc="0407001B" w:tentative="1">
      <w:start w:val="1"/>
      <w:numFmt w:val="lowerRoman"/>
      <w:lvlText w:val="%3."/>
      <w:lvlJc w:val="right"/>
      <w:pPr>
        <w:ind w:left="2708" w:hanging="180"/>
      </w:pPr>
    </w:lvl>
    <w:lvl w:ilvl="3" w:tplc="0407000F" w:tentative="1">
      <w:start w:val="1"/>
      <w:numFmt w:val="decimal"/>
      <w:lvlText w:val="%4."/>
      <w:lvlJc w:val="left"/>
      <w:pPr>
        <w:ind w:left="3428" w:hanging="360"/>
      </w:pPr>
    </w:lvl>
    <w:lvl w:ilvl="4" w:tplc="04070019" w:tentative="1">
      <w:start w:val="1"/>
      <w:numFmt w:val="lowerLetter"/>
      <w:lvlText w:val="%5."/>
      <w:lvlJc w:val="left"/>
      <w:pPr>
        <w:ind w:left="4148" w:hanging="360"/>
      </w:pPr>
    </w:lvl>
    <w:lvl w:ilvl="5" w:tplc="0407001B" w:tentative="1">
      <w:start w:val="1"/>
      <w:numFmt w:val="lowerRoman"/>
      <w:lvlText w:val="%6."/>
      <w:lvlJc w:val="right"/>
      <w:pPr>
        <w:ind w:left="4868" w:hanging="180"/>
      </w:pPr>
    </w:lvl>
    <w:lvl w:ilvl="6" w:tplc="0407000F" w:tentative="1">
      <w:start w:val="1"/>
      <w:numFmt w:val="decimal"/>
      <w:lvlText w:val="%7."/>
      <w:lvlJc w:val="left"/>
      <w:pPr>
        <w:ind w:left="5588" w:hanging="360"/>
      </w:pPr>
    </w:lvl>
    <w:lvl w:ilvl="7" w:tplc="04070019" w:tentative="1">
      <w:start w:val="1"/>
      <w:numFmt w:val="lowerLetter"/>
      <w:lvlText w:val="%8."/>
      <w:lvlJc w:val="left"/>
      <w:pPr>
        <w:ind w:left="6308" w:hanging="360"/>
      </w:pPr>
    </w:lvl>
    <w:lvl w:ilvl="8" w:tplc="0407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8" w15:restartNumberingAfterBreak="0">
    <w:nsid w:val="748A12D5"/>
    <w:multiLevelType w:val="hybridMultilevel"/>
    <w:tmpl w:val="866A01D6"/>
    <w:lvl w:ilvl="0" w:tplc="E90C3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E2F2645"/>
    <w:multiLevelType w:val="hybridMultilevel"/>
    <w:tmpl w:val="4F106716"/>
    <w:lvl w:ilvl="0" w:tplc="5EC28C98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8E6"/>
    <w:rsid w:val="000369DB"/>
    <w:rsid w:val="00051BA5"/>
    <w:rsid w:val="00052CA3"/>
    <w:rsid w:val="0007020C"/>
    <w:rsid w:val="00076DD2"/>
    <w:rsid w:val="00086B04"/>
    <w:rsid w:val="000B13AF"/>
    <w:rsid w:val="000F243F"/>
    <w:rsid w:val="0012037A"/>
    <w:rsid w:val="001247D2"/>
    <w:rsid w:val="00125D36"/>
    <w:rsid w:val="00136F39"/>
    <w:rsid w:val="001437EA"/>
    <w:rsid w:val="0014600C"/>
    <w:rsid w:val="00174526"/>
    <w:rsid w:val="001E7164"/>
    <w:rsid w:val="00205557"/>
    <w:rsid w:val="00215FBB"/>
    <w:rsid w:val="00221563"/>
    <w:rsid w:val="00252679"/>
    <w:rsid w:val="00256DCF"/>
    <w:rsid w:val="002828E3"/>
    <w:rsid w:val="00287560"/>
    <w:rsid w:val="003040BB"/>
    <w:rsid w:val="00306882"/>
    <w:rsid w:val="003203FC"/>
    <w:rsid w:val="00322AD3"/>
    <w:rsid w:val="00355249"/>
    <w:rsid w:val="00357BC4"/>
    <w:rsid w:val="003813E5"/>
    <w:rsid w:val="003C3107"/>
    <w:rsid w:val="003D5D8A"/>
    <w:rsid w:val="003E62B4"/>
    <w:rsid w:val="004007CF"/>
    <w:rsid w:val="00403AE6"/>
    <w:rsid w:val="004310E1"/>
    <w:rsid w:val="00467BB7"/>
    <w:rsid w:val="004A03C1"/>
    <w:rsid w:val="004A385B"/>
    <w:rsid w:val="004A5424"/>
    <w:rsid w:val="004A542C"/>
    <w:rsid w:val="00510A0E"/>
    <w:rsid w:val="00513B0A"/>
    <w:rsid w:val="005461D6"/>
    <w:rsid w:val="0058424A"/>
    <w:rsid w:val="00585642"/>
    <w:rsid w:val="005A058B"/>
    <w:rsid w:val="005D2912"/>
    <w:rsid w:val="005E33D7"/>
    <w:rsid w:val="005E5208"/>
    <w:rsid w:val="00621512"/>
    <w:rsid w:val="006273E6"/>
    <w:rsid w:val="00692AD3"/>
    <w:rsid w:val="007061E3"/>
    <w:rsid w:val="007172D4"/>
    <w:rsid w:val="00744D0D"/>
    <w:rsid w:val="007607FF"/>
    <w:rsid w:val="0076080F"/>
    <w:rsid w:val="00786F81"/>
    <w:rsid w:val="00787F59"/>
    <w:rsid w:val="00790308"/>
    <w:rsid w:val="00796D01"/>
    <w:rsid w:val="007B1C37"/>
    <w:rsid w:val="007C3A38"/>
    <w:rsid w:val="007C4806"/>
    <w:rsid w:val="007E43B5"/>
    <w:rsid w:val="007F71F2"/>
    <w:rsid w:val="0082022C"/>
    <w:rsid w:val="00827F3F"/>
    <w:rsid w:val="00833362"/>
    <w:rsid w:val="00835579"/>
    <w:rsid w:val="00856F62"/>
    <w:rsid w:val="00875E65"/>
    <w:rsid w:val="0088025F"/>
    <w:rsid w:val="00881352"/>
    <w:rsid w:val="00892703"/>
    <w:rsid w:val="008A6AD8"/>
    <w:rsid w:val="008B26D5"/>
    <w:rsid w:val="008C24AC"/>
    <w:rsid w:val="008C3BB4"/>
    <w:rsid w:val="008F4D1E"/>
    <w:rsid w:val="009008E6"/>
    <w:rsid w:val="0092416C"/>
    <w:rsid w:val="009255AF"/>
    <w:rsid w:val="00956E97"/>
    <w:rsid w:val="009714E6"/>
    <w:rsid w:val="0099649C"/>
    <w:rsid w:val="009A5638"/>
    <w:rsid w:val="00A17D72"/>
    <w:rsid w:val="00A43563"/>
    <w:rsid w:val="00A43611"/>
    <w:rsid w:val="00A85919"/>
    <w:rsid w:val="00A90B81"/>
    <w:rsid w:val="00A9675C"/>
    <w:rsid w:val="00AA0742"/>
    <w:rsid w:val="00AA68FC"/>
    <w:rsid w:val="00AB3BD0"/>
    <w:rsid w:val="00AC5408"/>
    <w:rsid w:val="00AC6F8E"/>
    <w:rsid w:val="00AD6820"/>
    <w:rsid w:val="00AE569F"/>
    <w:rsid w:val="00AE6461"/>
    <w:rsid w:val="00AF427E"/>
    <w:rsid w:val="00B12AD7"/>
    <w:rsid w:val="00B13EB1"/>
    <w:rsid w:val="00B379F6"/>
    <w:rsid w:val="00B7188D"/>
    <w:rsid w:val="00B82F3E"/>
    <w:rsid w:val="00B93A5F"/>
    <w:rsid w:val="00BB0FF8"/>
    <w:rsid w:val="00BD38EA"/>
    <w:rsid w:val="00BE3B56"/>
    <w:rsid w:val="00BF0C40"/>
    <w:rsid w:val="00C02F82"/>
    <w:rsid w:val="00C10BBE"/>
    <w:rsid w:val="00C15468"/>
    <w:rsid w:val="00C15827"/>
    <w:rsid w:val="00C44E7F"/>
    <w:rsid w:val="00C64B7E"/>
    <w:rsid w:val="00C91EB6"/>
    <w:rsid w:val="00CC39D4"/>
    <w:rsid w:val="00D11A6E"/>
    <w:rsid w:val="00D1490B"/>
    <w:rsid w:val="00D431A5"/>
    <w:rsid w:val="00D563ED"/>
    <w:rsid w:val="00D80161"/>
    <w:rsid w:val="00D833F8"/>
    <w:rsid w:val="00D93B67"/>
    <w:rsid w:val="00DA0571"/>
    <w:rsid w:val="00DB40B1"/>
    <w:rsid w:val="00DB786A"/>
    <w:rsid w:val="00DC7923"/>
    <w:rsid w:val="00DD755D"/>
    <w:rsid w:val="00E23EB3"/>
    <w:rsid w:val="00E41124"/>
    <w:rsid w:val="00E50E3C"/>
    <w:rsid w:val="00E516AB"/>
    <w:rsid w:val="00E61A2E"/>
    <w:rsid w:val="00EB3FBB"/>
    <w:rsid w:val="00EB56FE"/>
    <w:rsid w:val="00ED0940"/>
    <w:rsid w:val="00EE2E57"/>
    <w:rsid w:val="00F01CC3"/>
    <w:rsid w:val="00F06378"/>
    <w:rsid w:val="00F151BD"/>
    <w:rsid w:val="00F223E3"/>
    <w:rsid w:val="00F24968"/>
    <w:rsid w:val="00F254AE"/>
    <w:rsid w:val="00F63DCB"/>
    <w:rsid w:val="00F65059"/>
    <w:rsid w:val="00F71784"/>
    <w:rsid w:val="00F91935"/>
    <w:rsid w:val="00FA72B9"/>
    <w:rsid w:val="00FE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B824D"/>
  <w15:docId w15:val="{76B56208-11EA-5A42-931E-31E19833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09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57BC4"/>
    <w:pPr>
      <w:ind w:left="720"/>
      <w:contextualSpacing/>
    </w:pPr>
  </w:style>
  <w:style w:type="table" w:styleId="Tabellenraster">
    <w:name w:val="Table Grid"/>
    <w:basedOn w:val="NormaleTabelle"/>
    <w:uiPriority w:val="39"/>
    <w:rsid w:val="00924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5D8A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3D5D8A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51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51B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B1C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1C37"/>
  </w:style>
  <w:style w:type="paragraph" w:styleId="Fuzeile">
    <w:name w:val="footer"/>
    <w:basedOn w:val="Standard"/>
    <w:link w:val="FuzeileZchn"/>
    <w:uiPriority w:val="99"/>
    <w:unhideWhenUsed/>
    <w:rsid w:val="007B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1C37"/>
  </w:style>
  <w:style w:type="character" w:styleId="Seitenzahl">
    <w:name w:val="page number"/>
    <w:basedOn w:val="Absatz-Standardschriftart"/>
    <w:uiPriority w:val="99"/>
    <w:semiHidden/>
    <w:unhideWhenUsed/>
    <w:rsid w:val="007B1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community.nanoporetech.com/support" TargetMode="External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embed/Wnx59DhrUe8?feature=oembed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B\OneDrive\Desktop\Sch&#252;lerablaufplan_3.%20Schritt%20(Teil%20A)_Flongle%20Check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C:\Users\NicoB\OneDrive\Desktop\Schülerablaufplan_3. Schritt (Teil A)_Flongle Check.dotm</Template>
  <TotalTime>0</TotalTime>
  <Pages>3</Pages>
  <Words>277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 Biesinger</dc:creator>
  <cp:lastModifiedBy>Microsoft Office User</cp:lastModifiedBy>
  <cp:revision>4</cp:revision>
  <cp:lastPrinted>2023-02-08T11:57:00Z</cp:lastPrinted>
  <dcterms:created xsi:type="dcterms:W3CDTF">2024-08-06T11:00:00Z</dcterms:created>
  <dcterms:modified xsi:type="dcterms:W3CDTF">2024-08-15T11:05:00Z</dcterms:modified>
</cp:coreProperties>
</file>