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D79" w:rsidRDefault="00A90D79">
      <w:bookmarkStart w:id="0" w:name="_GoBack"/>
      <w:bookmarkEnd w:id="0"/>
    </w:p>
    <w:tbl>
      <w:tblPr>
        <w:tblW w:w="132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1421"/>
        <w:gridCol w:w="4014"/>
        <w:gridCol w:w="1420"/>
        <w:gridCol w:w="1653"/>
        <w:gridCol w:w="1653"/>
        <w:gridCol w:w="1653"/>
      </w:tblGrid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Buget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2019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Budget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buget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budget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2019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2020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2021</w:t>
            </w:r>
          </w:p>
        </w:tc>
      </w:tr>
      <w:tr w:rsidR="0071566E" w:rsidRPr="0071566E" w:rsidTr="0071566E">
        <w:trPr>
          <w:trHeight w:val="319"/>
        </w:trPr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Indtægter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kontingent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1001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132300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132300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132300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renteindtægt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1003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2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2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2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</w:tr>
      <w:tr w:rsidR="0071566E" w:rsidRPr="0071566E" w:rsidTr="0071566E">
        <w:trPr>
          <w:trHeight w:val="319"/>
        </w:trPr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Indtægter i alt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134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134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134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Udgifter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fælles areal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3002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38000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38000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38000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snerydning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3012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15000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15000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15000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møder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3017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5000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5000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5000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forsikring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3022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B35457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7000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8300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8500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it-administration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3023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2000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2000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2000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web hotel/hjemmeside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3028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280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280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280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diverse udgifter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3029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2000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2000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2000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faskiner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3032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5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5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5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000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hensat til vej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3044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58000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58000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58000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</w:tr>
      <w:tr w:rsidR="0071566E" w:rsidRPr="0071566E" w:rsidTr="0071566E">
        <w:trPr>
          <w:trHeight w:val="319"/>
        </w:trPr>
        <w:tc>
          <w:tcPr>
            <w:tcW w:w="6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6B020C" w:rsidP="006B02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 xml:space="preserve">Ordinære </w:t>
            </w:r>
            <w:r w:rsidR="0071566E"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driftsudgifter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42280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,00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43580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,00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1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43780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,00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</w:tr>
      <w:tr w:rsidR="0071566E" w:rsidRPr="0071566E" w:rsidTr="0071566E">
        <w:trPr>
          <w:trHeight w:val="319"/>
        </w:trPr>
        <w:tc>
          <w:tcPr>
            <w:tcW w:w="6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Resultat af ordinær drift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-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7980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,00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-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9280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,00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-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9480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,00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nyindkøb legeplads/fællesareal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9006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nyindkøb til veje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9005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0</w:t>
            </w:r>
          </w:p>
        </w:tc>
      </w:tr>
      <w:tr w:rsidR="0071566E" w:rsidRPr="0071566E" w:rsidTr="0071566E">
        <w:trPr>
          <w:trHeight w:val="319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 </w:t>
            </w:r>
          </w:p>
        </w:tc>
      </w:tr>
      <w:tr w:rsidR="0071566E" w:rsidRPr="0071566E" w:rsidTr="0071566E">
        <w:trPr>
          <w:trHeight w:val="375"/>
        </w:trPr>
        <w:tc>
          <w:tcPr>
            <w:tcW w:w="2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a-DK"/>
              </w:rPr>
              <w:t>Årets resultat</w:t>
            </w:r>
          </w:p>
        </w:tc>
        <w:tc>
          <w:tcPr>
            <w:tcW w:w="4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566E" w:rsidRPr="0071566E" w:rsidRDefault="0071566E" w:rsidP="0071566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-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7980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,00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-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9280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,00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:rsidR="0071566E" w:rsidRPr="0071566E" w:rsidRDefault="0071566E" w:rsidP="00B3545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da-DK"/>
              </w:rPr>
            </w:pP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-</w:t>
            </w:r>
            <w:r w:rsidR="00B35457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9480</w:t>
            </w:r>
            <w:r w:rsidRPr="0071566E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,00</w:t>
            </w:r>
          </w:p>
        </w:tc>
      </w:tr>
    </w:tbl>
    <w:p w:rsidR="0071566E" w:rsidRDefault="0071566E">
      <w:r>
        <w:t xml:space="preserve"> </w:t>
      </w:r>
      <w:r w:rsidR="00836577">
        <w:t xml:space="preserve"> </w:t>
      </w:r>
    </w:p>
    <w:sectPr w:rsidR="0071566E" w:rsidSect="0071566E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66E"/>
    <w:rsid w:val="00035F97"/>
    <w:rsid w:val="002F78A6"/>
    <w:rsid w:val="00354626"/>
    <w:rsid w:val="006B020C"/>
    <w:rsid w:val="006C1C36"/>
    <w:rsid w:val="0071566E"/>
    <w:rsid w:val="00836577"/>
    <w:rsid w:val="00A90D79"/>
    <w:rsid w:val="00B35457"/>
    <w:rsid w:val="00E1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AA9153-6DED-4C4D-8DAA-3D06DF394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D7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8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2E6FB9B3.dotm</Template>
  <TotalTime>0</TotalTime>
  <Pages>1</Pages>
  <Words>118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Ingvar</dc:creator>
  <cp:lastModifiedBy>Mathilde Loft Nørgaard</cp:lastModifiedBy>
  <cp:revision>2</cp:revision>
  <dcterms:created xsi:type="dcterms:W3CDTF">2019-04-03T09:20:00Z</dcterms:created>
  <dcterms:modified xsi:type="dcterms:W3CDTF">2019-04-03T09:20:00Z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{48E54A34-7E5F-4B39-8E62-27889313140C}</vt:lpwstr>
  </property>
</Properties>
</file>