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621AA" w:rsidR="004A73BF" w:rsidP="00B70876" w:rsidRDefault="00424159" w14:paraId="57590692" w14:textId="1CC6CE2F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621AA" w:rsidR="004A73BF" w:rsidP="00B70876" w:rsidRDefault="004A73BF" w14:paraId="0D5DF026" w14:textId="741A9359">
      <w:pPr>
        <w:tabs>
          <w:tab w:val="left" w:pos="10260"/>
        </w:tabs>
      </w:pPr>
    </w:p>
    <w:p w:rsidRPr="006621AA" w:rsidR="004A73BF" w:rsidP="00B70876" w:rsidRDefault="004A73BF" w14:paraId="67D2A4DD" w14:textId="632A2903">
      <w:pPr>
        <w:tabs>
          <w:tab w:val="left" w:pos="10260"/>
        </w:tabs>
      </w:pPr>
    </w:p>
    <w:p w:rsidRPr="006621AA" w:rsidR="004A73BF" w:rsidP="00B70876" w:rsidRDefault="004A73BF" w14:paraId="170BA1EE" w14:textId="7B6996B0">
      <w:pPr>
        <w:tabs>
          <w:tab w:val="left" w:pos="10260"/>
        </w:tabs>
      </w:pPr>
    </w:p>
    <w:p w:rsidRPr="006621AA" w:rsidR="004A73BF" w:rsidP="00B70876" w:rsidRDefault="004A73BF" w14:paraId="344FF3AA" w14:textId="634DD8AF">
      <w:pPr>
        <w:tabs>
          <w:tab w:val="left" w:pos="10260"/>
        </w:tabs>
      </w:pPr>
    </w:p>
    <w:p w:rsidRPr="006621AA" w:rsidR="004A73BF" w:rsidP="00B70876" w:rsidRDefault="004A73BF" w14:paraId="7A43902E" w14:textId="420646B1">
      <w:pPr>
        <w:tabs>
          <w:tab w:val="left" w:pos="10260"/>
        </w:tabs>
      </w:pPr>
    </w:p>
    <w:p w:rsidRPr="006621AA" w:rsidR="004A73BF" w:rsidP="00B70876" w:rsidRDefault="004A73BF" w14:paraId="0CFF233C" w14:textId="1F1BBDAF">
      <w:pPr>
        <w:tabs>
          <w:tab w:val="left" w:pos="10260"/>
        </w:tabs>
      </w:pPr>
    </w:p>
    <w:p w:rsidRPr="006621AA" w:rsidR="004A73BF" w:rsidP="00B70876" w:rsidRDefault="004A73BF" w14:paraId="32F76547" w14:textId="75B049B7">
      <w:pPr>
        <w:tabs>
          <w:tab w:val="left" w:pos="10260"/>
        </w:tabs>
      </w:pPr>
    </w:p>
    <w:p w:rsidRPr="006621AA" w:rsidR="004A73BF" w:rsidP="00B70876" w:rsidRDefault="004A73BF" w14:paraId="57F51C46" w14:textId="0995BDDD">
      <w:pPr>
        <w:tabs>
          <w:tab w:val="left" w:pos="10260"/>
        </w:tabs>
      </w:pPr>
    </w:p>
    <w:p w:rsidRPr="006621AA" w:rsidR="004A73BF" w:rsidP="00B70876" w:rsidRDefault="004A73BF" w14:paraId="714A8E35" w14:textId="19831907">
      <w:pPr>
        <w:tabs>
          <w:tab w:val="left" w:pos="10260"/>
        </w:tabs>
      </w:pPr>
    </w:p>
    <w:p w:rsidRPr="006621AA" w:rsidR="004A73BF" w:rsidP="00B70876" w:rsidRDefault="004A73BF" w14:paraId="543E6CDB" w14:textId="7CA78A3E">
      <w:pPr>
        <w:tabs>
          <w:tab w:val="left" w:pos="10260"/>
        </w:tabs>
      </w:pPr>
    </w:p>
    <w:p w:rsidRPr="006621AA" w:rsidR="004A73BF" w:rsidP="00B70876" w:rsidRDefault="00AC4A45" w14:paraId="79E2F315" w14:textId="78392DA3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76B5E868">
                <wp:simplePos x="0" y="0"/>
                <wp:positionH relativeFrom="column">
                  <wp:posOffset>-453390</wp:posOffset>
                </wp:positionH>
                <wp:positionV relativeFrom="paragraph">
                  <wp:posOffset>139140</wp:posOffset>
                </wp:positionV>
                <wp:extent cx="4625340" cy="1828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A12901" w:rsidR="00A12901" w:rsidP="00A12901" w:rsidRDefault="00A12901" w14:paraId="78EC3AAD" w14:textId="77777777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A1290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Guide to using the </w:t>
                            </w:r>
                          </w:p>
                          <w:p w:rsidRPr="00A12901" w:rsidR="00A12901" w:rsidP="00A12901" w:rsidRDefault="00A12901" w14:paraId="1993FD08" w14:textId="77777777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A1290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whistleblower system</w:t>
                            </w:r>
                          </w:p>
                          <w:p w:rsidR="00424159" w:rsidP="00AC4A45" w:rsidRDefault="00424159" w14:paraId="48988AC3" w14:textId="5CA357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Pr="00A12901" w:rsidR="00A12901" w:rsidP="00AC4A45" w:rsidRDefault="00A12901" w14:paraId="01595AAE" w14:textId="2B870B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CASE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2215694">
                <v:stroke joinstyle="miter"/>
                <v:path gradientshapeok="t" o:connecttype="rect"/>
              </v:shapetype>
              <v:shape id="Text Box 39" style="position:absolute;margin-left:-35.7pt;margin-top:10.95pt;width:364.2pt;height:2in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">
                <v:textbox>
                  <w:txbxContent>
                    <w:p w:rsidRPr="00A12901" w:rsidR="00A12901" w:rsidP="00A12901" w:rsidRDefault="00A12901" w14:paraId="78EC3AAD" w14:textId="77777777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 w:rsidRPr="00A1290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Guide to using the </w:t>
                      </w:r>
                    </w:p>
                    <w:p w:rsidRPr="00A12901" w:rsidR="00A12901" w:rsidP="00A12901" w:rsidRDefault="00A12901" w14:paraId="1993FD08" w14:textId="77777777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 w:rsidRPr="00A1290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whistleblower system</w:t>
                      </w:r>
                    </w:p>
                    <w:p w:rsidR="00424159" w:rsidP="00AC4A45" w:rsidRDefault="00424159" w14:paraId="48988AC3" w14:textId="5CA357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Pr="00A12901" w:rsidR="00A12901" w:rsidP="00AC4A45" w:rsidRDefault="00A12901" w14:paraId="01595AAE" w14:textId="2B870BB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CASE MANAGER</w:t>
                      </w:r>
                    </w:p>
                  </w:txbxContent>
                </v:textbox>
              </v:shape>
            </w:pict>
          </mc:Fallback>
        </mc:AlternateContent>
      </w:r>
    </w:p>
    <w:p w:rsidRPr="006621AA" w:rsidR="004A73BF" w:rsidP="00B70876" w:rsidRDefault="004A73BF" w14:paraId="1294718E" w14:textId="7061EFCB">
      <w:pPr>
        <w:tabs>
          <w:tab w:val="left" w:pos="10260"/>
        </w:tabs>
      </w:pPr>
    </w:p>
    <w:p w:rsidRPr="006621AA" w:rsidR="004A73BF" w:rsidP="00B70876" w:rsidRDefault="004A73BF" w14:paraId="63D5110D" w14:textId="0F2525B4">
      <w:pPr>
        <w:tabs>
          <w:tab w:val="left" w:pos="10260"/>
        </w:tabs>
      </w:pPr>
    </w:p>
    <w:p w:rsidRPr="006621AA" w:rsidR="004A73BF" w:rsidP="00B70876" w:rsidRDefault="004A73BF" w14:paraId="7FFC0FF6" w14:textId="125F2A74">
      <w:pPr>
        <w:tabs>
          <w:tab w:val="left" w:pos="10260"/>
        </w:tabs>
      </w:pPr>
    </w:p>
    <w:p w:rsidRPr="006621AA" w:rsidR="004A73BF" w:rsidP="00B70876" w:rsidRDefault="004A73BF" w14:paraId="03FD5452" w14:textId="07079C59">
      <w:pPr>
        <w:tabs>
          <w:tab w:val="left" w:pos="10260"/>
        </w:tabs>
      </w:pPr>
    </w:p>
    <w:p w:rsidRPr="006621AA" w:rsidR="004A73BF" w:rsidP="00B70876" w:rsidRDefault="004A73BF" w14:paraId="28987C52" w14:textId="3303C16B">
      <w:pPr>
        <w:tabs>
          <w:tab w:val="left" w:pos="10260"/>
        </w:tabs>
      </w:pPr>
    </w:p>
    <w:p w:rsidRPr="006621AA" w:rsidR="004A73BF" w:rsidP="00B70876" w:rsidRDefault="004A73BF" w14:paraId="7CE627E8" w14:textId="6BB8A040">
      <w:pPr>
        <w:tabs>
          <w:tab w:val="left" w:pos="10260"/>
        </w:tabs>
      </w:pPr>
    </w:p>
    <w:p w:rsidRPr="006621AA" w:rsidR="001C3E2F" w:rsidP="00B70876" w:rsidRDefault="001C3E2F" w14:paraId="2495F27C" w14:textId="5E5E47F4">
      <w:pPr>
        <w:tabs>
          <w:tab w:val="left" w:pos="10260"/>
        </w:tabs>
      </w:pPr>
    </w:p>
    <w:p w:rsidRPr="006621AA" w:rsidR="004A73BF" w:rsidP="00B70876" w:rsidRDefault="004A73BF" w14:paraId="2784349F" w14:textId="4F18D101">
      <w:pPr>
        <w:tabs>
          <w:tab w:val="left" w:pos="10260"/>
        </w:tabs>
      </w:pPr>
    </w:p>
    <w:p w:rsidRPr="006621AA" w:rsidR="004A73BF" w:rsidP="00B70876" w:rsidRDefault="004A73BF" w14:paraId="15E38CBC" w14:textId="219E71FF">
      <w:pPr>
        <w:tabs>
          <w:tab w:val="left" w:pos="10260"/>
        </w:tabs>
      </w:pPr>
    </w:p>
    <w:p w:rsidRPr="006621AA" w:rsidR="004A73BF" w:rsidP="00B70876" w:rsidRDefault="004A73BF" w14:paraId="559ABB06" w14:textId="3E81AF44">
      <w:pPr>
        <w:tabs>
          <w:tab w:val="left" w:pos="10260"/>
        </w:tabs>
      </w:pPr>
    </w:p>
    <w:p w:rsidRPr="006621AA" w:rsidR="004A73BF" w:rsidP="00B70876" w:rsidRDefault="004A73BF" w14:paraId="2C05ADE5" w14:textId="2BA2D76B">
      <w:pPr>
        <w:tabs>
          <w:tab w:val="left" w:pos="10260"/>
        </w:tabs>
      </w:pPr>
    </w:p>
    <w:p w:rsidRPr="006621AA" w:rsidR="00B70876" w:rsidP="00B70876" w:rsidRDefault="00B70876" w14:paraId="70ED066D" w14:textId="5C055BE2">
      <w:pPr>
        <w:tabs>
          <w:tab w:val="left" w:pos="10260"/>
        </w:tabs>
      </w:pPr>
    </w:p>
    <w:p w:rsidRPr="006621AA" w:rsidR="001351ED" w:rsidP="001351ED" w:rsidRDefault="001351ED" w14:paraId="501C7470" w14:textId="2D28C5E0">
      <w:pPr>
        <w:tabs>
          <w:tab w:val="left" w:pos="10260"/>
        </w:tabs>
      </w:pPr>
    </w:p>
    <w:p w:rsidR="00B12101" w:rsidP="00997174" w:rsidRDefault="001351ED" w14:paraId="3A0B8BFB" w14:textId="1E6D7D49">
      <w:pPr>
        <w:rPr>
          <w:rStyle w:val="sowc"/>
        </w:rPr>
      </w:pPr>
      <w:r w:rsidRPr="006621AA">
        <w:br w:type="page"/>
      </w:r>
    </w:p>
    <w:p w:rsidR="00FD2EA0" w:rsidP="00FD2EA0" w:rsidRDefault="007D1DB6" w14:paraId="6AD37136" w14:textId="0C8216D2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997174" w:rsidR="00FD2EA0" w:rsidP="00997174" w:rsidRDefault="00997174" w14:paraId="2D9C9380" w14:textId="38903965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1290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Case Manager tasks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007091" stroked="f" strokeweight="2pt" w14:anchorId="1914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>
                <v:textbox>
                  <w:txbxContent>
                    <w:p w:rsidRPr="00997174" w:rsidR="00FD2EA0" w:rsidP="00997174" w:rsidRDefault="00997174" w14:paraId="2D9C9380" w14:textId="38903965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A12901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Case Manager tasks</w:t>
                      </w:r>
                    </w:p>
                  </w:txbxContent>
                </v:textbox>
              </v:rect>
            </w:pict>
          </mc:Fallback>
        </mc:AlternateContent>
      </w:r>
    </w:p>
    <w:p w:rsidRPr="006621AA" w:rsidR="00FD2EA0" w:rsidP="00FD2EA0" w:rsidRDefault="00FD2EA0" w14:paraId="4CAB0B0B" w14:textId="0FA51764">
      <w:pPr>
        <w:tabs>
          <w:tab w:val="left" w:pos="10260"/>
        </w:tabs>
      </w:pPr>
    </w:p>
    <w:p w:rsidR="00997174" w:rsidP="00FD2EA0" w:rsidRDefault="00997174" w14:paraId="2773A62B" w14:textId="77777777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:rsidRPr="006621AA" w:rsidR="00997174" w:rsidP="00FD2EA0" w:rsidRDefault="00997174" w14:paraId="4676153D" w14:textId="39164C23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Pr="006621AA" w:rsidR="00997174" w:rsidSect="00FD2EA0">
          <w:footerReference w:type="default" r:id="rId12"/>
          <w:type w:val="continuous"/>
          <w:pgSz w:w="12240" w:h="15840" w:orient="portrait" w:code="1"/>
          <w:pgMar w:top="810" w:right="990" w:bottom="1620" w:left="990" w:header="360" w:footer="371" w:gutter="0"/>
          <w:cols w:space="708"/>
          <w:docGrid w:linePitch="360"/>
        </w:sectPr>
      </w:pPr>
    </w:p>
    <w:p w:rsidRPr="006621AA" w:rsidR="00FD2EA0" w:rsidP="00FD2EA0" w:rsidRDefault="00FD2EA0" w14:paraId="3B19A7D7" w14:textId="77777777">
      <w:pPr>
        <w:tabs>
          <w:tab w:val="left" w:pos="10260"/>
        </w:tabs>
        <w:spacing w:line="276" w:lineRule="auto"/>
        <w:sectPr w:rsidRPr="006621AA" w:rsidR="00FD2EA0" w:rsidSect="00A87BD2">
          <w:type w:val="continuous"/>
          <w:pgSz w:w="12240" w:h="15840" w:orient="portrait" w:code="1"/>
          <w:pgMar w:top="630" w:right="990" w:bottom="1620" w:left="990" w:header="360" w:footer="371" w:gutter="0"/>
          <w:cols w:space="708" w:num="2"/>
          <w:docGrid w:linePitch="360"/>
        </w:sectPr>
      </w:pPr>
    </w:p>
    <w:p w:rsidRPr="00A12901" w:rsidR="00A12901" w:rsidP="00A12901" w:rsidRDefault="00A12901" w14:paraId="31A44052" w14:textId="48F8A201">
      <w:pPr>
        <w:pStyle w:val="LO-Normal"/>
        <w:spacing w:line="360" w:lineRule="auto"/>
        <w:rPr>
          <w:rFonts w:ascii="Arial" w:hAnsi="Arial" w:cs="Arial"/>
          <w:b/>
          <w:bCs/>
          <w:lang w:val="en-US"/>
        </w:rPr>
      </w:pPr>
      <w:bookmarkStart w:name="_Hlk61345793" w:id="0"/>
      <w:r w:rsidRPr="00A12901">
        <w:rPr>
          <w:rFonts w:ascii="Arial" w:hAnsi="Arial" w:cs="Arial"/>
          <w:b/>
          <w:bCs/>
          <w:lang w:val="en-US"/>
        </w:rPr>
        <w:t>Support</w:t>
      </w:r>
    </w:p>
    <w:p w:rsidRPr="00A12901" w:rsidR="00A12901" w:rsidP="30F5CE27" w:rsidRDefault="00A12901" w14:paraId="7557AA5E" w14:textId="0C83965F">
      <w:pPr>
        <w:pStyle w:val="LO-Normal"/>
        <w:suppressLineNumbers w:val="0"/>
        <w:bidi w:val="0"/>
        <w:spacing w:before="0" w:beforeAutospacing="off" w:after="160" w:afterAutospacing="off" w:line="360" w:lineRule="auto"/>
        <w:ind w:left="0" w:right="0"/>
        <w:jc w:val="left"/>
        <w:rPr>
          <w:rFonts w:ascii="Arial" w:hAnsi="Arial" w:cs="Arial"/>
          <w:lang w:val="en-US"/>
        </w:rPr>
      </w:pPr>
      <w:r w:rsidRPr="00A12901" w:rsidR="00A12901">
        <w:rPr>
          <w:rFonts w:ascii="Arial" w:hAnsi="Arial" w:cs="Arial"/>
          <w:lang w:val="en-US"/>
        </w:rPr>
        <w:t>Any questions about using the whistleblower scheme can be directed to</w:t>
      </w:r>
      <w:r w:rsidRPr="00A12901" w:rsidR="3C81A691">
        <w:rPr>
          <w:rFonts w:ascii="Arial" w:hAnsi="Arial" w:cs="Arial"/>
          <w:lang w:val="en-US"/>
        </w:rPr>
        <w:t xml:space="preserve"> Screening email, screening@compliancepartners.com</w:t>
      </w:r>
      <w:bookmarkEnd w:id="0"/>
    </w:p>
    <w:p w:rsidRPr="00A12901" w:rsidR="00A12901" w:rsidP="00A12901" w:rsidRDefault="00A12901" w14:paraId="2967636A" w14:textId="77777777">
      <w:pPr>
        <w:pStyle w:val="LO-Normal"/>
        <w:spacing w:line="360" w:lineRule="auto"/>
        <w:rPr>
          <w:rFonts w:ascii="Arial" w:hAnsi="Arial" w:cs="Arial"/>
          <w:b/>
          <w:bCs/>
          <w:lang w:val="en-US"/>
        </w:rPr>
      </w:pPr>
    </w:p>
    <w:p w:rsidRPr="00A12901" w:rsidR="00A12901" w:rsidP="00A12901" w:rsidRDefault="00A12901" w14:paraId="7E5DAB7A" w14:textId="77777777">
      <w:pPr>
        <w:pStyle w:val="LO-Normal"/>
        <w:spacing w:line="360" w:lineRule="auto"/>
        <w:rPr>
          <w:rFonts w:ascii="Arial" w:hAnsi="Arial" w:cs="Arial"/>
          <w:b/>
          <w:bCs/>
          <w:lang w:val="en-US"/>
        </w:rPr>
      </w:pPr>
      <w:r w:rsidRPr="00A12901">
        <w:rPr>
          <w:rFonts w:ascii="Arial" w:hAnsi="Arial" w:cs="Arial"/>
          <w:b/>
          <w:bCs/>
          <w:lang w:val="en-US"/>
        </w:rPr>
        <w:t>Using the system – case managers</w:t>
      </w:r>
    </w:p>
    <w:p w:rsidRPr="00A12901" w:rsidR="00A12901" w:rsidP="00A12901" w:rsidRDefault="00A12901" w14:paraId="6A885C95" w14:textId="77777777">
      <w:pPr>
        <w:pStyle w:val="LO-Normal"/>
        <w:spacing w:line="360" w:lineRule="auto"/>
        <w:rPr>
          <w:rFonts w:ascii="Arial" w:hAnsi="Arial" w:cs="Arial"/>
          <w:lang w:val="en-US"/>
        </w:rPr>
      </w:pPr>
      <w:r w:rsidRPr="00A12901">
        <w:rPr>
          <w:rFonts w:ascii="Arial" w:hAnsi="Arial" w:cs="Arial"/>
          <w:lang w:val="en-US"/>
        </w:rPr>
        <w:t>As a 'case manager', you will handle any reports that come in via the whistleblower system. You will be notified of new 'reports' by the whistleblower system, which will send a notification to the email address you have provided to your 'administrator'. You then have 7 days to respond to the contact. As a minimum, you must 'acknowledge receipt'.</w:t>
      </w:r>
    </w:p>
    <w:p w:rsidRPr="00A12901" w:rsidR="00A12901" w:rsidP="00A12901" w:rsidRDefault="00A12901" w14:paraId="0C54A450" w14:textId="77777777">
      <w:pPr>
        <w:pStyle w:val="LO-Normal"/>
        <w:spacing w:line="360" w:lineRule="auto"/>
        <w:rPr>
          <w:rFonts w:ascii="Arial" w:hAnsi="Arial" w:cs="Arial"/>
          <w:lang w:val="en-US"/>
        </w:rPr>
      </w:pPr>
      <w:r w:rsidRPr="00A12901">
        <w:rPr>
          <w:rFonts w:ascii="Arial" w:hAnsi="Arial" w:cs="Arial"/>
          <w:lang w:val="en-US"/>
        </w:rPr>
        <w:t>You log in to the system as follows:</w:t>
      </w:r>
    </w:p>
    <w:p w:rsidRPr="00A12901" w:rsidR="00A12901" w:rsidP="00A12901" w:rsidRDefault="00A12901" w14:paraId="26303EEC" w14:textId="77777777">
      <w:pPr>
        <w:pStyle w:val="LO-Normal"/>
        <w:spacing w:line="360" w:lineRule="auto"/>
        <w:rPr>
          <w:rFonts w:ascii="Arial" w:hAnsi="Arial" w:cs="Arial"/>
          <w:lang w:val="en-US"/>
        </w:rPr>
      </w:pPr>
    </w:p>
    <w:p w:rsidRPr="00A12901" w:rsidR="00A12901" w:rsidP="00A12901" w:rsidRDefault="00A12901" w14:paraId="23EA9D82" w14:textId="77777777">
      <w:pPr>
        <w:pStyle w:val="LO-Normal"/>
        <w:spacing w:line="360" w:lineRule="auto"/>
        <w:rPr>
          <w:rFonts w:ascii="Arial" w:hAnsi="Arial" w:cs="Arial"/>
          <w:b/>
          <w:bCs/>
          <w:u w:val="single"/>
          <w:lang w:val="en-US"/>
        </w:rPr>
      </w:pPr>
      <w:r w:rsidRPr="00A12901">
        <w:rPr>
          <w:rFonts w:ascii="Arial" w:hAnsi="Arial" w:cs="Arial"/>
          <w:b/>
          <w:bCs/>
          <w:u w:val="single"/>
          <w:lang w:val="en-US"/>
        </w:rPr>
        <w:t>The first time you log in</w:t>
      </w:r>
    </w:p>
    <w:p w:rsidRPr="00A12901" w:rsidR="00A12901" w:rsidP="00A12901" w:rsidRDefault="00A12901" w14:paraId="7AA9396C" w14:textId="282F655F">
      <w:pPr>
        <w:pStyle w:val="LO-Normal"/>
        <w:spacing w:line="360" w:lineRule="auto"/>
        <w:rPr>
          <w:rFonts w:ascii="Arial" w:hAnsi="Arial" w:cs="Arial"/>
          <w:lang w:val="en-US"/>
        </w:rPr>
      </w:pPr>
      <w:r w:rsidRPr="00A12901">
        <w:rPr>
          <w:rFonts w:ascii="Arial" w:hAnsi="Arial" w:cs="Arial"/>
          <w:lang w:val="en-US"/>
        </w:rPr>
        <w:t xml:space="preserve">You need to start by creating your unique password for the system. You do this by clicking on the link you received in an email from </w:t>
      </w:r>
      <w:bookmarkStart w:name="_Hlk124343271" w:id="1"/>
      <w:r w:rsidRPr="00A12901">
        <w:rPr>
          <w:rFonts w:ascii="Arial" w:hAnsi="Arial" w:cs="Arial"/>
          <w:lang w:val="en-US"/>
        </w:rPr>
        <w:t>Whistle</w:t>
      </w:r>
      <w:r>
        <w:rPr>
          <w:rFonts w:ascii="Arial" w:hAnsi="Arial" w:cs="Arial"/>
          <w:lang w:val="en-US"/>
        </w:rPr>
        <w:t>blower Partners</w:t>
      </w:r>
      <w:bookmarkEnd w:id="1"/>
      <w:r w:rsidRPr="00A12901">
        <w:rPr>
          <w:rFonts w:ascii="Arial" w:hAnsi="Arial" w:cs="Arial"/>
          <w:lang w:val="en-US"/>
        </w:rPr>
        <w:t>.</w:t>
      </w:r>
    </w:p>
    <w:p w:rsidRPr="00997174" w:rsidR="00997174" w:rsidP="00997174" w:rsidRDefault="00997174" w14:paraId="7A18FFE7" w14:textId="490CE31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</w:rPr>
      </w:pPr>
    </w:p>
    <w:p w:rsidRPr="00997174" w:rsidR="00FD2EA0" w:rsidP="00A12901" w:rsidRDefault="00A12901" w14:paraId="1D5B633E" w14:textId="5B796513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en-US"/>
        </w:rPr>
      </w:pPr>
      <w:r>
        <w:rPr>
          <w:noProof/>
        </w:rPr>
        <w:lastRenderedPageBreak/>
        <w:drawing>
          <wp:inline distT="0" distB="0" distL="0" distR="0" wp14:anchorId="5B2770C7" wp14:editId="131E6B32">
            <wp:extent cx="4488743" cy="3292251"/>
            <wp:effectExtent l="0" t="0" r="7057" b="3399"/>
            <wp:docPr id="2" name="Billede 27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8743" cy="32922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Pr="00997174" w:rsidR="00FD2EA0" w:rsidP="00997174" w:rsidRDefault="00FD2EA0" w14:paraId="55FAFEF7" w14:textId="77777777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A12901" w:rsidR="00B12101" w:rsidP="00A12901" w:rsidRDefault="00A12901" w14:paraId="5DCF17C9" w14:textId="33E5E8B5">
      <w:pPr>
        <w:pStyle w:val="LO-Normal"/>
        <w:rPr>
          <w:rStyle w:val="sowc"/>
          <w:rFonts w:ascii="Arial" w:hAnsi="Arial" w:cs="Arial"/>
          <w:lang w:val="en-US"/>
        </w:rPr>
      </w:pPr>
      <w:r w:rsidRPr="00A12901">
        <w:rPr>
          <w:rFonts w:ascii="Arial" w:hAnsi="Arial" w:cs="Arial"/>
          <w:lang w:val="en-US"/>
        </w:rPr>
        <w:t>Next, create your own personal password for the system and finish by pressing 'Submit’.</w:t>
      </w:r>
    </w:p>
    <w:p w:rsidRPr="00997174" w:rsidR="00B12101" w:rsidP="00A12901" w:rsidRDefault="00A12901" w14:paraId="12A068E5" w14:textId="14D1E940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53EDEEFA" wp14:editId="77091E8C">
            <wp:extent cx="3276600" cy="2591869"/>
            <wp:effectExtent l="0" t="0" r="0" b="0"/>
            <wp:docPr id="3" name="Billede 1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1" descr="Graphical user interface&#10;&#10;Description automatically generated"/>
                    <pic:cNvPicPr/>
                  </pic:nvPicPr>
                  <pic:blipFill rotWithShape="1">
                    <a:blip r:embed="rId14"/>
                    <a:srcRect t="19757"/>
                    <a:stretch/>
                  </pic:blipFill>
                  <pic:spPr bwMode="auto">
                    <a:xfrm>
                      <a:off x="0" y="0"/>
                      <a:ext cx="3277054" cy="259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101" w:rsidP="00997174" w:rsidRDefault="00B12101" w14:paraId="1A9DCD05" w14:textId="4B0005A2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5AE50625" w14:textId="1F29A1AB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1B2BEA00" w14:textId="7EBCC369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2AA182F0" w14:textId="11290B5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6EA45CB2" w14:textId="328507EF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348E2BA0" w14:textId="4D2C5DC2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3A15C401" w14:textId="700D1CBF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4214C90B" w14:textId="32717600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45C8B105" w14:textId="3F3BF08C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997174" w:rsidR="00A12901" w:rsidP="00997174" w:rsidRDefault="00A12901" w14:paraId="7987FBA1" w14:textId="77777777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A12901" w:rsidR="00A12901" w:rsidP="00A12901" w:rsidRDefault="00A12901" w14:paraId="705D7F7C" w14:textId="77777777">
      <w:pPr>
        <w:pStyle w:val="LO-Normal"/>
        <w:rPr>
          <w:rFonts w:ascii="Arial" w:hAnsi="Arial" w:cs="Arial"/>
          <w:lang w:val="en-US"/>
        </w:rPr>
      </w:pPr>
      <w:r w:rsidRPr="00A12901">
        <w:rPr>
          <w:rFonts w:ascii="Arial" w:hAnsi="Arial" w:cs="Arial"/>
          <w:lang w:val="en-US"/>
        </w:rPr>
        <w:lastRenderedPageBreak/>
        <w:t xml:space="preserve">The screen will </w:t>
      </w:r>
      <w:proofErr w:type="gramStart"/>
      <w:r w:rsidRPr="00A12901">
        <w:rPr>
          <w:rFonts w:ascii="Arial" w:hAnsi="Arial" w:cs="Arial"/>
          <w:lang w:val="en-US"/>
        </w:rPr>
        <w:t>change</w:t>
      </w:r>
      <w:proofErr w:type="gramEnd"/>
      <w:r w:rsidRPr="00A12901">
        <w:rPr>
          <w:rFonts w:ascii="Arial" w:hAnsi="Arial" w:cs="Arial"/>
          <w:lang w:val="en-US"/>
        </w:rPr>
        <w:t xml:space="preserve"> and you will be asked to enter the code you received by SMS:</w:t>
      </w:r>
    </w:p>
    <w:p w:rsidRPr="00997174" w:rsidR="00B12101" w:rsidP="00A12901" w:rsidRDefault="00A12901" w14:paraId="4945B428" w14:textId="6C26FE5C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6FA314B" wp14:editId="41A69CC8">
                <wp:simplePos x="0" y="0"/>
                <wp:positionH relativeFrom="margin">
                  <wp:posOffset>371475</wp:posOffset>
                </wp:positionH>
                <wp:positionV relativeFrom="paragraph">
                  <wp:posOffset>1195070</wp:posOffset>
                </wp:positionV>
                <wp:extent cx="1958340" cy="533400"/>
                <wp:effectExtent l="0" t="0" r="22860" b="1905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:rsidRPr="00A12901" w:rsidR="00A12901" w:rsidP="00A12901" w:rsidRDefault="00A12901" w14:paraId="54F4359D" w14:textId="7777777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29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THEN ENTER THE 6-DIGIT CODE YOU RECEIVE VIA SMS</w:t>
                            </w:r>
                          </w:p>
                          <w:p w:rsidR="00A12901" w:rsidP="00A12901" w:rsidRDefault="00A12901" w14:paraId="37B9BE0C" w14:textId="77777777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" style="position:absolute;left:0;text-align:left;margin-left:29.25pt;margin-top:94.1pt;width:154.2pt;height:42pt;z-index:251733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28" strokecolor="#00b050" strokeweight=".17625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" w14:anchorId="36FA314B">
                <v:textbox>
                  <w:txbxContent>
                    <w:p w:rsidRPr="00A12901" w:rsidR="00A12901" w:rsidP="00A12901" w:rsidRDefault="00A12901" w14:paraId="54F4359D" w14:textId="7777777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2901">
                        <w:rPr>
                          <w:rFonts w:ascii="Arial" w:hAnsi="Arial" w:cs="Arial"/>
                          <w:sz w:val="20"/>
                          <w:szCs w:val="20"/>
                        </w:rPr>
                        <w:t>THEN ENTER THE 6-DIGIT CODE YOU RECEIVE VIA SMS</w:t>
                      </w:r>
                    </w:p>
                    <w:p w:rsidR="00A12901" w:rsidP="00A12901" w:rsidRDefault="00A12901" w14:paraId="37B9BE0C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AA2BAC" wp14:editId="59DF582D">
            <wp:extent cx="4203554" cy="2242820"/>
            <wp:effectExtent l="0" t="0" r="6985" b="5080"/>
            <wp:docPr id="5" name="Billede 2" descr="Graphical user interface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2" descr="Graphical user interface, application, Teams&#10;&#10;Description automatically generated"/>
                    <pic:cNvPicPr/>
                  </pic:nvPicPr>
                  <pic:blipFill rotWithShape="1">
                    <a:blip r:embed="rId15"/>
                    <a:srcRect t="24643"/>
                    <a:stretch/>
                  </pic:blipFill>
                  <pic:spPr bwMode="auto">
                    <a:xfrm>
                      <a:off x="0" y="0"/>
                      <a:ext cx="4203862" cy="22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97174" w:rsidR="00B12101" w:rsidP="00997174" w:rsidRDefault="00B12101" w14:paraId="071A94C1" w14:textId="2BF4DF4B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A12901" w:rsidR="00A12901" w:rsidP="00A12901" w:rsidRDefault="00A12901" w14:paraId="43280302" w14:textId="77777777">
      <w:pPr>
        <w:pStyle w:val="LO-Normal"/>
        <w:rPr>
          <w:rFonts w:ascii="Arial" w:hAnsi="Arial" w:cs="Arial"/>
          <w:lang w:val="en-US"/>
        </w:rPr>
      </w:pPr>
      <w:r w:rsidRPr="00A12901">
        <w:rPr>
          <w:rFonts w:ascii="Arial" w:hAnsi="Arial" w:cs="Arial"/>
          <w:lang w:val="en-US"/>
        </w:rPr>
        <w:t>You are now in the system on your client's page. We will come back to this on page 4.</w:t>
      </w:r>
    </w:p>
    <w:p w:rsidRPr="00997174" w:rsidR="00B12101" w:rsidP="00997174" w:rsidRDefault="00216260" w14:paraId="48BBC9F9" w14:textId="5174A35F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  <w:r>
        <w:rPr>
          <w:rFonts w:ascii="Arial" w:hAnsi="Arial"/>
          <w:noProof/>
          <w:color w:val="000000" w:themeColor="text1"/>
          <w:lang w:val="en-US"/>
        </w:rPr>
        <w:drawing>
          <wp:inline distT="0" distB="0" distL="0" distR="0" wp14:anchorId="02AC6748" wp14:editId="2434F00C">
            <wp:extent cx="941153" cy="342900"/>
            <wp:effectExtent l="0" t="0" r="0" b="0"/>
            <wp:docPr id="1599850857" name="Picture 2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50857" name="Picture 2" descr="A logo for a company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16" cy="3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7174" w:rsidR="00B12101" w:rsidP="00A12901" w:rsidRDefault="004C6A2A" w14:paraId="231B9707" w14:textId="04086672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14EE846" wp14:editId="572E6C2D">
                <wp:simplePos x="0" y="0"/>
                <wp:positionH relativeFrom="column">
                  <wp:posOffset>-26670</wp:posOffset>
                </wp:positionH>
                <wp:positionV relativeFrom="paragraph">
                  <wp:posOffset>107950</wp:posOffset>
                </wp:positionV>
                <wp:extent cx="472440" cy="243840"/>
                <wp:effectExtent l="0" t="0" r="22860" b="22860"/>
                <wp:wrapNone/>
                <wp:docPr id="128969572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margin-left:-2.1pt;margin-top:8.5pt;width:37.2pt;height:19.2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2pt" w14:anchorId="78EFF8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"/>
            </w:pict>
          </mc:Fallback>
        </mc:AlternateContent>
      </w:r>
      <w:r w:rsidR="00A12901">
        <w:rPr>
          <w:noProof/>
        </w:rPr>
        <w:drawing>
          <wp:inline distT="0" distB="0" distL="0" distR="0" wp14:anchorId="239817F0" wp14:editId="1CDB0571">
            <wp:extent cx="6120134" cy="2230121"/>
            <wp:effectExtent l="0" t="0" r="0" b="0"/>
            <wp:docPr id="1" name="Billede 21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2230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12101" w:rsidP="00997174" w:rsidRDefault="00B12101" w14:paraId="1309D0F9" w14:textId="42325D5D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21349C4B" w14:textId="7A5CA51C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4F372865" w14:textId="12158309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5E50A9AA" w14:textId="5789BDD7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5A44CE33" w14:textId="1CA7665A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5D0E4CC8" w14:textId="08A47671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2860821A" w14:textId="196BEA00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5BFCD193" w14:textId="0D00CA80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726538A9" w14:textId="303B9306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788408BF" w14:textId="7C5070BC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3501C51F" w14:textId="1FF41499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71C6FF5B" w14:textId="7A3F34B9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="00A12901" w:rsidP="00997174" w:rsidRDefault="00A12901" w14:paraId="65D6A859" w14:textId="77054402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997174" w:rsidR="00A12901" w:rsidP="00997174" w:rsidRDefault="00A12901" w14:paraId="200EED3A" w14:textId="77777777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A12901" w:rsidR="00A12901" w:rsidP="00A12901" w:rsidRDefault="00A12901" w14:paraId="44B3BD9F" w14:textId="77777777">
      <w:pPr>
        <w:pStyle w:val="LO-Normal"/>
        <w:rPr>
          <w:rFonts w:ascii="Arial" w:hAnsi="Arial" w:cs="Arial"/>
          <w:b/>
          <w:bCs/>
          <w:lang w:val="en-US"/>
        </w:rPr>
      </w:pPr>
      <w:r w:rsidRPr="00A12901">
        <w:rPr>
          <w:rFonts w:ascii="Arial" w:hAnsi="Arial" w:cs="Arial"/>
          <w:b/>
          <w:bCs/>
          <w:lang w:val="en-US"/>
        </w:rPr>
        <w:t>The next time you log in</w:t>
      </w:r>
    </w:p>
    <w:p w:rsidRPr="00A12901" w:rsidR="00A12901" w:rsidP="00A12901" w:rsidRDefault="00A12901" w14:paraId="3E7E4E49" w14:textId="4F1D10ED">
      <w:pPr>
        <w:pStyle w:val="LO-Normal"/>
        <w:rPr>
          <w:rFonts w:ascii="Arial" w:hAnsi="Arial" w:cs="Arial"/>
          <w:lang w:val="en-US"/>
        </w:rPr>
      </w:pPr>
      <w:r w:rsidRPr="00A12901">
        <w:rPr>
          <w:rFonts w:ascii="Arial" w:hAnsi="Arial" w:cs="Arial"/>
          <w:lang w:val="en-US"/>
        </w:rPr>
        <w:t xml:space="preserve">Enter </w:t>
      </w:r>
      <w:hyperlink w:history="1" r:id="rId18">
        <w:r w:rsidRPr="00A12901">
          <w:rPr>
            <w:rStyle w:val="Hyperlink"/>
            <w:rFonts w:ascii="Arial" w:hAnsi="Arial" w:cs="Arial"/>
            <w:lang w:val="en-US"/>
          </w:rPr>
          <w:t>https://nordicwhistle.whistleportal.eu</w:t>
        </w:r>
      </w:hyperlink>
      <w:r w:rsidRPr="00A12901">
        <w:rPr>
          <w:rFonts w:ascii="Arial" w:hAnsi="Arial" w:cs="Arial"/>
          <w:lang w:val="en-US"/>
        </w:rPr>
        <w:t xml:space="preserve"> in your browser:</w:t>
      </w:r>
    </w:p>
    <w:p w:rsidRPr="00997174" w:rsidR="00B12101" w:rsidP="00A12901" w:rsidRDefault="00A12901" w14:paraId="0C6FE18F" w14:textId="291F435E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04CD0AF" wp14:editId="5DC972B3">
                <wp:simplePos x="0" y="0"/>
                <wp:positionH relativeFrom="margin">
                  <wp:posOffset>3276600</wp:posOffset>
                </wp:positionH>
                <wp:positionV relativeFrom="paragraph">
                  <wp:posOffset>770255</wp:posOffset>
                </wp:positionV>
                <wp:extent cx="2095500" cy="600075"/>
                <wp:effectExtent l="0" t="0" r="19050" b="28575"/>
                <wp:wrapNone/>
                <wp:docPr id="7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:rsidRPr="00A12901" w:rsidR="00A12901" w:rsidP="00A12901" w:rsidRDefault="00A12901" w14:paraId="76FFA2C4" w14:textId="777777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129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YOUR EMAIL AND THE PASSWORD YOU CREATED</w:t>
                            </w:r>
                          </w:p>
                          <w:p w:rsidR="00A12901" w:rsidP="00A12901" w:rsidRDefault="00A12901" w14:paraId="48143DE7" w14:textId="77777777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258pt;margin-top:60.65pt;width:165pt;height:47.25pt;z-index:251735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strokecolor="#00b050" strokeweight=".17625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" w14:anchorId="704CD0AF">
                <v:textbox>
                  <w:txbxContent>
                    <w:p w:rsidRPr="00A12901" w:rsidR="00A12901" w:rsidP="00A12901" w:rsidRDefault="00A12901" w14:paraId="76FFA2C4" w14:textId="7777777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12901">
                        <w:rPr>
                          <w:rFonts w:ascii="Arial" w:hAnsi="Arial" w:cs="Arial"/>
                          <w:sz w:val="22"/>
                          <w:szCs w:val="22"/>
                        </w:rPr>
                        <w:t>ENTER YOUR EMAIL AND THE PASSWORD YOU CREATED</w:t>
                      </w:r>
                    </w:p>
                    <w:p w:rsidR="00A12901" w:rsidP="00A12901" w:rsidRDefault="00A12901" w14:paraId="48143DE7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9E9AC4" wp14:editId="5BE4FCE2">
            <wp:extent cx="3322319" cy="2219325"/>
            <wp:effectExtent l="0" t="0" r="0" b="0"/>
            <wp:docPr id="8" name="Billede 32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32" descr="Graphical user interface, application&#10;&#10;Description automatically generated"/>
                    <pic:cNvPicPr/>
                  </pic:nvPicPr>
                  <pic:blipFill rotWithShape="1">
                    <a:blip r:embed="rId19"/>
                    <a:srcRect t="39949"/>
                    <a:stretch/>
                  </pic:blipFill>
                  <pic:spPr bwMode="auto">
                    <a:xfrm>
                      <a:off x="0" y="0"/>
                      <a:ext cx="3322856" cy="221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97174" w:rsidR="00B12101" w:rsidP="00997174" w:rsidRDefault="00B12101" w14:paraId="4152A4CF" w14:textId="002B638A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997174" w:rsidR="00B12101" w:rsidP="00997174" w:rsidRDefault="00B12101" w14:paraId="4779F8D3" w14:textId="10205D5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997174" w:rsidR="00B12101" w:rsidP="00A12901" w:rsidRDefault="00A12901" w14:paraId="4996850E" w14:textId="1B965876">
      <w:pPr>
        <w:pStyle w:val="My"/>
        <w:spacing w:line="276" w:lineRule="auto"/>
        <w:ind w:firstLine="360"/>
        <w:jc w:val="center"/>
        <w:rPr>
          <w:rStyle w:val="sowc"/>
          <w:rFonts w:ascii="Arial" w:hAnsi="Arial"/>
          <w:color w:val="000000" w:themeColor="text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E19A73D" wp14:editId="6ADA7A24">
                <wp:simplePos x="0" y="0"/>
                <wp:positionH relativeFrom="margin">
                  <wp:posOffset>609600</wp:posOffset>
                </wp:positionH>
                <wp:positionV relativeFrom="paragraph">
                  <wp:posOffset>1121410</wp:posOffset>
                </wp:positionV>
                <wp:extent cx="1958340" cy="628650"/>
                <wp:effectExtent l="0" t="0" r="22860" b="19050"/>
                <wp:wrapNone/>
                <wp:docPr id="9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:rsidRPr="00A12901" w:rsidR="00A12901" w:rsidP="00A12901" w:rsidRDefault="00A12901" w14:paraId="040B6E8E" w14:textId="777777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1290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THEN ENTER THE 6-DIGIT CODE YOU RECEIVE VIA SMS</w:t>
                            </w:r>
                          </w:p>
                          <w:p w:rsidR="00A12901" w:rsidP="00A12901" w:rsidRDefault="00A12901" w14:paraId="459CFF39" w14:textId="77777777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left:0;text-align:left;margin-left:48pt;margin-top:88.3pt;width:154.2pt;height:49.5pt;z-index:251737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strokecolor="#00b050" strokeweight=".17625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" w14:anchorId="2E19A73D">
                <v:textbox>
                  <w:txbxContent>
                    <w:p w:rsidRPr="00A12901" w:rsidR="00A12901" w:rsidP="00A12901" w:rsidRDefault="00A12901" w14:paraId="040B6E8E" w14:textId="7777777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12901">
                        <w:rPr>
                          <w:rFonts w:ascii="Arial" w:hAnsi="Arial" w:cs="Arial"/>
                          <w:sz w:val="22"/>
                          <w:szCs w:val="22"/>
                        </w:rPr>
                        <w:t>THEN ENTER THE 6-DIGIT CODE YOU RECEIVE VIA SMS</w:t>
                      </w:r>
                    </w:p>
                    <w:p w:rsidR="00A12901" w:rsidP="00A12901" w:rsidRDefault="00A12901" w14:paraId="459CFF39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A1E28A" wp14:editId="02BDC590">
            <wp:extent cx="4082415" cy="2166572"/>
            <wp:effectExtent l="0" t="0" r="0" b="5715"/>
            <wp:docPr id="10" name="Billede 33" descr="Graphical user interface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33" descr="Graphical user interface, application, Teams&#10;&#10;Description automatically generated"/>
                    <pic:cNvPicPr/>
                  </pic:nvPicPr>
                  <pic:blipFill rotWithShape="1">
                    <a:blip r:embed="rId15"/>
                    <a:srcRect t="25044"/>
                    <a:stretch/>
                  </pic:blipFill>
                  <pic:spPr bwMode="auto">
                    <a:xfrm>
                      <a:off x="0" y="0"/>
                      <a:ext cx="4083024" cy="21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97174" w:rsidR="00B12101" w:rsidP="00997174" w:rsidRDefault="00B12101" w14:paraId="48711DB6" w14:textId="368DAB48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997174" w:rsidR="00B12101" w:rsidP="00997174" w:rsidRDefault="00B12101" w14:paraId="73F0ACAA" w14:textId="731CE8D8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A12901" w:rsidR="00A12901" w:rsidP="00A12901" w:rsidRDefault="00A12901" w14:paraId="127291B3" w14:textId="77777777">
      <w:pPr>
        <w:pStyle w:val="LO-Normal"/>
        <w:spacing w:line="360" w:lineRule="auto"/>
        <w:rPr>
          <w:rFonts w:ascii="Arial" w:hAnsi="Arial" w:cs="Arial"/>
          <w:lang w:val="en-US"/>
        </w:rPr>
      </w:pPr>
      <w:r w:rsidRPr="00A12901">
        <w:rPr>
          <w:rFonts w:ascii="Arial" w:hAnsi="Arial" w:cs="Arial"/>
          <w:lang w:val="en-US"/>
        </w:rPr>
        <w:t>You will now be taken to a page with the reports that have been made in the system.</w:t>
      </w:r>
    </w:p>
    <w:p w:rsidRPr="00A12901" w:rsidR="00A12901" w:rsidP="00A12901" w:rsidRDefault="00A12901" w14:paraId="504C4B7B" w14:textId="77777777">
      <w:pPr>
        <w:pStyle w:val="LO-Normal"/>
        <w:spacing w:line="360" w:lineRule="auto"/>
        <w:rPr>
          <w:rFonts w:ascii="Arial" w:hAnsi="Arial" w:cs="Arial"/>
          <w:lang w:val="en-US"/>
        </w:rPr>
      </w:pPr>
      <w:r w:rsidRPr="00A12901">
        <w:rPr>
          <w:rFonts w:ascii="Arial" w:hAnsi="Arial" w:cs="Arial"/>
          <w:lang w:val="en-US"/>
        </w:rPr>
        <w:t xml:space="preserve">The page shows an overview of 'Ongoing cases' and 'Closed cases', shown here by the </w:t>
      </w:r>
      <w:r w:rsidRPr="00A12901">
        <w:rPr>
          <w:rFonts w:ascii="Arial" w:hAnsi="Arial" w:cs="Arial"/>
          <w:b/>
          <w:bCs/>
          <w:color w:val="00B050"/>
          <w:lang w:val="en-US"/>
        </w:rPr>
        <w:t>green circle</w:t>
      </w:r>
      <w:r w:rsidRPr="00A12901">
        <w:rPr>
          <w:rFonts w:ascii="Arial" w:hAnsi="Arial" w:cs="Arial"/>
          <w:lang w:val="en-US"/>
        </w:rPr>
        <w:t xml:space="preserve">. You can access the cases by clicking on the 'pencil' icon, shown here by the </w:t>
      </w:r>
      <w:r w:rsidRPr="00A12901">
        <w:rPr>
          <w:rFonts w:ascii="Arial" w:hAnsi="Arial" w:cs="Arial"/>
          <w:b/>
          <w:bCs/>
          <w:color w:val="FF0000"/>
          <w:lang w:val="en-US"/>
        </w:rPr>
        <w:t>red</w:t>
      </w:r>
      <w:r w:rsidRPr="00A12901">
        <w:rPr>
          <w:rFonts w:ascii="Arial" w:hAnsi="Arial" w:cs="Arial"/>
          <w:color w:val="FF0000"/>
          <w:lang w:val="en-US"/>
        </w:rPr>
        <w:t xml:space="preserve"> </w:t>
      </w:r>
      <w:r w:rsidRPr="00A12901">
        <w:rPr>
          <w:rFonts w:ascii="Arial" w:hAnsi="Arial" w:cs="Arial"/>
          <w:lang w:val="en-US"/>
        </w:rPr>
        <w:t>circle.</w:t>
      </w:r>
    </w:p>
    <w:p w:rsidR="00A12901" w:rsidP="00A12901" w:rsidRDefault="00A12901" w14:paraId="19F88427" w14:textId="77777777">
      <w:pPr>
        <w:pStyle w:val="LO-Normal"/>
        <w:rPr>
          <w:lang w:val="en-US"/>
        </w:rPr>
      </w:pPr>
    </w:p>
    <w:p w:rsidRPr="008242BB" w:rsidR="00A12901" w:rsidP="001457B5" w:rsidRDefault="008A29D9" w14:paraId="68F07817" w14:textId="34ECEB64">
      <w:pPr>
        <w:pStyle w:val="LO-Normal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ED72F8F" wp14:editId="308B1A79">
                <wp:simplePos x="0" y="0"/>
                <wp:positionH relativeFrom="column">
                  <wp:posOffset>4855210</wp:posOffset>
                </wp:positionH>
                <wp:positionV relativeFrom="paragraph">
                  <wp:posOffset>2030095</wp:posOffset>
                </wp:positionV>
                <wp:extent cx="391162" cy="235586"/>
                <wp:effectExtent l="0" t="0" r="27938" b="12064"/>
                <wp:wrapNone/>
                <wp:docPr id="11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1162" cy="235586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33" style="position:absolute;margin-left:382.3pt;margin-top:159.85pt;width:30.8pt;height:18.55pt;flip:x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1162,235586" o:spid="_x0000_s1026" filled="f" strokecolor="red" strokeweight=".35281mm" path="m,117793at,,391162,235586,,117793,,11779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" w14:anchorId="292D953E">
                <v:stroke joinstyle="miter"/>
                <v:path textboxrect="57284,34501,333878,201085" arrowok="t" o:connecttype="custom" o:connectlocs="195581,0;391162,117793;195581,235586;0,117793;57284,34501;57284,201085;333878,201085;333878,34501" o:connectangles="270,0,90,180,270,90,90,27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A12D8AB" wp14:editId="76217ED5">
                <wp:simplePos x="0" y="0"/>
                <wp:positionH relativeFrom="margin">
                  <wp:align>left</wp:align>
                </wp:positionH>
                <wp:positionV relativeFrom="paragraph">
                  <wp:posOffset>407670</wp:posOffset>
                </wp:positionV>
                <wp:extent cx="472440" cy="243840"/>
                <wp:effectExtent l="0" t="0" r="22860" b="22860"/>
                <wp:wrapNone/>
                <wp:docPr id="5205204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margin-left:0;margin-top:32.1pt;width:37.2pt;height:19.2pt;z-index:251755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spid="_x0000_s1026" fillcolor="white [3212]" strokecolor="white [3212]" strokeweight="2pt" w14:anchorId="58972E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3C41E0F" wp14:editId="78E96462">
                <wp:simplePos x="0" y="0"/>
                <wp:positionH relativeFrom="column">
                  <wp:posOffset>-94615</wp:posOffset>
                </wp:positionH>
                <wp:positionV relativeFrom="paragraph">
                  <wp:posOffset>760730</wp:posOffset>
                </wp:positionV>
                <wp:extent cx="542925" cy="495303"/>
                <wp:effectExtent l="0" t="0" r="28575" b="19047"/>
                <wp:wrapNone/>
                <wp:docPr id="1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9530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00B05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32" style="position:absolute;margin-left:-7.45pt;margin-top:59.9pt;width:42.75pt;height:39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2925,495303" o:spid="_x0000_s1026" filled="f" strokecolor="#00b050" strokeweight=".35281mm" path="m,247652at,,542926,495304,,247652,,24765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" w14:anchorId="5B8A8191">
                <v:stroke joinstyle="miter"/>
                <v:path textboxrect="79510,72535,463415,422768" arrowok="t" o:connecttype="custom" o:connectlocs="271463,0;542925,247652;271463,495303;0,247652;79510,72535;79510,422768;463415,422768;463415,72535" o:connectangles="270,0,90,180,270,90,90,270"/>
              </v:shape>
            </w:pict>
          </mc:Fallback>
        </mc:AlternateContent>
      </w:r>
      <w:r w:rsidR="00A12901">
        <w:rPr>
          <w:lang w:val="en-GB" w:bidi="en-GB"/>
        </w:rPr>
        <w:t xml:space="preserve"> </w:t>
      </w:r>
      <w:r>
        <w:rPr>
          <w:rFonts w:ascii="Arial" w:hAnsi="Arial"/>
          <w:noProof/>
          <w:color w:val="000000" w:themeColor="text1"/>
          <w:lang w:val="en-US"/>
        </w:rPr>
        <w:drawing>
          <wp:inline distT="0" distB="0" distL="0" distR="0" wp14:anchorId="3EF1D3A8" wp14:editId="30339BE7">
            <wp:extent cx="941153" cy="342900"/>
            <wp:effectExtent l="0" t="0" r="0" b="0"/>
            <wp:docPr id="457084135" name="Picture 457084135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50857" name="Picture 2" descr="A logo for a company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16" cy="3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901">
        <w:rPr>
          <w:noProof/>
        </w:rPr>
        <w:drawing>
          <wp:inline distT="0" distB="0" distL="0" distR="0" wp14:anchorId="4359812B" wp14:editId="5BBD1D25">
            <wp:extent cx="6120134" cy="2230121"/>
            <wp:effectExtent l="0" t="0" r="0" b="0"/>
            <wp:docPr id="13" name="Billede 21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2230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57B5" w:rsidP="001457B5" w:rsidRDefault="001457B5" w14:paraId="0B057CDD" w14:textId="77777777">
      <w:pPr>
        <w:pStyle w:val="LO-Normal"/>
        <w:spacing w:line="360" w:lineRule="auto"/>
        <w:rPr>
          <w:rFonts w:ascii="Arial" w:hAnsi="Arial" w:cs="Arial"/>
          <w:lang w:val="en-US"/>
        </w:rPr>
      </w:pPr>
    </w:p>
    <w:p w:rsidR="00A12901" w:rsidP="001457B5" w:rsidRDefault="00A12901" w14:paraId="6C3C017D" w14:textId="6F1354D6">
      <w:pPr>
        <w:pStyle w:val="LO-Normal"/>
        <w:spacing w:line="360" w:lineRule="auto"/>
        <w:rPr>
          <w:rFonts w:ascii="Arial" w:hAnsi="Arial" w:cs="Arial"/>
          <w:lang w:val="en-US"/>
        </w:rPr>
      </w:pPr>
      <w:r w:rsidRPr="001457B5">
        <w:rPr>
          <w:rFonts w:ascii="Arial" w:hAnsi="Arial" w:cs="Arial"/>
          <w:lang w:val="en-US"/>
        </w:rPr>
        <w:t>You now enter the 'case' itself and can continue the dialogue with the whistleblower – or close the case. The dialogue is conducted in the dialogue box at the bottom. The case can be closed by checking 'Closed'.</w:t>
      </w:r>
    </w:p>
    <w:p w:rsidRPr="008242BB" w:rsidR="00A12901" w:rsidP="008242BB" w:rsidRDefault="008242BB" w14:paraId="55121145" w14:textId="5B0450F1">
      <w:pPr>
        <w:pStyle w:val="LO-Normal"/>
        <w:spacing w:line="360" w:lineRule="auto"/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FA20CC9" wp14:editId="16D14FB1">
                <wp:simplePos x="0" y="0"/>
                <wp:positionH relativeFrom="margin">
                  <wp:posOffset>72390</wp:posOffset>
                </wp:positionH>
                <wp:positionV relativeFrom="paragraph">
                  <wp:posOffset>414020</wp:posOffset>
                </wp:positionV>
                <wp:extent cx="472440" cy="243840"/>
                <wp:effectExtent l="0" t="0" r="22860" b="22860"/>
                <wp:wrapNone/>
                <wp:docPr id="714974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margin-left:5.7pt;margin-top:32.6pt;width:37.2pt;height:19.2pt;z-index:251760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white [3212]" strokecolor="white [3212]" strokeweight="2pt" w14:anchorId="5B160D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080" behindDoc="0" locked="0" layoutInCell="1" allowOverlap="1" wp14:anchorId="78D12753" wp14:editId="157C2BEB">
            <wp:simplePos x="0" y="0"/>
            <wp:positionH relativeFrom="margin">
              <wp:posOffset>75565</wp:posOffset>
            </wp:positionH>
            <wp:positionV relativeFrom="margin">
              <wp:posOffset>4255770</wp:posOffset>
            </wp:positionV>
            <wp:extent cx="6120130" cy="3311525"/>
            <wp:effectExtent l="0" t="0" r="0" b="3175"/>
            <wp:wrapSquare wrapText="bothSides"/>
            <wp:docPr id="16" name="Billede 35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35" descr="Graphical user inter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15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 w:themeColor="text1"/>
          <w:lang w:val="en-US"/>
        </w:rPr>
        <w:drawing>
          <wp:inline distT="0" distB="0" distL="0" distR="0" wp14:anchorId="3694CDBC" wp14:editId="76608D38">
            <wp:extent cx="941153" cy="342900"/>
            <wp:effectExtent l="0" t="0" r="0" b="0"/>
            <wp:docPr id="1636031928" name="Picture 1636031928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50857" name="Picture 2" descr="A logo for a company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16" cy="3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01" w:rsidP="00A12901" w:rsidRDefault="008242BB" w14:paraId="312D5D75" w14:textId="313EDD56">
      <w:pPr>
        <w:pStyle w:val="LO-Normal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F2AE3FD" wp14:editId="1426553E">
                <wp:simplePos x="0" y="0"/>
                <wp:positionH relativeFrom="margin">
                  <wp:posOffset>95250</wp:posOffset>
                </wp:positionH>
                <wp:positionV relativeFrom="paragraph">
                  <wp:posOffset>11430</wp:posOffset>
                </wp:positionV>
                <wp:extent cx="472440" cy="243840"/>
                <wp:effectExtent l="0" t="0" r="22860" b="22860"/>
                <wp:wrapNone/>
                <wp:docPr id="17988828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margin-left:7.5pt;margin-top:.9pt;width:37.2pt;height:19.2pt;z-index:251757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white [3212]" strokecolor="white [3212]" strokeweight="2pt" w14:anchorId="523340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">
                <w10:wrap anchorx="margin"/>
              </v:rect>
            </w:pict>
          </mc:Fallback>
        </mc:AlternateContent>
      </w:r>
      <w:r w:rsidR="00A12901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113FC12" wp14:editId="76B9FA07">
                <wp:simplePos x="0" y="0"/>
                <wp:positionH relativeFrom="column">
                  <wp:posOffset>3673473</wp:posOffset>
                </wp:positionH>
                <wp:positionV relativeFrom="paragraph">
                  <wp:posOffset>1407161</wp:posOffset>
                </wp:positionV>
                <wp:extent cx="1775463" cy="640080"/>
                <wp:effectExtent l="0" t="0" r="0" b="7620"/>
                <wp:wrapNone/>
                <wp:docPr id="14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3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A12901" w:rsidP="00A12901" w:rsidRDefault="00A12901" w14:paraId="634CBECC" w14:textId="77777777">
                            <w:pPr>
                              <w:pStyle w:val="LO-Normal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Description of Case Progress</w:t>
                            </w:r>
                          </w:p>
                          <w:p w:rsidR="00A12901" w:rsidP="00A12901" w:rsidRDefault="00A12901" w14:paraId="124085CF" w14:textId="77777777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36" style="position:absolute;left:0;text-align:left;margin-left:289.25pt;margin-top:110.8pt;width:139.8pt;height:50.4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" w14:anchorId="0113FC12">
                <v:textbox>
                  <w:txbxContent>
                    <w:p w:rsidR="00A12901" w:rsidP="00A12901" w:rsidRDefault="00A12901" w14:paraId="634CBECC" w14:textId="77777777">
                      <w:pPr>
                        <w:pStyle w:val="LO-Normal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Description of Case Progress</w:t>
                      </w:r>
                    </w:p>
                    <w:p w:rsidR="00A12901" w:rsidP="00A12901" w:rsidRDefault="00A12901" w14:paraId="124085CF" w14:textId="77777777"/>
                  </w:txbxContent>
                </v:textbox>
              </v:shape>
            </w:pict>
          </mc:Fallback>
        </mc:AlternateContent>
      </w:r>
      <w:r w:rsidR="00A12901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7B9E74A" wp14:editId="0AB21D45">
                <wp:simplePos x="0" y="0"/>
                <wp:positionH relativeFrom="margin">
                  <wp:posOffset>3326130</wp:posOffset>
                </wp:positionH>
                <wp:positionV relativeFrom="paragraph">
                  <wp:posOffset>582930</wp:posOffset>
                </wp:positionV>
                <wp:extent cx="2785747" cy="1508760"/>
                <wp:effectExtent l="0" t="0" r="14603" b="15240"/>
                <wp:wrapNone/>
                <wp:docPr id="1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747" cy="150876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35" style="position:absolute;margin-left:261.9pt;margin-top:45.9pt;width:219.35pt;height:118.8pt;z-index:251742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785747,1508760" o:spid="_x0000_s1026" filled="f" strokecolor="red" strokeweight=".35281mm" path="m,754380at,,2785748,1508760,,754380,,7543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" w14:anchorId="54699B71">
                <v:stroke joinstyle="miter"/>
                <v:path textboxrect="407963,220953,2377784,1287807" arrowok="t" o:connecttype="custom" o:connectlocs="1392874,0;2785747,754380;1392874,1508760;0,754380;407963,220953;407963,1287807;2377784,1287807;2377784,220953" o:connectangles="270,0,90,180,270,90,90,270"/>
                <w10:wrap anchorx="margin"/>
              </v:shape>
            </w:pict>
          </mc:Fallback>
        </mc:AlternateContent>
      </w:r>
    </w:p>
    <w:p w:rsidR="00A12901" w:rsidP="00A12901" w:rsidRDefault="001457B5" w14:paraId="34671FBB" w14:textId="3F6625C0">
      <w:pPr>
        <w:pStyle w:val="LO-Normal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29E76E5" wp14:editId="3B4EE3A1">
                <wp:simplePos x="0" y="0"/>
                <wp:positionH relativeFrom="column">
                  <wp:posOffset>3088005</wp:posOffset>
                </wp:positionH>
                <wp:positionV relativeFrom="paragraph">
                  <wp:posOffset>759460</wp:posOffset>
                </wp:positionV>
                <wp:extent cx="3594104" cy="1074420"/>
                <wp:effectExtent l="0" t="0" r="0" b="0"/>
                <wp:wrapNone/>
                <wp:docPr id="18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4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A12901" w:rsidP="00A12901" w:rsidRDefault="00A12901" w14:paraId="106D81E9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A12901" w:rsidP="00A12901" w:rsidRDefault="00A12901" w14:paraId="541D83F6" w14:textId="77777777">
                            <w:pPr>
                              <w:pStyle w:val="LO-Normal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When the case is closed, check the box, then press 'Save changes'.</w:t>
                            </w:r>
                          </w:p>
                          <w:p w:rsidR="00A12901" w:rsidP="00A12901" w:rsidRDefault="00A12901" w14:paraId="0B5C56AD" w14:textId="77777777">
                            <w:pPr>
                              <w:pStyle w:val="LO-Normal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The case can now be found under 'Closed reports' in the menu on the left of the main page.</w:t>
                            </w:r>
                          </w:p>
                          <w:p w:rsidR="00A12901" w:rsidP="00A12901" w:rsidRDefault="00A12901" w14:paraId="7075EA4F" w14:textId="77777777">
                            <w:r>
                              <w:rPr>
                                <w:color w:val="FF0000"/>
                                <w:shd w:val="clear" w:color="auto" w:fill="00FF00"/>
                                <w:lang w:val="da-DK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39" style="position:absolute;left:0;text-align:left;margin-left:243.15pt;margin-top:59.8pt;width:283pt;height:84.6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" w14:anchorId="429E76E5">
                <v:textbox>
                  <w:txbxContent>
                    <w:p w:rsidR="00A12901" w:rsidP="00A12901" w:rsidRDefault="00A12901" w14:paraId="106D81E9" w14:textId="77777777">
                      <w:pPr>
                        <w:rPr>
                          <w:color w:val="FF0000"/>
                        </w:rPr>
                      </w:pPr>
                    </w:p>
                    <w:p w:rsidR="00A12901" w:rsidP="00A12901" w:rsidRDefault="00A12901" w14:paraId="541D83F6" w14:textId="77777777">
                      <w:pPr>
                        <w:pStyle w:val="LO-Normal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When the case is closed, check the box, then press 'Save changes'.</w:t>
                      </w:r>
                    </w:p>
                    <w:p w:rsidR="00A12901" w:rsidP="00A12901" w:rsidRDefault="00A12901" w14:paraId="0B5C56AD" w14:textId="77777777">
                      <w:pPr>
                        <w:pStyle w:val="LO-Normal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The case can now be found under 'Closed reports' in the menu on the left of the main page.</w:t>
                      </w:r>
                    </w:p>
                    <w:p w:rsidR="00A12901" w:rsidP="00A12901" w:rsidRDefault="00A12901" w14:paraId="7075EA4F" w14:textId="77777777">
                      <w:r>
                        <w:rPr>
                          <w:color w:val="FF0000"/>
                          <w:shd w:val="clear" w:color="auto" w:fill="00FF00"/>
                          <w:lang w:val="da-DK"/>
                        </w:rPr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9E67934" wp14:editId="4B1013D4">
                <wp:simplePos x="0" y="0"/>
                <wp:positionH relativeFrom="column">
                  <wp:posOffset>2207260</wp:posOffset>
                </wp:positionH>
                <wp:positionV relativeFrom="paragraph">
                  <wp:posOffset>1671955</wp:posOffset>
                </wp:positionV>
                <wp:extent cx="3108960" cy="665482"/>
                <wp:effectExtent l="0" t="0" r="0" b="1268"/>
                <wp:wrapNone/>
                <wp:docPr id="1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6654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A12901" w:rsidP="00A12901" w:rsidRDefault="00A12901" w14:paraId="28BF08B2" w14:textId="77777777"/>
                          <w:p w:rsidR="00A12901" w:rsidP="00A12901" w:rsidRDefault="00A12901" w14:paraId="43BD5314" w14:textId="77777777">
                            <w:pPr>
                              <w:pStyle w:val="LO-Normal"/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While the case is active, enter dialogue here, then press Submit reply'</w:t>
                            </w:r>
                          </w:p>
                          <w:p w:rsidR="00A12901" w:rsidP="00A12901" w:rsidRDefault="00A12901" w14:paraId="51290BDE" w14:textId="77777777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37" style="position:absolute;left:0;text-align:left;margin-left:173.8pt;margin-top:131.65pt;width:244.8pt;height:52.4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" w14:anchorId="19E67934">
                <v:textbox>
                  <w:txbxContent>
                    <w:p w:rsidR="00A12901" w:rsidP="00A12901" w:rsidRDefault="00A12901" w14:paraId="28BF08B2" w14:textId="77777777"/>
                    <w:p w:rsidR="00A12901" w:rsidP="00A12901" w:rsidRDefault="00A12901" w14:paraId="43BD5314" w14:textId="77777777">
                      <w:pPr>
                        <w:pStyle w:val="LO-Normal"/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While the case is active, enter dialogue here, then press Submit reply'</w:t>
                      </w:r>
                    </w:p>
                    <w:p w:rsidR="00A12901" w:rsidP="00A12901" w:rsidRDefault="00A12901" w14:paraId="51290BDE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1C4E1F2" wp14:editId="5728DB5C">
                <wp:simplePos x="0" y="0"/>
                <wp:positionH relativeFrom="column">
                  <wp:posOffset>2321560</wp:posOffset>
                </wp:positionH>
                <wp:positionV relativeFrom="paragraph">
                  <wp:posOffset>923290</wp:posOffset>
                </wp:positionV>
                <wp:extent cx="434340" cy="388620"/>
                <wp:effectExtent l="0" t="0" r="22860" b="11430"/>
                <wp:wrapNone/>
                <wp:docPr id="19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4340" cy="38862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38" style="position:absolute;margin-left:182.8pt;margin-top:72.7pt;width:34.2pt;height:30.6pt;flip:y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4340,388620" o:spid="_x0000_s1026" filled="f" strokecolor="red" strokeweight=".35281mm" path="m,194310at,,434340,388620,,194310,,19431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" w14:anchorId="6C43E200">
                <v:stroke joinstyle="miter"/>
                <v:path textboxrect="63608,56912,370732,331708" arrowok="t" o:connecttype="custom" o:connectlocs="217170,0;434340,194310;217170,388620;0,194310;63608,56912;63608,331708;370732,331708;370732,56912" o:connectangles="270,0,90,180,270,90,90,270"/>
              </v:shape>
            </w:pict>
          </mc:Fallback>
        </mc:AlternateContent>
      </w:r>
      <w:r w:rsidR="00A12901">
        <w:t xml:space="preserve">                                 </w:t>
      </w:r>
      <w:r w:rsidR="00A12901">
        <w:rPr>
          <w:noProof/>
        </w:rPr>
        <w:drawing>
          <wp:inline distT="0" distB="0" distL="0" distR="0" wp14:anchorId="36BE24B8" wp14:editId="37938900">
            <wp:extent cx="5013956" cy="2575563"/>
            <wp:effectExtent l="0" t="0" r="0" b="0"/>
            <wp:docPr id="20" name="Billede 36" descr="Graphical user interfac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36" descr="Graphical user interface&#10;&#10;Description automatically generated with low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3956" cy="25755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2901" w:rsidP="00A12901" w:rsidRDefault="008242BB" w14:paraId="6FDB6FEA" w14:textId="02996004">
      <w:pPr>
        <w:pStyle w:val="LO-Normal"/>
      </w:pPr>
      <w:r>
        <w:rPr>
          <w:rFonts w:ascii="Arial" w:hAnsi="Arial"/>
          <w:noProof/>
          <w:color w:val="000000" w:themeColor="text1"/>
          <w:lang w:val="en-US"/>
        </w:rPr>
        <w:drawing>
          <wp:inline distT="0" distB="0" distL="0" distR="0" wp14:anchorId="51052DE7" wp14:editId="4EBED674">
            <wp:extent cx="941153" cy="342900"/>
            <wp:effectExtent l="0" t="0" r="0" b="0"/>
            <wp:docPr id="508394274" name="Picture 508394274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50857" name="Picture 2" descr="A logo for a company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16" cy="3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01" w:rsidP="00A12901" w:rsidRDefault="00A12901" w14:paraId="5061450A" w14:textId="78D17F3B">
      <w:pPr>
        <w:pStyle w:val="LO-Norm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1FB9CE4" wp14:editId="1CBEB324">
                <wp:simplePos x="0" y="0"/>
                <wp:positionH relativeFrom="margin">
                  <wp:align>left</wp:align>
                </wp:positionH>
                <wp:positionV relativeFrom="paragraph">
                  <wp:posOffset>658496</wp:posOffset>
                </wp:positionV>
                <wp:extent cx="914400" cy="220983"/>
                <wp:effectExtent l="0" t="0" r="19050" b="26667"/>
                <wp:wrapNone/>
                <wp:docPr id="21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22098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38" style="position:absolute;margin-left:0;margin-top:51.85pt;width:1in;height:17.4pt;flip:y;z-index:251746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914400,220983" o:spid="_x0000_s1026" filled="f" strokecolor="red" strokeweight=".35281mm" path="m,110492at,,914400,220984,,110492,,11049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" w14:anchorId="1A7AA192">
                <v:stroke joinstyle="miter"/>
                <v:path textboxrect="133911,32362,780489,188621" arrowok="t" o:connecttype="custom" o:connectlocs="457200,0;914400,110492;457200,220983;0,110492;133911,32362;133911,188621;780489,188621;780489,32362" o:connectangles="270,0,90,180,270,90,90,270"/>
                <w10:wrap anchorx="margin"/>
              </v:shape>
            </w:pict>
          </mc:Fallback>
        </mc:AlternateContent>
      </w:r>
      <w:r w:rsidR="008242BB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80AE4AF" wp14:editId="74F3D6ED">
                <wp:simplePos x="0" y="0"/>
                <wp:positionH relativeFrom="margin">
                  <wp:posOffset>3810</wp:posOffset>
                </wp:positionH>
                <wp:positionV relativeFrom="paragraph">
                  <wp:posOffset>-1270</wp:posOffset>
                </wp:positionV>
                <wp:extent cx="472440" cy="243840"/>
                <wp:effectExtent l="0" t="0" r="22860" b="22860"/>
                <wp:wrapNone/>
                <wp:docPr id="19001475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margin-left:.3pt;margin-top:-.1pt;width:37.2pt;height:19.2pt;z-index:251762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white [3212]" strokecolor="white [3212]" strokeweight="2pt" w14:anchorId="6FF1E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EB3D86" wp14:editId="0DA42888">
            <wp:extent cx="6120134" cy="1945642"/>
            <wp:effectExtent l="0" t="0" r="0" b="0"/>
            <wp:docPr id="22" name="Billede 18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19456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2901" w:rsidP="00A12901" w:rsidRDefault="00A12901" w14:paraId="7928E6A0" w14:textId="77777777">
      <w:pPr>
        <w:pStyle w:val="LO-Normal"/>
      </w:pPr>
    </w:p>
    <w:p w:rsidR="00B12101" w:rsidP="001457B5" w:rsidRDefault="00A12901" w14:paraId="2AFDB7DC" w14:textId="047285D1">
      <w:pPr>
        <w:pStyle w:val="LO-Normal"/>
        <w:rPr>
          <w:rFonts w:ascii="Arial" w:hAnsi="Arial" w:cs="Arial"/>
          <w:lang w:val="en-US"/>
        </w:rPr>
      </w:pPr>
      <w:r w:rsidRPr="001457B5">
        <w:rPr>
          <w:rFonts w:ascii="Arial" w:hAnsi="Arial" w:cs="Arial"/>
          <w:lang w:val="en-US"/>
        </w:rPr>
        <w:t xml:space="preserve">Should you wish to delete a completed report, simply do this by clicking the ‘delete’ icon. </w:t>
      </w:r>
    </w:p>
    <w:p w:rsidRPr="001457B5" w:rsidR="008242BB" w:rsidP="001457B5" w:rsidRDefault="008242BB" w14:paraId="3F14710F" w14:textId="4D416D7B">
      <w:pPr>
        <w:pStyle w:val="LO-Normal"/>
        <w:rPr>
          <w:rStyle w:val="sowc"/>
          <w:rFonts w:ascii="Arial" w:hAnsi="Arial" w:cs="Arial"/>
          <w:lang w:val="en-US"/>
        </w:rPr>
      </w:pPr>
      <w:r>
        <w:rPr>
          <w:rFonts w:ascii="Arial" w:hAnsi="Arial"/>
          <w:noProof/>
          <w:color w:val="000000" w:themeColor="text1"/>
          <w:lang w:val="en-US"/>
        </w:rPr>
        <w:drawing>
          <wp:inline distT="0" distB="0" distL="0" distR="0" wp14:anchorId="6211EB7C" wp14:editId="6483F226">
            <wp:extent cx="941153" cy="342900"/>
            <wp:effectExtent l="0" t="0" r="0" b="0"/>
            <wp:docPr id="141462076" name="Picture 141462076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50857" name="Picture 2" descr="A logo for a company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16" cy="3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526" w:rsidP="00997174" w:rsidRDefault="001457B5" w14:paraId="7382C8F4" w14:textId="490E7FA6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F814925" wp14:editId="2CCB2BC6">
                <wp:simplePos x="0" y="0"/>
                <wp:positionH relativeFrom="margin">
                  <wp:posOffset>4533900</wp:posOffset>
                </wp:positionH>
                <wp:positionV relativeFrom="paragraph">
                  <wp:posOffset>1369060</wp:posOffset>
                </wp:positionV>
                <wp:extent cx="701043" cy="205740"/>
                <wp:effectExtent l="0" t="0" r="22857" b="22860"/>
                <wp:wrapNone/>
                <wp:docPr id="23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043" cy="20574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38" style="position:absolute;margin-left:357pt;margin-top:107.8pt;width:55.2pt;height:16.2pt;flip:y;z-index:251748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701043,205740" o:spid="_x0000_s1026" filled="f" strokecolor="red" strokeweight=".35281mm" path="m,102870at,,701042,205740,,102870,,10287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" w14:anchorId="326C705F">
                <v:stroke joinstyle="miter"/>
                <v:path textboxrect="102665,30130,598378,175610" arrowok="t" o:connecttype="custom" o:connectlocs="350522,0;701043,102870;350522,205740;0,102870;102665,30130;102665,175610;598378,175610;598378,30130" o:connectangles="270,0,90,180,270,90,90,270"/>
                <w10:wrap anchorx="margin"/>
              </v:shape>
            </w:pict>
          </mc:Fallback>
        </mc:AlternateContent>
      </w:r>
      <w:r w:rsidR="00C44043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C43EDDA" wp14:editId="6508A946">
                <wp:simplePos x="0" y="0"/>
                <wp:positionH relativeFrom="margin">
                  <wp:posOffset>3810</wp:posOffset>
                </wp:positionH>
                <wp:positionV relativeFrom="paragraph">
                  <wp:posOffset>-2540</wp:posOffset>
                </wp:positionV>
                <wp:extent cx="472440" cy="243840"/>
                <wp:effectExtent l="0" t="0" r="22860" b="22860"/>
                <wp:wrapNone/>
                <wp:docPr id="11148725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margin-left:.3pt;margin-top:-.2pt;width:37.2pt;height:19.2pt;z-index:251764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white [3212]" strokecolor="white [3212]" strokeweight="2pt" w14:anchorId="385D67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"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EC82E6A" wp14:editId="21B3C921">
            <wp:extent cx="5913120" cy="1783080"/>
            <wp:effectExtent l="0" t="0" r="0" b="7620"/>
            <wp:docPr id="24" name="Billede 1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4951" cy="17836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Pr="00997174" w:rsidR="00C44043" w:rsidP="00997174" w:rsidRDefault="00C44043" w14:paraId="3D40EB14" w14:textId="77777777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997174" w:rsidR="00FD2EA0" w:rsidP="00997174" w:rsidRDefault="00FD2EA0" w14:paraId="24CEAB9A" w14:textId="2799F050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1457B5" w:rsidR="001457B5" w:rsidP="001457B5" w:rsidRDefault="001457B5" w14:paraId="4366D843" w14:textId="77777777">
      <w:pPr>
        <w:pStyle w:val="LO-Normal"/>
        <w:rPr>
          <w:rFonts w:ascii="Arial" w:hAnsi="Arial" w:cs="Arial"/>
          <w:lang w:val="en-US"/>
        </w:rPr>
      </w:pPr>
      <w:r w:rsidRPr="001457B5">
        <w:rPr>
          <w:rFonts w:ascii="Arial" w:hAnsi="Arial" w:cs="Arial"/>
          <w:lang w:val="en-US"/>
        </w:rPr>
        <w:lastRenderedPageBreak/>
        <w:t xml:space="preserve">An extra precautionary measure is </w:t>
      </w:r>
      <w:proofErr w:type="spellStart"/>
      <w:proofErr w:type="gramStart"/>
      <w:r w:rsidRPr="001457B5">
        <w:rPr>
          <w:rFonts w:ascii="Arial" w:hAnsi="Arial" w:cs="Arial"/>
          <w:lang w:val="en-US"/>
        </w:rPr>
        <w:t>build</w:t>
      </w:r>
      <w:proofErr w:type="spellEnd"/>
      <w:proofErr w:type="gramEnd"/>
      <w:r w:rsidRPr="001457B5">
        <w:rPr>
          <w:rFonts w:ascii="Arial" w:hAnsi="Arial" w:cs="Arial"/>
          <w:lang w:val="en-US"/>
        </w:rPr>
        <w:t xml:space="preserve"> into the system and you are asked to confirm:</w:t>
      </w:r>
    </w:p>
    <w:p w:rsidR="001457B5" w:rsidP="001457B5" w:rsidRDefault="00C44043" w14:paraId="5B834FBD" w14:textId="7613CA55">
      <w:pPr>
        <w:pStyle w:val="LO-Normal"/>
        <w:rPr>
          <w:lang w:val="en-US"/>
        </w:rPr>
      </w:pPr>
      <w:r>
        <w:rPr>
          <w:rFonts w:ascii="Arial" w:hAnsi="Arial"/>
          <w:noProof/>
          <w:color w:val="000000" w:themeColor="text1"/>
          <w:lang w:val="en-US"/>
        </w:rPr>
        <w:drawing>
          <wp:inline distT="0" distB="0" distL="0" distR="0" wp14:anchorId="70460FCB" wp14:editId="4AD8D4C2">
            <wp:extent cx="941153" cy="342900"/>
            <wp:effectExtent l="0" t="0" r="0" b="0"/>
            <wp:docPr id="1982280697" name="Picture 1982280697" descr="A logo for a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50857" name="Picture 2" descr="A logo for a company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16" cy="3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B5" w:rsidP="001457B5" w:rsidRDefault="00C44043" w14:paraId="5796F7DA" w14:textId="3CCBDB87">
      <w:pPr>
        <w:pStyle w:val="LO-Norma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3B1A873" wp14:editId="01983EE3">
                <wp:simplePos x="0" y="0"/>
                <wp:positionH relativeFrom="margin">
                  <wp:posOffset>3810</wp:posOffset>
                </wp:positionH>
                <wp:positionV relativeFrom="paragraph">
                  <wp:posOffset>-1905</wp:posOffset>
                </wp:positionV>
                <wp:extent cx="472440" cy="243840"/>
                <wp:effectExtent l="0" t="0" r="22860" b="22860"/>
                <wp:wrapNone/>
                <wp:docPr id="15056300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style="position:absolute;margin-left:.3pt;margin-top:-.15pt;width:37.2pt;height:19.2pt;z-index:251766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fillcolor="white [3212]" strokecolor="white [3212]" strokeweight="2pt" w14:anchorId="1E4CF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">
                <w10:wrap anchorx="margin"/>
              </v:rect>
            </w:pict>
          </mc:Fallback>
        </mc:AlternateContent>
      </w:r>
      <w:r w:rsidR="001457B5">
        <w:rPr>
          <w:noProof/>
          <w:lang w:val="en-US"/>
        </w:rPr>
        <w:drawing>
          <wp:inline distT="0" distB="0" distL="0" distR="0" wp14:anchorId="55AF3924" wp14:editId="3E2FF6D7">
            <wp:extent cx="6120134" cy="1879604"/>
            <wp:effectExtent l="0" t="0" r="0" b="6346"/>
            <wp:docPr id="25" name="Billede 39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39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18796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Pr="00997174" w:rsidR="00FD2EA0" w:rsidP="00997174" w:rsidRDefault="00FD2EA0" w14:paraId="57A4FDD6" w14:textId="6FAACD3C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997174" w:rsidR="00FD2EA0" w:rsidP="00997174" w:rsidRDefault="00FD2EA0" w14:paraId="0690767A" w14:textId="77777777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:rsidRPr="001457B5" w:rsidR="001457B5" w:rsidP="001457B5" w:rsidRDefault="001457B5" w14:paraId="29010452" w14:textId="77777777">
      <w:pPr>
        <w:pStyle w:val="LO-Normal"/>
        <w:rPr>
          <w:rFonts w:ascii="Arial" w:hAnsi="Arial" w:cs="Arial"/>
          <w:b/>
          <w:bCs/>
          <w:lang w:val="en-US"/>
        </w:rPr>
      </w:pPr>
      <w:r w:rsidRPr="001457B5">
        <w:rPr>
          <w:rFonts w:ascii="Arial" w:hAnsi="Arial" w:cs="Arial"/>
          <w:b/>
          <w:bCs/>
          <w:lang w:val="en-US"/>
        </w:rPr>
        <w:t>Procedure for a forgotten password</w:t>
      </w:r>
    </w:p>
    <w:p w:rsidRPr="001457B5" w:rsidR="001457B5" w:rsidP="001457B5" w:rsidRDefault="001457B5" w14:paraId="270F7BFB" w14:textId="77777777">
      <w:pPr>
        <w:pStyle w:val="LO-Normal"/>
        <w:rPr>
          <w:rFonts w:ascii="Arial" w:hAnsi="Arial" w:cs="Arial"/>
          <w:lang w:val="en-US"/>
        </w:rPr>
      </w:pPr>
      <w:r w:rsidRPr="001457B5">
        <w:rPr>
          <w:rFonts w:ascii="Arial" w:hAnsi="Arial" w:cs="Arial"/>
          <w:lang w:val="en-US"/>
        </w:rPr>
        <w:t>If you have forgotten your password, do the following:</w:t>
      </w:r>
    </w:p>
    <w:p w:rsidRPr="001457B5" w:rsidR="001457B5" w:rsidP="001457B5" w:rsidRDefault="001457B5" w14:paraId="18141CE2" w14:textId="77777777">
      <w:pPr>
        <w:pStyle w:val="LO-Normal"/>
        <w:rPr>
          <w:rFonts w:ascii="Arial" w:hAnsi="Arial" w:cs="Arial"/>
          <w:lang w:val="en-US"/>
        </w:rPr>
      </w:pPr>
      <w:r w:rsidRPr="001457B5">
        <w:rPr>
          <w:rFonts w:ascii="Arial" w:hAnsi="Arial" w:cs="Arial"/>
          <w:lang w:val="en-US"/>
        </w:rPr>
        <w:t>Click on 'Forgot password' on the login screen</w:t>
      </w:r>
    </w:p>
    <w:p w:rsidR="001457B5" w:rsidP="001457B5" w:rsidRDefault="001457B5" w14:paraId="0CA45EED" w14:textId="447449FB">
      <w:pPr>
        <w:pStyle w:val="LO-Normal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BA8273E" wp14:editId="19B6C260">
                <wp:simplePos x="0" y="0"/>
                <wp:positionH relativeFrom="margin">
                  <wp:posOffset>1485900</wp:posOffset>
                </wp:positionH>
                <wp:positionV relativeFrom="paragraph">
                  <wp:posOffset>1473200</wp:posOffset>
                </wp:positionV>
                <wp:extent cx="891540" cy="240030"/>
                <wp:effectExtent l="0" t="0" r="22860" b="26670"/>
                <wp:wrapNone/>
                <wp:docPr id="26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4003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58" style="position:absolute;margin-left:117pt;margin-top:116pt;width:70.2pt;height:18.9pt;z-index:251750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891540,240030" o:spid="_x0000_s1026" filled="f" strokecolor="red" strokeweight=".35281mm" path="m,120015at,,891540,240030,,120015,,12001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" w14:anchorId="32908D1E">
                <v:stroke joinstyle="miter"/>
                <v:path textboxrect="130563,35152,760977,204878" arrowok="t" o:connecttype="custom" o:connectlocs="445770,0;891540,120015;445770,240030;0,120015;130563,35152;130563,204878;760977,204878;760977,35152" o:connectangles="270,0,90,180,270,90,90,27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FB95C2" wp14:editId="022805D6">
            <wp:extent cx="3413756" cy="2253615"/>
            <wp:effectExtent l="0" t="0" r="0" b="0"/>
            <wp:docPr id="27" name="Billede 57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57" descr="Graphical user interface, application&#10;&#10;Description automatically generated"/>
                    <pic:cNvPicPr/>
                  </pic:nvPicPr>
                  <pic:blipFill rotWithShape="1">
                    <a:blip r:embed="rId25"/>
                    <a:srcRect t="41086"/>
                    <a:stretch/>
                  </pic:blipFill>
                  <pic:spPr bwMode="auto">
                    <a:xfrm>
                      <a:off x="0" y="0"/>
                      <a:ext cx="3413884" cy="225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7B5" w:rsidP="001457B5" w:rsidRDefault="001457B5" w14:paraId="3C470D55" w14:textId="0CD745FB">
      <w:pPr>
        <w:pStyle w:val="LO-Normal"/>
        <w:jc w:val="center"/>
      </w:pPr>
    </w:p>
    <w:p w:rsidR="001457B5" w:rsidP="001457B5" w:rsidRDefault="001457B5" w14:paraId="39A46854" w14:textId="7343368E">
      <w:pPr>
        <w:pStyle w:val="LO-Normal"/>
        <w:jc w:val="center"/>
      </w:pPr>
    </w:p>
    <w:p w:rsidR="001457B5" w:rsidP="001457B5" w:rsidRDefault="001457B5" w14:paraId="7490CFD5" w14:textId="72820E18">
      <w:pPr>
        <w:pStyle w:val="LO-Normal"/>
        <w:jc w:val="center"/>
      </w:pPr>
    </w:p>
    <w:p w:rsidR="001457B5" w:rsidP="001457B5" w:rsidRDefault="001457B5" w14:paraId="0263A855" w14:textId="443D70DD">
      <w:pPr>
        <w:pStyle w:val="LO-Normal"/>
        <w:jc w:val="center"/>
      </w:pPr>
    </w:p>
    <w:p w:rsidR="001457B5" w:rsidP="001457B5" w:rsidRDefault="001457B5" w14:paraId="041F99AB" w14:textId="4B56F542">
      <w:pPr>
        <w:pStyle w:val="LO-Normal"/>
        <w:jc w:val="center"/>
      </w:pPr>
    </w:p>
    <w:p w:rsidR="001457B5" w:rsidP="001457B5" w:rsidRDefault="001457B5" w14:paraId="620BD165" w14:textId="7A6D0986">
      <w:pPr>
        <w:pStyle w:val="LO-Normal"/>
        <w:jc w:val="center"/>
      </w:pPr>
    </w:p>
    <w:p w:rsidR="001457B5" w:rsidP="001457B5" w:rsidRDefault="001457B5" w14:paraId="441340DB" w14:textId="31ABF00B">
      <w:pPr>
        <w:pStyle w:val="LO-Normal"/>
        <w:jc w:val="center"/>
      </w:pPr>
    </w:p>
    <w:p w:rsidR="001457B5" w:rsidP="001457B5" w:rsidRDefault="001457B5" w14:paraId="2C24B1B6" w14:textId="77777777">
      <w:pPr>
        <w:pStyle w:val="LO-Normal"/>
        <w:jc w:val="center"/>
      </w:pPr>
    </w:p>
    <w:p w:rsidRPr="001457B5" w:rsidR="001457B5" w:rsidP="001457B5" w:rsidRDefault="001457B5" w14:paraId="18DA70FC" w14:textId="2E32B3C4">
      <w:pPr>
        <w:pStyle w:val="LO-Normal"/>
        <w:rPr>
          <w:rFonts w:ascii="Arial" w:hAnsi="Arial" w:cs="Arial"/>
        </w:rPr>
      </w:pPr>
      <w:r w:rsidRPr="001457B5">
        <w:rPr>
          <w:rFonts w:ascii="Arial" w:hAnsi="Arial" w:cs="Arial"/>
        </w:rPr>
        <w:lastRenderedPageBreak/>
        <w:t xml:space="preserve">Enter </w:t>
      </w:r>
      <w:proofErr w:type="spellStart"/>
      <w:r w:rsidRPr="001457B5">
        <w:rPr>
          <w:rFonts w:ascii="Arial" w:hAnsi="Arial" w:cs="Arial"/>
        </w:rPr>
        <w:t>your</w:t>
      </w:r>
      <w:proofErr w:type="spellEnd"/>
      <w:r w:rsidRPr="001457B5">
        <w:rPr>
          <w:rFonts w:ascii="Arial" w:hAnsi="Arial" w:cs="Arial"/>
        </w:rPr>
        <w:t xml:space="preserve"> </w:t>
      </w:r>
      <w:proofErr w:type="spellStart"/>
      <w:r w:rsidRPr="001457B5">
        <w:rPr>
          <w:rFonts w:ascii="Arial" w:hAnsi="Arial" w:cs="Arial"/>
        </w:rPr>
        <w:t>email</w:t>
      </w:r>
      <w:proofErr w:type="spellEnd"/>
      <w:r w:rsidRPr="001457B5">
        <w:rPr>
          <w:rFonts w:ascii="Arial" w:hAnsi="Arial" w:cs="Arial"/>
        </w:rPr>
        <w:t>:</w:t>
      </w:r>
    </w:p>
    <w:p w:rsidR="001457B5" w:rsidP="001457B5" w:rsidRDefault="001457B5" w14:paraId="0F2D2095" w14:textId="77777777">
      <w:pPr>
        <w:pStyle w:val="LO-Normal"/>
        <w:jc w:val="center"/>
      </w:pPr>
      <w:r>
        <w:rPr>
          <w:noProof/>
        </w:rPr>
        <w:drawing>
          <wp:inline distT="0" distB="0" distL="0" distR="0" wp14:anchorId="69DD6A91" wp14:editId="03AE920B">
            <wp:extent cx="2529205" cy="2390095"/>
            <wp:effectExtent l="0" t="0" r="4445" b="0"/>
            <wp:docPr id="36" name="Billede 59" descr="Et billede, der indeholder tekst, skærmbillede, visitko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2774"/>
                    <a:stretch/>
                  </pic:blipFill>
                  <pic:spPr bwMode="auto">
                    <a:xfrm>
                      <a:off x="0" y="0"/>
                      <a:ext cx="2529367" cy="23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7B5" w:rsidP="001457B5" w:rsidRDefault="001457B5" w14:paraId="45EA0BFD" w14:textId="77777777">
      <w:pPr>
        <w:pStyle w:val="LO-Normal"/>
        <w:rPr>
          <w:shd w:val="clear" w:color="auto" w:fill="00FF00"/>
          <w:lang w:val="en-GB" w:bidi="en-GB"/>
        </w:rPr>
      </w:pPr>
    </w:p>
    <w:p w:rsidRPr="001457B5" w:rsidR="001457B5" w:rsidP="001457B5" w:rsidRDefault="001457B5" w14:paraId="3EDABD48" w14:textId="77777777">
      <w:pPr>
        <w:pStyle w:val="LO-Normal"/>
        <w:rPr>
          <w:rFonts w:ascii="Arial" w:hAnsi="Arial" w:cs="Arial"/>
          <w:lang w:val="en-US"/>
        </w:rPr>
      </w:pPr>
      <w:r w:rsidRPr="001457B5">
        <w:rPr>
          <w:rFonts w:ascii="Arial" w:hAnsi="Arial" w:cs="Arial"/>
          <w:lang w:val="en-US"/>
        </w:rPr>
        <w:t>You will now receive an email containing a link. Click on the link:</w:t>
      </w:r>
    </w:p>
    <w:p w:rsidR="001457B5" w:rsidP="001457B5" w:rsidRDefault="001457B5" w14:paraId="689C3ADC" w14:textId="77777777">
      <w:pPr>
        <w:pStyle w:val="LO-Normal"/>
        <w:rPr>
          <w:lang w:val="en-US"/>
        </w:rPr>
      </w:pPr>
    </w:p>
    <w:p w:rsidR="001457B5" w:rsidP="001457B5" w:rsidRDefault="001457B5" w14:paraId="4C8B039B" w14:textId="77777777">
      <w:pPr>
        <w:pStyle w:val="LO-Normal"/>
        <w:jc w:val="center"/>
      </w:pPr>
      <w:r>
        <w:rPr>
          <w:noProof/>
        </w:rPr>
        <w:drawing>
          <wp:inline distT="0" distB="0" distL="0" distR="0" wp14:anchorId="4706E17D" wp14:editId="6E055B3D">
            <wp:extent cx="4255992" cy="1902345"/>
            <wp:effectExtent l="0" t="0" r="0" b="2655"/>
            <wp:docPr id="29" name="Billede 62" descr="Et billede, der indeholder teks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5992" cy="19023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457B5" w:rsidP="001457B5" w:rsidRDefault="001457B5" w14:paraId="0C162A8D" w14:textId="77777777">
      <w:pPr>
        <w:pStyle w:val="LO-Normal"/>
      </w:pPr>
    </w:p>
    <w:p w:rsidR="001457B5" w:rsidP="001457B5" w:rsidRDefault="001457B5" w14:paraId="496B2383" w14:textId="77777777">
      <w:pPr>
        <w:pStyle w:val="LO-Normal"/>
      </w:pPr>
    </w:p>
    <w:p w:rsidRPr="001457B5" w:rsidR="001457B5" w:rsidP="001457B5" w:rsidRDefault="001457B5" w14:paraId="2E3E2C96" w14:textId="77777777">
      <w:pPr>
        <w:pStyle w:val="LO-Normal"/>
        <w:spacing w:line="360" w:lineRule="auto"/>
        <w:rPr>
          <w:rFonts w:ascii="Arial" w:hAnsi="Arial" w:cs="Arial"/>
          <w:lang w:val="en-US"/>
        </w:rPr>
      </w:pPr>
      <w:r w:rsidRPr="001457B5">
        <w:rPr>
          <w:rFonts w:ascii="Arial" w:hAnsi="Arial" w:cs="Arial"/>
          <w:lang w:val="en-US"/>
        </w:rPr>
        <w:t>You will be taken to a page where you need to create a new password. Enter your email and your new password – finish with 'Reset'</w:t>
      </w:r>
    </w:p>
    <w:p w:rsidR="001457B5" w:rsidP="001457B5" w:rsidRDefault="001457B5" w14:paraId="224141B9" w14:textId="77777777">
      <w:pPr>
        <w:pStyle w:val="LO-Normal"/>
      </w:pPr>
    </w:p>
    <w:p w:rsidR="001457B5" w:rsidP="001457B5" w:rsidRDefault="001457B5" w14:paraId="3C8317C5" w14:textId="77777777">
      <w:pPr>
        <w:pStyle w:val="LO-Normal"/>
      </w:pPr>
    </w:p>
    <w:p w:rsidR="001457B5" w:rsidP="001457B5" w:rsidRDefault="001457B5" w14:paraId="0C33B7F0" w14:textId="77777777">
      <w:pPr>
        <w:pStyle w:val="LO-Normal"/>
      </w:pPr>
      <w:r>
        <w:rPr>
          <w:noProof/>
        </w:rPr>
        <w:lastRenderedPageBreak/>
        <w:drawing>
          <wp:inline distT="0" distB="0" distL="0" distR="0" wp14:anchorId="5E8A2367" wp14:editId="747D0426">
            <wp:extent cx="6120134" cy="2128522"/>
            <wp:effectExtent l="0" t="0" r="0" b="5078"/>
            <wp:docPr id="30" name="Billede 61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lede 61" descr="Background patter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21285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Pr="001457B5" w:rsidR="001457B5" w:rsidP="001457B5" w:rsidRDefault="001457B5" w14:paraId="37241DB9" w14:textId="77777777">
      <w:pPr>
        <w:pStyle w:val="LO-Normal"/>
        <w:rPr>
          <w:rFonts w:ascii="Arial" w:hAnsi="Arial" w:cs="Arial"/>
        </w:rPr>
      </w:pPr>
    </w:p>
    <w:p w:rsidRPr="001457B5" w:rsidR="001457B5" w:rsidP="001457B5" w:rsidRDefault="001457B5" w14:paraId="7F950A22" w14:textId="77777777">
      <w:pPr>
        <w:pStyle w:val="LO-Normal"/>
        <w:rPr>
          <w:rFonts w:ascii="Arial" w:hAnsi="Arial" w:cs="Arial"/>
          <w:lang w:val="en-US"/>
        </w:rPr>
      </w:pPr>
      <w:r w:rsidRPr="001457B5">
        <w:rPr>
          <w:rFonts w:ascii="Arial" w:hAnsi="Arial" w:cs="Arial"/>
          <w:lang w:val="en-US"/>
        </w:rPr>
        <w:t xml:space="preserve">Now you can log in as before by entering </w:t>
      </w:r>
      <w:hyperlink w:history="1" r:id="rId29">
        <w:r w:rsidRPr="001457B5">
          <w:rPr>
            <w:rStyle w:val="Hyperlink"/>
            <w:rFonts w:ascii="Arial" w:hAnsi="Arial" w:cs="Arial"/>
            <w:lang w:val="en-US"/>
          </w:rPr>
          <w:t>https://nordicwhistle.whistleportal.eu</w:t>
        </w:r>
      </w:hyperlink>
      <w:r w:rsidRPr="001457B5">
        <w:rPr>
          <w:rStyle w:val="Hyperlink"/>
          <w:rFonts w:ascii="Arial" w:hAnsi="Arial" w:cs="Arial"/>
          <w:lang w:val="en-US"/>
        </w:rPr>
        <w:t xml:space="preserve"> </w:t>
      </w:r>
      <w:r w:rsidRPr="001457B5">
        <w:rPr>
          <w:rFonts w:ascii="Arial" w:hAnsi="Arial" w:cs="Arial"/>
          <w:lang w:val="en-US"/>
        </w:rPr>
        <w:t>in your browser:</w:t>
      </w:r>
    </w:p>
    <w:p w:rsidR="001457B5" w:rsidP="001457B5" w:rsidRDefault="001457B5" w14:paraId="13B2C8F1" w14:textId="77777777">
      <w:pPr>
        <w:pStyle w:val="LO-Normal"/>
        <w:rPr>
          <w:lang w:val="en-US"/>
        </w:rPr>
      </w:pPr>
    </w:p>
    <w:p w:rsidRPr="00603F9B" w:rsidR="001457B5" w:rsidP="001457B5" w:rsidRDefault="001457B5" w14:paraId="4CD39280" w14:textId="78377D68">
      <w:pPr>
        <w:pStyle w:val="LO-Normal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B152EEC" wp14:editId="558D1A25">
                <wp:simplePos x="0" y="0"/>
                <wp:positionH relativeFrom="page">
                  <wp:posOffset>3848100</wp:posOffset>
                </wp:positionH>
                <wp:positionV relativeFrom="paragraph">
                  <wp:posOffset>949325</wp:posOffset>
                </wp:positionV>
                <wp:extent cx="2095503" cy="600075"/>
                <wp:effectExtent l="0" t="0" r="19050" b="28575"/>
                <wp:wrapNone/>
                <wp:docPr id="35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3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:rsidRPr="001457B5" w:rsidR="001457B5" w:rsidP="001457B5" w:rsidRDefault="001457B5" w14:paraId="069F5B46" w14:textId="7777777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457B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YOUR EMAIL AND THE PASSWORD YOU CREATED</w:t>
                            </w:r>
                          </w:p>
                          <w:p w:rsidR="001457B5" w:rsidP="001457B5" w:rsidRDefault="001457B5" w14:paraId="2A7D4C0C" w14:textId="77777777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303pt;margin-top:74.75pt;width:165pt;height:47.25pt;z-index:2517519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strokecolor="#00b050" strokeweight=".17625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" w14:anchorId="7B152EEC">
                <v:textbox>
                  <w:txbxContent>
                    <w:p w:rsidRPr="001457B5" w:rsidR="001457B5" w:rsidP="001457B5" w:rsidRDefault="001457B5" w14:paraId="069F5B46" w14:textId="7777777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457B5">
                        <w:rPr>
                          <w:rFonts w:ascii="Arial" w:hAnsi="Arial" w:cs="Arial"/>
                          <w:sz w:val="22"/>
                          <w:szCs w:val="22"/>
                        </w:rPr>
                        <w:t>ENTER YOUR EMAIL AND THE PASSWORD YOU CREATED</w:t>
                      </w:r>
                    </w:p>
                    <w:p w:rsidR="001457B5" w:rsidP="001457B5" w:rsidRDefault="001457B5" w14:paraId="2A7D4C0C" w14:textId="77777777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EBDD740" wp14:editId="19523FB1">
            <wp:extent cx="3622040" cy="2365320"/>
            <wp:effectExtent l="0" t="0" r="0" b="0"/>
            <wp:docPr id="37" name="Billede 63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lede 63" descr="Graphical user interface, application&#10;&#10;Description automatically generated"/>
                    <pic:cNvPicPr/>
                  </pic:nvPicPr>
                  <pic:blipFill rotWithShape="1">
                    <a:blip r:embed="rId30"/>
                    <a:srcRect t="40779"/>
                    <a:stretch/>
                  </pic:blipFill>
                  <pic:spPr bwMode="auto">
                    <a:xfrm>
                      <a:off x="0" y="0"/>
                      <a:ext cx="3622532" cy="236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FE4526" w:rsidP="00FE4526" w:rsidRDefault="00FE4526" w14:paraId="4DE89398" w14:textId="4BEA57CF">
      <w:pPr>
        <w:pStyle w:val="My"/>
        <w:spacing w:line="276" w:lineRule="auto"/>
        <w:jc w:val="both"/>
        <w:rPr>
          <w:rStyle w:val="sowc"/>
          <w:rFonts w:ascii="Times New Roman" w:hAnsi="Times New Roman" w:cs="Times New Roman"/>
          <w:lang w:val="en-US"/>
        </w:rPr>
      </w:pPr>
    </w:p>
    <w:p w:rsidRPr="006621AA" w:rsidR="00B12101" w:rsidP="005F5AE4" w:rsidRDefault="00B12101" w14:paraId="614FF015" w14:textId="77777777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en-US"/>
        </w:rPr>
      </w:pPr>
    </w:p>
    <w:p w:rsidRPr="006621AA" w:rsidR="00D348B0" w:rsidP="005F5AE4" w:rsidRDefault="00D348B0" w14:paraId="3F311E2A" w14:textId="77777777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color w:val="336666" w:themeColor="accent2"/>
          <w:lang w:val="en-US"/>
        </w:rPr>
      </w:pPr>
    </w:p>
    <w:p w:rsidR="00B12101" w:rsidP="00B70876" w:rsidRDefault="00B12101" w14:paraId="48524E15" w14:textId="77777777">
      <w:pPr>
        <w:tabs>
          <w:tab w:val="left" w:pos="10260"/>
        </w:tabs>
      </w:pPr>
    </w:p>
    <w:sectPr w:rsidR="00B12101" w:rsidSect="00A87BD2">
      <w:type w:val="continuous"/>
      <w:pgSz w:w="12240" w:h="15840" w:orient="portrait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0426" w:rsidRDefault="006B0426" w14:paraId="784F7F74" w14:textId="77777777">
      <w:r>
        <w:separator/>
      </w:r>
    </w:p>
  </w:endnote>
  <w:endnote w:type="continuationSeparator" w:id="0">
    <w:p w:rsidR="006B0426" w:rsidRDefault="006B0426" w14:paraId="5D9E6C9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Pr="006621AA" w:rsidR="00FD2EA0" w:rsidP="00B70876" w:rsidRDefault="00FD2EA0" w14:paraId="2CCE05A8" w14:textId="77777777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621AA" w:rsidR="00FD2EA0" w:rsidP="001E0398" w:rsidRDefault="00FD2EA0" w14:paraId="3921AF92" w14:textId="77777777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A9D3E4F">
              <v:stroke joinstyle="miter"/>
              <v:path gradientshapeok="t" o:connecttype="rect"/>
            </v:shapetype>
            <v:shape id="Text Box 166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>
              <v:textbox>
                <w:txbxContent>
                  <w:p w:rsidRPr="006621AA" w:rsidR="00FD2EA0" w:rsidP="001E0398" w:rsidRDefault="00FD2EA0" w14:paraId="3921AF92" w14:textId="77777777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AD025F" w:rsidR="00FD2EA0" w:rsidP="001E0398" w:rsidRDefault="00FD2EA0" w14:paraId="58461D2D" w14:textId="77777777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:rsidRPr="006621AA" w:rsidR="00FD2EA0" w:rsidP="001E0398" w:rsidRDefault="00FD2EA0" w14:paraId="14DA3C8A" w14:textId="77777777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6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w14:anchorId="2D5DC7D2">
              <v:textbox>
                <w:txbxContent>
                  <w:p w:rsidRPr="00AD025F" w:rsidR="00FD2EA0" w:rsidP="001E0398" w:rsidRDefault="00FD2EA0" w14:paraId="58461D2D" w14:textId="77777777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:rsidRPr="006621AA" w:rsidR="00FD2EA0" w:rsidP="001E0398" w:rsidRDefault="00FD2EA0" w14:paraId="14DA3C8A" w14:textId="77777777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3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1f497d [3215]" stroked="f" strokeweight="2pt" w14:anchorId="32F4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:rsidRPr="006621AA" w:rsidR="00FD2EA0" w:rsidP="002D2E2F" w:rsidRDefault="00FD2EA0" w14:paraId="76BBBB8B" w14:textId="77777777">
    <w:pPr>
      <w:pStyle w:val="Footer"/>
      <w:tabs>
        <w:tab w:val="clear" w:pos="4677"/>
        <w:tab w:val="center" w:pos="2160"/>
      </w:tabs>
      <w:ind w:left="540" w:right="540"/>
    </w:pPr>
  </w:p>
  <w:p w:rsidRPr="006621AA" w:rsidR="00FD2EA0" w:rsidRDefault="00FD2EA0" w14:paraId="1B16C892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0426" w:rsidRDefault="006B0426" w14:paraId="61E35AD3" w14:textId="77777777">
      <w:r>
        <w:separator/>
      </w:r>
    </w:p>
  </w:footnote>
  <w:footnote w:type="continuationSeparator" w:id="0">
    <w:p w:rsidR="006B0426" w:rsidRDefault="006B0426" w14:paraId="71A8B74F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5413"/>
    <w:rsid w:val="000C6CA1"/>
    <w:rsid w:val="000C7B39"/>
    <w:rsid w:val="000E4127"/>
    <w:rsid w:val="0010514A"/>
    <w:rsid w:val="00112B87"/>
    <w:rsid w:val="00113A6F"/>
    <w:rsid w:val="001351ED"/>
    <w:rsid w:val="001457B5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16260"/>
    <w:rsid w:val="002208D0"/>
    <w:rsid w:val="00220A22"/>
    <w:rsid w:val="002238EA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C6A2A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42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42BB"/>
    <w:rsid w:val="00827355"/>
    <w:rsid w:val="00832378"/>
    <w:rsid w:val="00850708"/>
    <w:rsid w:val="00861F16"/>
    <w:rsid w:val="008946D5"/>
    <w:rsid w:val="008A29D9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12901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6122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5407"/>
    <w:rsid w:val="00C3734D"/>
    <w:rsid w:val="00C44043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DF56D8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  <w:rsid w:val="30F5CE27"/>
    <w:rsid w:val="3C81A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Batang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1" w:customStyle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styleId="sowc" w:customStyle="1">
    <w:name w:val="sowc"/>
    <w:basedOn w:val="DefaultParagraphFont"/>
    <w:rsid w:val="001A17BC"/>
  </w:style>
  <w:style w:type="character" w:styleId="howc" w:customStyle="1">
    <w:name w:val="howc"/>
    <w:basedOn w:val="DefaultParagraphFont"/>
    <w:rsid w:val="001A17BC"/>
  </w:style>
  <w:style w:type="paragraph" w:styleId="My" w:customStyle="1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styleId="MyHeadtitle" w:customStyle="1">
    <w:name w:val="My Head title"/>
    <w:basedOn w:val="Heading1"/>
    <w:rsid w:val="004F6FD5"/>
    <w:rPr>
      <w:rFonts w:ascii="Verdana" w:hAnsi="Verdana"/>
      <w:sz w:val="36"/>
    </w:rPr>
  </w:style>
  <w:style w:type="paragraph" w:styleId="Mysubhead" w:customStyle="1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Level1" w:customStyle="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eastAsia="Times New Roman" w:asciiTheme="majorHAnsi" w:hAnsiTheme="majorHAnsi"/>
      <w:b/>
      <w:bCs/>
      <w:caps/>
      <w:sz w:val="22"/>
      <w:szCs w:val="22"/>
      <w:u w:val="single"/>
      <w:lang w:eastAsia="en-US"/>
    </w:rPr>
  </w:style>
  <w:style w:type="paragraph" w:styleId="Level2" w:customStyle="1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eastAsia="Times New Roman" w:asciiTheme="majorHAnsi" w:hAnsiTheme="majorHAnsi"/>
      <w:b/>
      <w:bCs/>
      <w:smallCaps/>
      <w:sz w:val="22"/>
      <w:szCs w:val="22"/>
      <w:lang w:eastAsia="en-US"/>
    </w:rPr>
  </w:style>
  <w:style w:type="paragraph" w:styleId="Level3" w:customStyle="1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eastAsia="Times New Roman" w:asciiTheme="majorHAnsi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styleId="HeaderChar" w:customStyle="1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color="652E73" w:themeColor="accent1" w:sz="8" w:space="0"/>
        <w:bottom w:val="single" w:color="652E7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52E73" w:themeColor="accent1" w:sz="8" w:space="0"/>
          <w:left w:val="nil"/>
          <w:bottom w:val="single" w:color="652E73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52E73" w:themeColor="accent1" w:sz="8" w:space="0"/>
          <w:left w:val="nil"/>
          <w:bottom w:val="single" w:color="652E73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color="652E73" w:themeColor="accent1" w:sz="8" w:space="0"/>
        <w:left w:val="single" w:color="652E73" w:themeColor="accent1" w:sz="8" w:space="0"/>
        <w:bottom w:val="single" w:color="652E73" w:themeColor="accent1" w:sz="8" w:space="0"/>
        <w:right w:val="single" w:color="652E7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52E73" w:themeColor="accent1" w:sz="6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</w:tcBorders>
      </w:tcPr>
    </w:tblStylePr>
    <w:tblStylePr w:type="band1Horz"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52E73" w:themeColor="accent1" w:sz="8" w:space="0"/>
        <w:left w:val="single" w:color="652E73" w:themeColor="accent1" w:sz="8" w:space="0"/>
        <w:bottom w:val="single" w:color="652E73" w:themeColor="accent1" w:sz="8" w:space="0"/>
        <w:right w:val="single" w:color="652E73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52E73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652E73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52E73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52E73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52E73" w:themeColor="accent1" w:sz="8" w:space="0"/>
        <w:left w:val="single" w:color="652E73" w:themeColor="accent1" w:sz="8" w:space="0"/>
        <w:bottom w:val="single" w:color="652E73" w:themeColor="accent1" w:sz="8" w:space="0"/>
        <w:right w:val="single" w:color="652E73" w:themeColor="accent1" w:sz="8" w:space="0"/>
        <w:insideH w:val="single" w:color="652E73" w:themeColor="accent1" w:sz="8" w:space="0"/>
        <w:insideV w:val="single" w:color="652E73" w:themeColor="accent1" w:sz="8" w:space="0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color="652E73" w:themeColor="accent1" w:sz="6" w:space="0"/>
          <w:insideV w:val="single" w:color="652E73" w:themeColor="accent1" w:sz="6" w:space="0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color="652E73" w:themeColor="accent1" w:sz="8" w:space="0"/>
        <w:left w:val="single" w:color="652E73" w:themeColor="accent1" w:sz="8" w:space="0"/>
        <w:bottom w:val="single" w:color="652E73" w:themeColor="accent1" w:sz="8" w:space="0"/>
        <w:right w:val="single" w:color="652E73" w:themeColor="accent1" w:sz="8" w:space="0"/>
        <w:insideH w:val="single" w:color="652E73" w:themeColor="accent1" w:sz="8" w:space="0"/>
        <w:insideV w:val="single" w:color="652E73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18" w:space="0"/>
          <w:right w:val="single" w:color="652E73" w:themeColor="accent1" w:sz="8" w:space="0"/>
          <w:insideH w:val="nil"/>
          <w:insideV w:val="single" w:color="652E73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52E73" w:themeColor="accent1" w:sz="6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  <w:insideH w:val="nil"/>
          <w:insideV w:val="single" w:color="652E73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</w:tcBorders>
      </w:tcPr>
    </w:tblStylePr>
    <w:tblStylePr w:type="band1Vert"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  <w:insideV w:val="single" w:color="652E73" w:themeColor="accent1" w:sz="8" w:space="0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color="652E73" w:themeColor="accent1" w:sz="8" w:space="0"/>
          <w:left w:val="single" w:color="652E73" w:themeColor="accent1" w:sz="8" w:space="0"/>
          <w:bottom w:val="single" w:color="652E73" w:themeColor="accent1" w:sz="8" w:space="0"/>
          <w:right w:val="single" w:color="652E73" w:themeColor="accent1" w:sz="8" w:space="0"/>
          <w:insideV w:val="single" w:color="652E73" w:themeColor="accent1" w:sz="8" w:space="0"/>
        </w:tcBorders>
      </w:tcPr>
    </w:tblStylePr>
  </w:style>
  <w:style w:type="paragraph" w:styleId="paragraph" w:customStyle="1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normaltextrun" w:customStyle="1">
    <w:name w:val="normaltextrun"/>
    <w:basedOn w:val="DefaultParagraphFont"/>
    <w:rsid w:val="00997174"/>
  </w:style>
  <w:style w:type="character" w:styleId="eop" w:customStyle="1">
    <w:name w:val="eop"/>
    <w:basedOn w:val="DefaultParagraphFont"/>
    <w:rsid w:val="00997174"/>
  </w:style>
  <w:style w:type="paragraph" w:styleId="LO-Normal" w:customStyle="1">
    <w:name w:val="LO-Normal"/>
    <w:rsid w:val="00A12901"/>
    <w:pPr>
      <w:suppressAutoHyphens/>
      <w:autoSpaceDN w:val="0"/>
      <w:spacing w:after="160"/>
      <w:textAlignment w:val="baseline"/>
    </w:pPr>
    <w:rPr>
      <w:rFonts w:ascii="Calibri" w:hAnsi="Calibri" w:eastAsia="Calibri"/>
      <w:sz w:val="22"/>
      <w:szCs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yperlink" Target="https://nordicwhistle.whistleportal.eu" TargetMode="External" Id="rId18" /><Relationship Type="http://schemas.openxmlformats.org/officeDocument/2006/relationships/image" Target="media/image15.png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image" Target="media/image7.png" Id="rId17" /><Relationship Type="http://schemas.openxmlformats.org/officeDocument/2006/relationships/image" Target="media/image14.png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9.png" Id="rId20" /><Relationship Type="http://schemas.openxmlformats.org/officeDocument/2006/relationships/hyperlink" Target="https://nordicwhistle.whistleportal.eu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3.png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2.png" Id="rId23" /><Relationship Type="http://schemas.openxmlformats.org/officeDocument/2006/relationships/image" Target="media/image17.png" Id="rId28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1.png" Id="rId22" /><Relationship Type="http://schemas.openxmlformats.org/officeDocument/2006/relationships/image" Target="media/image16.png" Id="rId27" /><Relationship Type="http://schemas.openxmlformats.org/officeDocument/2006/relationships/image" Target="media/image18.png" Id="rId3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  <n0cc5074f37940b7b0213bdc356b3087 xmlns="2b4b40da-7f99-4a3b-9812-ec3b58547afb">
      <Terms xmlns="http://schemas.microsoft.com/office/infopath/2007/PartnerControls"/>
    </n0cc5074f37940b7b0213bdc356b3087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F6BC4219724B4E9E17F79B1AD147A8" ma:contentTypeVersion="24" ma:contentTypeDescription="Opret et nyt dokument." ma:contentTypeScope="" ma:versionID="7f642f2c41ed0d2b304713c56688f784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5891e8a0442c06ccb89bfddb98c33dbf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  <xsd:element ref="ns3:n0cc5074f37940b7b0213bdc356b308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0cc5074f37940b7b0213bdc356b3087" ma:index="27" nillable="true" ma:taxonomy="true" ma:internalName="n0cc5074f37940b7b0213bdc356b3087" ma:taxonomyFieldName="TEST2" ma:displayName="TEST2" ma:default="" ma:fieldId="{70cc5074-f379-40b7-b021-3bdc356b3087}" ma:sspId="a57f6628-1331-435b-ac2f-55230afd307e" ma:termSetId="22035077-2e30-450f-99ac-889a3bec24d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27901-8235-49F9-A0BF-D3960583A784}">
  <ds:schemaRefs>
    <ds:schemaRef ds:uri="http://schemas.microsoft.com/office/2006/metadata/properties"/>
    <ds:schemaRef ds:uri="http://schemas.microsoft.com/office/infopath/2007/PartnerControls"/>
    <ds:schemaRef ds:uri="903247a2-9365-47d8-8794-cb7a8e4f1b15"/>
    <ds:schemaRef ds:uri="2b4b40da-7f99-4a3b-9812-ec3b58547afb"/>
  </ds:schemaRefs>
</ds:datastoreItem>
</file>

<file path=customXml/itemProps2.xml><?xml version="1.0" encoding="utf-8"?>
<ds:datastoreItem xmlns:ds="http://schemas.openxmlformats.org/officeDocument/2006/customXml" ds:itemID="{E59B5E69-A1AF-4757-BFD1-61D72AD68018}"/>
</file>

<file path=customXml/itemProps3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template-word</ap:Template>
  <ap:Application>Microsoft Word for the web</ap:Application>
  <ap:DocSecurity>0</ap:DocSecurity>
  <ap:ScaleCrop>false</ap:ScaleCrop>
  <ap:Company>Imagine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Alina Chestakova</cp:lastModifiedBy>
  <cp:revision>9</cp:revision>
  <cp:lastPrinted>2013-10-25T13:55:00Z</cp:lastPrinted>
  <dcterms:created xsi:type="dcterms:W3CDTF">2023-01-11T14:40:00Z</dcterms:created>
  <dcterms:modified xsi:type="dcterms:W3CDTF">2024-11-07T08:12:06Z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  <property fmtid="{D5CDD505-2E9C-101B-9397-08002B2CF9AE}" pid="4" name="TEST2">
    <vt:lpwstr/>
  </property>
</Properties>
</file>