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E023E6" w:rsidRPr="00E023E6" w14:paraId="0890B1E9" w14:textId="77777777" w:rsidTr="00AF300E">
        <w:trPr>
          <w:trHeight w:val="2730"/>
        </w:trPr>
        <w:tc>
          <w:tcPr>
            <w:tcW w:w="10230" w:type="dxa"/>
          </w:tcPr>
          <w:p w14:paraId="20DDEDE0" w14:textId="77777777" w:rsidR="00263422" w:rsidRPr="00E023E6" w:rsidRDefault="00263422" w:rsidP="00263422">
            <w:pPr>
              <w:tabs>
                <w:tab w:val="left" w:pos="732"/>
              </w:tabs>
              <w:rPr>
                <w:rFonts w:ascii="Times New Roman" w:hAnsi="Times New Roman" w:cs="Times New Roman"/>
                <w:i/>
                <w:iCs/>
                <w:color w:val="auto"/>
              </w:rPr>
            </w:pPr>
            <w:r w:rsidRPr="00E023E6">
              <w:rPr>
                <w:rFonts w:ascii="Times New Roman" w:hAnsi="Times New Roman" w:cs="Times New Roman"/>
                <w:i/>
                <w:iCs/>
                <w:color w:val="auto"/>
              </w:rPr>
              <w:tab/>
            </w:r>
          </w:p>
          <w:tbl>
            <w:tblPr>
              <w:tblStyle w:val="Tabel-Gitter"/>
              <w:tblW w:w="0" w:type="auto"/>
              <w:tblInd w:w="29" w:type="dxa"/>
              <w:tblLook w:val="04A0" w:firstRow="1" w:lastRow="0" w:firstColumn="1" w:lastColumn="0" w:noHBand="0" w:noVBand="1"/>
            </w:tblPr>
            <w:tblGrid>
              <w:gridCol w:w="2517"/>
              <w:gridCol w:w="7672"/>
            </w:tblGrid>
            <w:tr w:rsidR="00E023E6" w:rsidRPr="00E023E6" w14:paraId="2776E11B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7CFB6B8F" w14:textId="77777777" w:rsidR="00263422" w:rsidRPr="00E023E6" w:rsidRDefault="00263422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  <w:t>Dato</w:t>
                  </w:r>
                </w:p>
              </w:tc>
              <w:tc>
                <w:tcPr>
                  <w:tcW w:w="7672" w:type="dxa"/>
                </w:tcPr>
                <w:p w14:paraId="545A4E33" w14:textId="7DC4DE81" w:rsidR="009E5F51" w:rsidRPr="00E023E6" w:rsidRDefault="00263422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  <w:t>Arrangementer og fridage i Aurora 20</w:t>
                  </w:r>
                  <w:r w:rsidR="00317FD8"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  <w:t>2</w:t>
                  </w:r>
                  <w:r w:rsidR="009E5F51">
                    <w:rPr>
                      <w:rFonts w:ascii="Times New Roman" w:hAnsi="Times New Roman" w:cs="Times New Roman"/>
                      <w:i/>
                      <w:iCs/>
                      <w:color w:val="auto"/>
                    </w:rPr>
                    <w:t>1-2022</w:t>
                  </w:r>
                </w:p>
              </w:tc>
            </w:tr>
            <w:tr w:rsidR="009E5F51" w:rsidRPr="00E023E6" w14:paraId="178C259E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EB8A7C6" w14:textId="5368AF6E" w:rsidR="009E5F51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14. august </w:t>
                  </w:r>
                </w:p>
              </w:tc>
              <w:tc>
                <w:tcPr>
                  <w:tcW w:w="7672" w:type="dxa"/>
                </w:tcPr>
                <w:p w14:paraId="6D09443F" w14:textId="142E55A4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Arbejdsdag med børn kl. 9-15</w:t>
                  </w:r>
                </w:p>
              </w:tc>
            </w:tr>
            <w:tr w:rsidR="009E5F51" w:rsidRPr="00E023E6" w14:paraId="031DF4E1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1BCA754" w14:textId="2CA06A21" w:rsidR="009E5F51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27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august</w:t>
                  </w:r>
                </w:p>
              </w:tc>
              <w:tc>
                <w:tcPr>
                  <w:tcW w:w="7672" w:type="dxa"/>
                </w:tcPr>
                <w:p w14:paraId="0D6BFEE3" w14:textId="532B7FD5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Høstfest kl. 9-11.30</w:t>
                  </w:r>
                </w:p>
              </w:tc>
            </w:tr>
            <w:tr w:rsidR="009E5F51" w:rsidRPr="00E023E6" w14:paraId="139013E9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6A695D6" w14:textId="2732AA22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9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september</w:t>
                  </w:r>
                </w:p>
              </w:tc>
              <w:tc>
                <w:tcPr>
                  <w:tcW w:w="7672" w:type="dxa"/>
                </w:tcPr>
                <w:p w14:paraId="0FCF0218" w14:textId="1BDD6F5C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Sankt Michaelsfest kl. 9-11.30</w:t>
                  </w:r>
                </w:p>
              </w:tc>
            </w:tr>
            <w:tr w:rsidR="009E5F51" w:rsidRPr="00E023E6" w14:paraId="0B97BFB0" w14:textId="77777777" w:rsidTr="00D078BD">
              <w:trPr>
                <w:trHeight w:val="378"/>
              </w:trPr>
              <w:tc>
                <w:tcPr>
                  <w:tcW w:w="2517" w:type="dxa"/>
                </w:tcPr>
                <w:p w14:paraId="1958862C" w14:textId="0FC8F370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Uge 42</w:t>
                  </w:r>
                </w:p>
              </w:tc>
              <w:tc>
                <w:tcPr>
                  <w:tcW w:w="7672" w:type="dxa"/>
                </w:tcPr>
                <w:p w14:paraId="7420061F" w14:textId="608D48E1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Efterårsferie (åbent efter behov)</w:t>
                  </w:r>
                </w:p>
              </w:tc>
            </w:tr>
            <w:tr w:rsidR="009E5F51" w:rsidRPr="00E023E6" w14:paraId="1402094A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7A1701E" w14:textId="68142966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</w:t>
                  </w:r>
                  <w:r w:rsidR="00070A61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8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oktober</w:t>
                  </w:r>
                </w:p>
              </w:tc>
              <w:tc>
                <w:tcPr>
                  <w:tcW w:w="7672" w:type="dxa"/>
                </w:tcPr>
                <w:p w14:paraId="67571D0A" w14:textId="6BBC240B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Forældre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møde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 med valg til bestyrelsen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 kl. 18.30-20.30</w:t>
                  </w:r>
                </w:p>
              </w:tc>
            </w:tr>
            <w:tr w:rsidR="009E5F51" w:rsidRPr="00E023E6" w14:paraId="354A78FF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2D2B0AA4" w14:textId="7C2315DF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5</w:t>
                  </w:r>
                  <w:r w:rsidR="009E5F51"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november</w:t>
                  </w:r>
                </w:p>
              </w:tc>
              <w:tc>
                <w:tcPr>
                  <w:tcW w:w="7672" w:type="dxa"/>
                </w:tcPr>
                <w:p w14:paraId="6743F63D" w14:textId="79CE9534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Lanternefest kl. 9-11.30</w:t>
                  </w:r>
                </w:p>
              </w:tc>
            </w:tr>
            <w:tr w:rsidR="009E5F51" w:rsidRPr="00E023E6" w14:paraId="48DE4612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0510ABA0" w14:textId="1BC2339C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26</w:t>
                  </w:r>
                  <w:r w:rsidR="009E5F51"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november</w:t>
                  </w:r>
                </w:p>
              </w:tc>
              <w:tc>
                <w:tcPr>
                  <w:tcW w:w="7672" w:type="dxa"/>
                </w:tcPr>
                <w:p w14:paraId="6B94DC8F" w14:textId="31BC2BDF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Adventsspiral kl. 9-11.30</w:t>
                  </w:r>
                </w:p>
              </w:tc>
            </w:tr>
            <w:tr w:rsidR="009E5F51" w:rsidRPr="00E023E6" w14:paraId="157AE9EA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232FE94" w14:textId="0D4C0FB1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1</w:t>
                  </w:r>
                  <w:r w:rsidR="00070A61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7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december</w:t>
                  </w:r>
                </w:p>
              </w:tc>
              <w:tc>
                <w:tcPr>
                  <w:tcW w:w="7672" w:type="dxa"/>
                </w:tcPr>
                <w:p w14:paraId="495D25AB" w14:textId="70859CCD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Jule</w:t>
                  </w:r>
                  <w:r w:rsidR="00070A61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hygge udendørs 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med forældre kl. 14-15</w:t>
                  </w:r>
                </w:p>
              </w:tc>
            </w:tr>
            <w:tr w:rsidR="009E5F51" w:rsidRPr="00E023E6" w14:paraId="4BB99F91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276C72DA" w14:textId="6A9BC18C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december</w:t>
                  </w:r>
                </w:p>
              </w:tc>
              <w:tc>
                <w:tcPr>
                  <w:tcW w:w="7672" w:type="dxa"/>
                </w:tcPr>
                <w:p w14:paraId="067EDB8F" w14:textId="2DCDC4E6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Sidste dag inden jul</w:t>
                  </w:r>
                </w:p>
              </w:tc>
            </w:tr>
            <w:tr w:rsidR="009E5F51" w:rsidRPr="00E023E6" w14:paraId="0267581C" w14:textId="77777777" w:rsidTr="00D078BD">
              <w:trPr>
                <w:trHeight w:val="378"/>
              </w:trPr>
              <w:tc>
                <w:tcPr>
                  <w:tcW w:w="2517" w:type="dxa"/>
                </w:tcPr>
                <w:p w14:paraId="2B2B545F" w14:textId="54C2FCC1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3</w:t>
                  </w:r>
                  <w:r w:rsidR="009E5F51"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januar</w:t>
                  </w:r>
                </w:p>
              </w:tc>
              <w:tc>
                <w:tcPr>
                  <w:tcW w:w="7672" w:type="dxa"/>
                </w:tcPr>
                <w:p w14:paraId="38507A0F" w14:textId="16695BAA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Første dag efter juleferien </w:t>
                  </w:r>
                </w:p>
              </w:tc>
            </w:tr>
            <w:tr w:rsidR="009E5F51" w:rsidRPr="00E023E6" w14:paraId="47B20724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1ABE8A9" w14:textId="681C6062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6. januar</w:t>
                  </w:r>
                </w:p>
              </w:tc>
              <w:tc>
                <w:tcPr>
                  <w:tcW w:w="7672" w:type="dxa"/>
                </w:tcPr>
                <w:p w14:paraId="4B0987F8" w14:textId="5C036111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Helligtrekongerfest kl. 9-11.30</w:t>
                  </w:r>
                </w:p>
              </w:tc>
            </w:tr>
            <w:tr w:rsidR="009E5F51" w:rsidRPr="00E023E6" w14:paraId="044EA92F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3C8C5F3" w14:textId="55BFDA1B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Uge 7</w:t>
                  </w:r>
                </w:p>
              </w:tc>
              <w:tc>
                <w:tcPr>
                  <w:tcW w:w="7672" w:type="dxa"/>
                </w:tcPr>
                <w:p w14:paraId="185EB4E6" w14:textId="11BDF741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Vinterferie (åbent efter behov)</w:t>
                  </w:r>
                </w:p>
              </w:tc>
            </w:tr>
            <w:tr w:rsidR="009E5F51" w:rsidRPr="00E023E6" w14:paraId="0E159D86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8BD2A71" w14:textId="7F3ED908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25</w:t>
                  </w:r>
                  <w:r w:rsidR="009E5F51"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februar</w:t>
                  </w:r>
                </w:p>
              </w:tc>
              <w:tc>
                <w:tcPr>
                  <w:tcW w:w="7672" w:type="dxa"/>
                </w:tcPr>
                <w:p w14:paraId="6C121DFF" w14:textId="1772A9F8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Fastelavnsfest kl. 9-11.30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Temaet er ”Fest i Skoven”</w:t>
                  </w:r>
                </w:p>
              </w:tc>
            </w:tr>
            <w:tr w:rsidR="009E5F51" w:rsidRPr="00E023E6" w14:paraId="546DDFD2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6E48E815" w14:textId="56C666D2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8. april</w:t>
                  </w:r>
                </w:p>
              </w:tc>
              <w:tc>
                <w:tcPr>
                  <w:tcW w:w="7672" w:type="dxa"/>
                </w:tcPr>
                <w:p w14:paraId="7DFC55A0" w14:textId="3E37A09A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Påskefest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 kl. 9-11.30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 og s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idste dag inden påskeferien</w:t>
                  </w:r>
                </w:p>
              </w:tc>
            </w:tr>
            <w:tr w:rsidR="00070A61" w:rsidRPr="00E023E6" w14:paraId="0DB8D84D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61F44C7A" w14:textId="6CC1D68F" w:rsidR="00070A61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19. april</w:t>
                  </w:r>
                </w:p>
              </w:tc>
              <w:tc>
                <w:tcPr>
                  <w:tcW w:w="7672" w:type="dxa"/>
                </w:tcPr>
                <w:p w14:paraId="7426C0A1" w14:textId="758A7694" w:rsidR="00070A6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Første dag efter påskeferien</w:t>
                  </w:r>
                </w:p>
              </w:tc>
            </w:tr>
            <w:tr w:rsidR="009E5F51" w:rsidRPr="00E023E6" w14:paraId="3A115A4C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6306F81" w14:textId="55A3871D" w:rsidR="009E5F51" w:rsidRPr="00E023E6" w:rsidRDefault="00070A6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23</w:t>
                  </w:r>
                  <w:r w:rsidR="009E5F51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april</w:t>
                  </w:r>
                </w:p>
              </w:tc>
              <w:tc>
                <w:tcPr>
                  <w:tcW w:w="7672" w:type="dxa"/>
                </w:tcPr>
                <w:p w14:paraId="5B327723" w14:textId="703B7027" w:rsidR="009E5F51" w:rsidRPr="00E023E6" w:rsidRDefault="009E5F51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Arbejdsdag med børn kl. 9-15</w:t>
                  </w:r>
                </w:p>
              </w:tc>
            </w:tr>
            <w:tr w:rsidR="00D078BD" w:rsidRPr="00E023E6" w14:paraId="3672D415" w14:textId="77777777" w:rsidTr="00D078BD">
              <w:trPr>
                <w:trHeight w:val="378"/>
              </w:trPr>
              <w:tc>
                <w:tcPr>
                  <w:tcW w:w="2517" w:type="dxa"/>
                </w:tcPr>
                <w:p w14:paraId="2D64C796" w14:textId="313A6FBD" w:rsidR="00D078BD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2. maj</w:t>
                  </w:r>
                </w:p>
              </w:tc>
              <w:tc>
                <w:tcPr>
                  <w:tcW w:w="7672" w:type="dxa"/>
                </w:tcPr>
                <w:p w14:paraId="0E498B54" w14:textId="29DD72D7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Majfest kl. 9-11.30</w:t>
                  </w:r>
                </w:p>
              </w:tc>
            </w:tr>
            <w:tr w:rsidR="00D078BD" w:rsidRPr="00E023E6" w14:paraId="30A8FFA0" w14:textId="77777777" w:rsidTr="00D078BD">
              <w:trPr>
                <w:trHeight w:val="378"/>
              </w:trPr>
              <w:tc>
                <w:tcPr>
                  <w:tcW w:w="2517" w:type="dxa"/>
                </w:tcPr>
                <w:p w14:paraId="46C1F49E" w14:textId="2736C702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13. maj</w:t>
                  </w:r>
                </w:p>
              </w:tc>
              <w:tc>
                <w:tcPr>
                  <w:tcW w:w="7672" w:type="dxa"/>
                </w:tcPr>
                <w:p w14:paraId="19D23787" w14:textId="5AFFF729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 xml:space="preserve">Store Bededag, 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l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ukket</w:t>
                  </w:r>
                </w:p>
              </w:tc>
            </w:tr>
            <w:tr w:rsidR="00D078BD" w:rsidRPr="00E023E6" w14:paraId="41791F04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E635ED6" w14:textId="115F99D6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26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maj</w:t>
                  </w:r>
                </w:p>
              </w:tc>
              <w:tc>
                <w:tcPr>
                  <w:tcW w:w="7672" w:type="dxa"/>
                </w:tcPr>
                <w:p w14:paraId="253A1D0C" w14:textId="1B9D544D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Kristi Himmelfart, lukket</w:t>
                  </w:r>
                </w:p>
              </w:tc>
            </w:tr>
            <w:tr w:rsidR="00D078BD" w:rsidRPr="00E023E6" w14:paraId="4D1053CC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EA7A522" w14:textId="10090D7C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27. maj</w:t>
                  </w:r>
                </w:p>
              </w:tc>
              <w:tc>
                <w:tcPr>
                  <w:tcW w:w="7672" w:type="dxa"/>
                </w:tcPr>
                <w:p w14:paraId="6076EA88" w14:textId="127AC803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Dagen efter Kristi Himmelfart (åbent efter behov)</w:t>
                  </w:r>
                </w:p>
              </w:tc>
            </w:tr>
            <w:tr w:rsidR="00D078BD" w:rsidRPr="00E023E6" w14:paraId="56FEF2DD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066BA4A3" w14:textId="41C7ABEB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3. juni</w:t>
                  </w:r>
                </w:p>
              </w:tc>
              <w:tc>
                <w:tcPr>
                  <w:tcW w:w="7672" w:type="dxa"/>
                </w:tcPr>
                <w:p w14:paraId="6A97A76D" w14:textId="41B95D6D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Pinsefest kl. 9-11.30</w:t>
                  </w:r>
                </w:p>
              </w:tc>
            </w:tr>
            <w:tr w:rsidR="00D078BD" w:rsidRPr="00E023E6" w14:paraId="7CAEF85E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509F39BE" w14:textId="3D06655A" w:rsidR="00D078BD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6. juni</w:t>
                  </w:r>
                </w:p>
              </w:tc>
              <w:tc>
                <w:tcPr>
                  <w:tcW w:w="7672" w:type="dxa"/>
                </w:tcPr>
                <w:p w14:paraId="0777095D" w14:textId="0CAC9545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Anden Pinsedag, lukket</w:t>
                  </w:r>
                </w:p>
              </w:tc>
            </w:tr>
            <w:tr w:rsidR="00D078BD" w:rsidRPr="00E023E6" w14:paraId="214D21E4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0DB7E234" w14:textId="2357562B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21</w:t>
                  </w: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. juni</w:t>
                  </w:r>
                </w:p>
              </w:tc>
              <w:tc>
                <w:tcPr>
                  <w:tcW w:w="7672" w:type="dxa"/>
                </w:tcPr>
                <w:p w14:paraId="626D972A" w14:textId="2FDAE1FE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Sommerfest med forældre kl. 14-15.30</w:t>
                  </w:r>
                </w:p>
              </w:tc>
            </w:tr>
            <w:tr w:rsidR="00D078BD" w:rsidRPr="00E023E6" w14:paraId="34CE0F89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2719F66E" w14:textId="13162E4D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Uge 2</w:t>
                  </w:r>
                  <w:r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7-30</w:t>
                  </w:r>
                </w:p>
              </w:tc>
              <w:tc>
                <w:tcPr>
                  <w:tcW w:w="7672" w:type="dxa"/>
                </w:tcPr>
                <w:p w14:paraId="2A0FA232" w14:textId="395D5FD5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  <w:r w:rsidRPr="00E023E6"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  <w:t>Sampasning</w:t>
                  </w:r>
                </w:p>
              </w:tc>
            </w:tr>
            <w:tr w:rsidR="00D078BD" w:rsidRPr="00E023E6" w14:paraId="4AF7E059" w14:textId="77777777" w:rsidTr="00D078BD">
              <w:trPr>
                <w:trHeight w:val="378"/>
              </w:trPr>
              <w:tc>
                <w:tcPr>
                  <w:tcW w:w="2517" w:type="dxa"/>
                </w:tcPr>
                <w:p w14:paraId="6036DD86" w14:textId="4E3232CA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  <w:tc>
                <w:tcPr>
                  <w:tcW w:w="7672" w:type="dxa"/>
                </w:tcPr>
                <w:p w14:paraId="33DD46F4" w14:textId="76D34300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</w:tr>
            <w:tr w:rsidR="00D078BD" w:rsidRPr="00E023E6" w14:paraId="79D2734A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22668AC7" w14:textId="14EBC43C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  <w:tc>
                <w:tcPr>
                  <w:tcW w:w="7672" w:type="dxa"/>
                </w:tcPr>
                <w:p w14:paraId="52E6C2F8" w14:textId="33D3FBD4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</w:tr>
            <w:tr w:rsidR="00D078BD" w:rsidRPr="00E023E6" w14:paraId="5554EC79" w14:textId="77777777" w:rsidTr="00D078BD">
              <w:trPr>
                <w:trHeight w:val="389"/>
              </w:trPr>
              <w:tc>
                <w:tcPr>
                  <w:tcW w:w="2517" w:type="dxa"/>
                </w:tcPr>
                <w:p w14:paraId="199DDDDD" w14:textId="38A16B1F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  <w:tc>
                <w:tcPr>
                  <w:tcW w:w="7672" w:type="dxa"/>
                </w:tcPr>
                <w:p w14:paraId="5855240D" w14:textId="172D5F0B" w:rsidR="00D078BD" w:rsidRPr="00E023E6" w:rsidRDefault="00D078BD" w:rsidP="00D078BD">
                  <w:pPr>
                    <w:framePr w:hSpace="180" w:wrap="around" w:vAnchor="text" w:hAnchor="text" w:x="796" w:y="2775"/>
                    <w:tabs>
                      <w:tab w:val="left" w:pos="732"/>
                    </w:tabs>
                    <w:ind w:left="0"/>
                    <w:rPr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auto"/>
                    </w:rPr>
                  </w:pPr>
                </w:p>
              </w:tc>
            </w:tr>
          </w:tbl>
          <w:p w14:paraId="0C0074E2" w14:textId="77777777" w:rsidR="00AF300E" w:rsidRPr="00E023E6" w:rsidRDefault="00AF300E" w:rsidP="00263422">
            <w:pPr>
              <w:tabs>
                <w:tab w:val="left" w:pos="732"/>
              </w:tabs>
              <w:rPr>
                <w:rFonts w:ascii="Times New Roman" w:hAnsi="Times New Roman" w:cs="Times New Roman"/>
                <w:i/>
                <w:iCs/>
                <w:color w:val="auto"/>
              </w:rPr>
            </w:pPr>
          </w:p>
        </w:tc>
      </w:tr>
    </w:tbl>
    <w:p w14:paraId="3205E6C7" w14:textId="77777777" w:rsidR="00024B92" w:rsidRPr="00E023E6" w:rsidRDefault="005325F0" w:rsidP="005325F0">
      <w:pPr>
        <w:spacing w:before="0"/>
        <w:ind w:left="0"/>
        <w:rPr>
          <w:rFonts w:ascii="Times New Roman" w:hAnsi="Times New Roman" w:cs="Times New Roman"/>
          <w:i/>
          <w:iCs/>
          <w:color w:val="auto"/>
        </w:rPr>
      </w:pPr>
      <w:r w:rsidRPr="00E023E6">
        <w:rPr>
          <w:rFonts w:ascii="Times New Roman" w:hAnsi="Times New Roman" w:cs="Times New Roman"/>
          <w:i/>
          <w:iCs/>
          <w:noProof/>
          <w:color w:val="auto"/>
          <w:lang w:bidi="da-DK"/>
        </w:rPr>
        <w:drawing>
          <wp:anchor distT="0" distB="0" distL="114300" distR="114300" simplePos="0" relativeHeight="251658240" behindDoc="1" locked="0" layoutInCell="1" allowOverlap="1" wp14:anchorId="27731D70" wp14:editId="36BDD4A7">
            <wp:simplePos x="0" y="0"/>
            <wp:positionH relativeFrom="column">
              <wp:posOffset>-968502</wp:posOffset>
            </wp:positionH>
            <wp:positionV relativeFrom="paragraph">
              <wp:posOffset>-1392110</wp:posOffset>
            </wp:positionV>
            <wp:extent cx="9404604" cy="12954381"/>
            <wp:effectExtent l="0" t="0" r="6350" b="0"/>
            <wp:wrapNone/>
            <wp:docPr id="18" name="Billede 18" descr="farvet baggrund med fjer som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led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404604" cy="12954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134" w:rsidRPr="00E023E6">
        <w:rPr>
          <w:rFonts w:ascii="Times New Roman" w:hAnsi="Times New Roman" w:cs="Times New Roman"/>
          <w:i/>
          <w:iCs/>
          <w:color w:val="auto"/>
          <w:lang w:bidi="da-DK"/>
        </w:rPr>
        <w:tab/>
      </w:r>
    </w:p>
    <w:sectPr w:rsidR="00024B92" w:rsidRPr="00E023E6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F45D1D" w14:textId="77777777" w:rsidR="009A08F1" w:rsidRDefault="009A08F1">
      <w:pPr>
        <w:spacing w:before="0"/>
      </w:pPr>
      <w:r>
        <w:separator/>
      </w:r>
    </w:p>
  </w:endnote>
  <w:endnote w:type="continuationSeparator" w:id="0">
    <w:p w14:paraId="4B19D672" w14:textId="77777777" w:rsidR="009A08F1" w:rsidRDefault="009A08F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8957FB" w14:textId="77777777" w:rsidR="009A08F1" w:rsidRDefault="009A08F1">
      <w:pPr>
        <w:spacing w:before="0"/>
      </w:pPr>
      <w:r>
        <w:separator/>
      </w:r>
    </w:p>
  </w:footnote>
  <w:footnote w:type="continuationSeparator" w:id="0">
    <w:p w14:paraId="73351A5D" w14:textId="77777777" w:rsidR="009A08F1" w:rsidRDefault="009A08F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6FF96" w14:textId="77777777" w:rsidR="004008C9" w:rsidRDefault="004008C9" w:rsidP="004008C9">
    <w:pPr>
      <w:pStyle w:val="Sidehoved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566"/>
    <w:rsid w:val="00024B92"/>
    <w:rsid w:val="0003383B"/>
    <w:rsid w:val="00070A61"/>
    <w:rsid w:val="00221566"/>
    <w:rsid w:val="00263422"/>
    <w:rsid w:val="002840E9"/>
    <w:rsid w:val="002D3176"/>
    <w:rsid w:val="002F5E41"/>
    <w:rsid w:val="002F7F69"/>
    <w:rsid w:val="00317FD8"/>
    <w:rsid w:val="00321D07"/>
    <w:rsid w:val="00364243"/>
    <w:rsid w:val="00373868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732DB4"/>
    <w:rsid w:val="00771C50"/>
    <w:rsid w:val="00786E69"/>
    <w:rsid w:val="007B4C73"/>
    <w:rsid w:val="007C5A56"/>
    <w:rsid w:val="007E6E3F"/>
    <w:rsid w:val="007F1DC3"/>
    <w:rsid w:val="00802AD2"/>
    <w:rsid w:val="00822413"/>
    <w:rsid w:val="008353C9"/>
    <w:rsid w:val="009275E5"/>
    <w:rsid w:val="00936A5B"/>
    <w:rsid w:val="00975AA2"/>
    <w:rsid w:val="009A08F1"/>
    <w:rsid w:val="009B66E4"/>
    <w:rsid w:val="009E5F51"/>
    <w:rsid w:val="00A02CA9"/>
    <w:rsid w:val="00A51113"/>
    <w:rsid w:val="00AF300E"/>
    <w:rsid w:val="00CA580F"/>
    <w:rsid w:val="00CC0288"/>
    <w:rsid w:val="00D078BD"/>
    <w:rsid w:val="00D85786"/>
    <w:rsid w:val="00DA5458"/>
    <w:rsid w:val="00E023E6"/>
    <w:rsid w:val="00F93134"/>
    <w:rsid w:val="00FA395B"/>
    <w:rsid w:val="00FB77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6475C6"/>
  <w15:chartTrackingRefBased/>
  <w15:docId w15:val="{8820C9BB-BDF8-4FCB-A230-2D084CCF8E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a-DK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verskrift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verskrift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verskrift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dsholdertekst">
    <w:name w:val="Placeholder Text"/>
    <w:basedOn w:val="Standardskrifttypeiafsnit"/>
    <w:uiPriority w:val="99"/>
    <w:semiHidden/>
    <w:rPr>
      <w:color w:val="808080"/>
    </w:rPr>
  </w:style>
  <w:style w:type="character" w:styleId="Svagfremhvning">
    <w:name w:val="Subtle Emphasis"/>
    <w:basedOn w:val="Standardskrifttypeiafsnit"/>
    <w:uiPriority w:val="19"/>
    <w:semiHidden/>
    <w:unhideWhenUsed/>
    <w:qFormat/>
    <w:rPr>
      <w:i/>
      <w:iCs/>
      <w:color w:val="A1810D" w:themeColor="accent1" w:themeShade="80"/>
    </w:rPr>
  </w:style>
  <w:style w:type="paragraph" w:styleId="Sidehoved">
    <w:name w:val="header"/>
    <w:basedOn w:val="Normal"/>
    <w:link w:val="Sidehoved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idehovedTegn">
    <w:name w:val="Sidehoved Tegn"/>
    <w:basedOn w:val="Standardskrifttypeiafsnit"/>
    <w:link w:val="Sidehoved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idefod">
    <w:name w:val="footer"/>
    <w:basedOn w:val="Normal"/>
    <w:link w:val="Sidefod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idefodTegn">
    <w:name w:val="Sidefod Tegn"/>
    <w:basedOn w:val="Standardskrifttypeiafsnit"/>
    <w:link w:val="Sidefod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uger\AppData\Roaming\Microsoft\Templates\L&#248;beseddel%20med%20festinvitatio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6FE8A5-7BC6-4A3E-9665-34B329521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Løbeseddel med festinvitation</Template>
  <TotalTime>31</TotalTime>
  <Pages>1</Pages>
  <Words>152</Words>
  <Characters>931</Characters>
  <Application>Microsoft Office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Bruger</dc:creator>
  <cp:lastModifiedBy>Aurora Børnehus</cp:lastModifiedBy>
  <cp:revision>4</cp:revision>
  <dcterms:created xsi:type="dcterms:W3CDTF">2021-07-02T06:42:00Z</dcterms:created>
  <dcterms:modified xsi:type="dcterms:W3CDTF">2021-07-05T05:57:00Z</dcterms:modified>
</cp:coreProperties>
</file>