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8" w:type="dxa"/>
        <w:tblInd w:w="-839" w:type="dxa"/>
        <w:tblLook w:val="00A0" w:firstRow="1" w:lastRow="0" w:firstColumn="1" w:lastColumn="0" w:noHBand="0" w:noVBand="0"/>
      </w:tblPr>
      <w:tblGrid>
        <w:gridCol w:w="732"/>
        <w:gridCol w:w="4686"/>
        <w:gridCol w:w="3200"/>
        <w:gridCol w:w="803"/>
        <w:gridCol w:w="1477"/>
      </w:tblGrid>
      <w:tr w:rsidR="006631E2" w14:paraId="7A498506" w14:textId="77777777" w:rsidTr="00597919">
        <w:trPr>
          <w:trHeight w:hRule="exact" w:val="737"/>
        </w:trPr>
        <w:tc>
          <w:tcPr>
            <w:tcW w:w="5418" w:type="dxa"/>
            <w:gridSpan w:val="2"/>
          </w:tcPr>
          <w:p w14:paraId="6BF244E1" w14:textId="18506FDB" w:rsidR="006631E2" w:rsidRDefault="006631E2">
            <w:pPr>
              <w:pStyle w:val="Tabellsidhuvud"/>
            </w:pPr>
          </w:p>
        </w:tc>
        <w:tc>
          <w:tcPr>
            <w:tcW w:w="4003" w:type="dxa"/>
            <w:gridSpan w:val="2"/>
            <w:vAlign w:val="bottom"/>
          </w:tcPr>
          <w:p w14:paraId="484969D8" w14:textId="77777777" w:rsidR="006631E2" w:rsidRDefault="006631E2">
            <w:pPr>
              <w:pStyle w:val="zDokTyp"/>
            </w:pPr>
          </w:p>
        </w:tc>
        <w:tc>
          <w:tcPr>
            <w:tcW w:w="1477" w:type="dxa"/>
            <w:vAlign w:val="bottom"/>
          </w:tcPr>
          <w:p w14:paraId="436E51EB" w14:textId="77777777" w:rsidR="006631E2" w:rsidRDefault="006631E2">
            <w:pPr>
              <w:pStyle w:val="Tabellsidhuvud"/>
              <w:jc w:val="right"/>
            </w:pPr>
          </w:p>
        </w:tc>
      </w:tr>
      <w:tr w:rsidR="006631E2" w14:paraId="3007670D" w14:textId="77777777" w:rsidTr="00597919">
        <w:trPr>
          <w:gridBefore w:val="1"/>
          <w:wBefore w:w="732" w:type="dxa"/>
          <w:trHeight w:hRule="exact" w:val="1077"/>
        </w:trPr>
        <w:tc>
          <w:tcPr>
            <w:tcW w:w="4686" w:type="dxa"/>
          </w:tcPr>
          <w:p w14:paraId="0F5D66F6" w14:textId="60DFD1AA" w:rsidR="007D39FF" w:rsidRDefault="00A16960">
            <w:pPr>
              <w:pStyle w:val="Tabellsidhuvud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C78C188" wp14:editId="7E129AF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788160" cy="641350"/>
                  <wp:effectExtent l="0" t="0" r="2540" b="6350"/>
                  <wp:wrapSquare wrapText="bothSides"/>
                  <wp:docPr id="2" name="Bildobjekt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objekt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160" cy="6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5EDC450D" w14:textId="293D736B" w:rsidR="006631E2" w:rsidRDefault="006631E2">
            <w:pPr>
              <w:pStyle w:val="Tabellsidhuvud"/>
              <w:rPr>
                <w:i/>
              </w:rPr>
            </w:pPr>
          </w:p>
        </w:tc>
        <w:tc>
          <w:tcPr>
            <w:tcW w:w="3200" w:type="dxa"/>
          </w:tcPr>
          <w:p w14:paraId="75544B99" w14:textId="77777777" w:rsidR="007D39FF" w:rsidRDefault="007D39FF">
            <w:pPr>
              <w:pStyle w:val="zDokTyp"/>
            </w:pPr>
            <w:bookmarkStart w:id="0" w:name="zz_1Dokumentnamn"/>
          </w:p>
          <w:p w14:paraId="4351EB20" w14:textId="0D439914" w:rsidR="006631E2" w:rsidRDefault="00073D13">
            <w:pPr>
              <w:pStyle w:val="zDokTyp"/>
            </w:pPr>
            <w:r>
              <w:t xml:space="preserve">Intyg </w:t>
            </w:r>
            <w:r w:rsidR="00584618">
              <w:t xml:space="preserve">från </w:t>
            </w:r>
            <w:r>
              <w:t xml:space="preserve">chef för anmälan till kurs </w:t>
            </w:r>
            <w:bookmarkEnd w:id="0"/>
          </w:p>
          <w:p w14:paraId="38B5F794" w14:textId="673FE31A" w:rsidR="006631E2" w:rsidRDefault="006631E2">
            <w:pPr>
              <w:pStyle w:val="zDatum"/>
            </w:pPr>
          </w:p>
        </w:tc>
        <w:tc>
          <w:tcPr>
            <w:tcW w:w="2280" w:type="dxa"/>
            <w:gridSpan w:val="2"/>
          </w:tcPr>
          <w:p w14:paraId="37E7B126" w14:textId="77777777" w:rsidR="006631E2" w:rsidRDefault="006631E2">
            <w:pPr>
              <w:pStyle w:val="zDnrLead"/>
            </w:pPr>
            <w:bookmarkStart w:id="1" w:name="cc_2Diarienummer"/>
            <w:bookmarkEnd w:id="1"/>
          </w:p>
          <w:p w14:paraId="4E83C41D" w14:textId="77777777" w:rsidR="006631E2" w:rsidRDefault="006631E2">
            <w:pPr>
              <w:pStyle w:val="zDnr"/>
            </w:pPr>
            <w:bookmarkStart w:id="2" w:name="zz_2Diarienummer"/>
            <w:bookmarkEnd w:id="2"/>
          </w:p>
        </w:tc>
      </w:tr>
    </w:tbl>
    <w:p w14:paraId="27092162" w14:textId="7B1034F2" w:rsidR="006631E2" w:rsidRDefault="006631E2">
      <w:pPr>
        <w:pStyle w:val="rendemening"/>
      </w:pPr>
      <w:bookmarkStart w:id="3" w:name="zStart"/>
      <w:bookmarkEnd w:id="3"/>
    </w:p>
    <w:p w14:paraId="24528744" w14:textId="77777777" w:rsidR="00E1619C" w:rsidRDefault="00073D13" w:rsidP="00073D13">
      <w:pPr>
        <w:pStyle w:val="Rubrik3"/>
      </w:pPr>
      <w:r>
        <w:t>Intyg från chef för anmälan till kurs</w:t>
      </w:r>
    </w:p>
    <w:p w14:paraId="0D1C0D4E" w14:textId="77777777" w:rsidR="00B76A43" w:rsidRPr="00B76A43" w:rsidRDefault="00B76A43" w:rsidP="00B76A43"/>
    <w:p w14:paraId="08371566" w14:textId="649E99C1" w:rsidR="00073D13" w:rsidRPr="005E34DE" w:rsidRDefault="00073D13" w:rsidP="00073D13">
      <w:pPr>
        <w:pStyle w:val="Rubrik3"/>
      </w:pPr>
      <w:r>
        <w:t xml:space="preserve">VO-Colleges handledarutbildning steg </w:t>
      </w:r>
      <w:r w:rsidR="003F3E59">
        <w:t>1 och steg 2,</w:t>
      </w:r>
      <w:r>
        <w:t xml:space="preserve"> för </w:t>
      </w:r>
      <w:r w:rsidRPr="005E34DE">
        <w:t>undersköterskor</w:t>
      </w:r>
      <w:r w:rsidR="00440B54" w:rsidRPr="005E34DE">
        <w:t>/</w:t>
      </w:r>
      <w:r w:rsidR="00302AD2" w:rsidRPr="005E34DE">
        <w:t>specialistutbildade undersköterskor/</w:t>
      </w:r>
      <w:r w:rsidR="00891501" w:rsidRPr="005E34DE">
        <w:t xml:space="preserve"> </w:t>
      </w:r>
      <w:r w:rsidRPr="005E34DE">
        <w:t>skötare</w:t>
      </w:r>
      <w:r w:rsidR="00440B54" w:rsidRPr="005E34DE">
        <w:t>/</w:t>
      </w:r>
      <w:r w:rsidR="00891501" w:rsidRPr="005E34DE">
        <w:t>ambulanssjukvårdare</w:t>
      </w:r>
      <w:r w:rsidR="004B442E" w:rsidRPr="005E34DE">
        <w:t xml:space="preserve"> stödassistenter/</w:t>
      </w:r>
      <w:r w:rsidRPr="005E34DE">
        <w:t xml:space="preserve">, </w:t>
      </w:r>
      <w:r w:rsidR="004B442E" w:rsidRPr="005E34DE">
        <w:t>hösten</w:t>
      </w:r>
      <w:r w:rsidR="004210D9" w:rsidRPr="005E34DE">
        <w:t xml:space="preserve"> </w:t>
      </w:r>
      <w:r w:rsidR="007D39FF" w:rsidRPr="005E34DE">
        <w:t>20</w:t>
      </w:r>
      <w:r w:rsidR="000B1CA8" w:rsidRPr="005E34DE">
        <w:t>2</w:t>
      </w:r>
      <w:r w:rsidR="004849C5" w:rsidRPr="005E34DE">
        <w:t>3</w:t>
      </w:r>
    </w:p>
    <w:p w14:paraId="443C960A" w14:textId="77777777" w:rsidR="00073D13" w:rsidRPr="005E34DE" w:rsidRDefault="00073D13" w:rsidP="00073D13"/>
    <w:p w14:paraId="6354C902" w14:textId="77777777" w:rsidR="00073D13" w:rsidRPr="005E34DE" w:rsidRDefault="00073D13" w:rsidP="00073D13"/>
    <w:p w14:paraId="46B04797" w14:textId="1A5F86D4" w:rsidR="00073D13" w:rsidRDefault="00073D13" w:rsidP="00073D13">
      <w:r w:rsidRPr="005E34DE">
        <w:t>Kursen riktar sig till undersköterskor</w:t>
      </w:r>
      <w:r w:rsidR="007D39FF" w:rsidRPr="005E34DE">
        <w:t>/</w:t>
      </w:r>
      <w:r w:rsidR="00302AD2" w:rsidRPr="005E34DE">
        <w:t>specialistutbildade undersköterskor/</w:t>
      </w:r>
      <w:r w:rsidRPr="005E34DE">
        <w:t>skötar</w:t>
      </w:r>
      <w:r w:rsidR="007D39FF" w:rsidRPr="005E34DE">
        <w:t>e/</w:t>
      </w:r>
      <w:r w:rsidRPr="005E34DE">
        <w:t xml:space="preserve">ambulanssjukvårdare </w:t>
      </w:r>
      <w:r w:rsidR="004B442E" w:rsidRPr="005E34DE">
        <w:t>stödassistenter/</w:t>
      </w:r>
      <w:r w:rsidRPr="005E34DE">
        <w:t>som i sitt</w:t>
      </w:r>
      <w:r>
        <w:t xml:space="preserve"> arbetsuppdrag handleder studerande</w:t>
      </w:r>
      <w:r w:rsidR="00782896">
        <w:t>.</w:t>
      </w:r>
    </w:p>
    <w:p w14:paraId="73B73AFA" w14:textId="77777777" w:rsidR="00B76A43" w:rsidRDefault="00B76A43" w:rsidP="00073D13"/>
    <w:p w14:paraId="575E81D4" w14:textId="3A0B39FD" w:rsidR="00B76A43" w:rsidRDefault="00440B54" w:rsidP="00073D13">
      <w:r>
        <w:t>Utbildningens</w:t>
      </w:r>
      <w:r w:rsidR="00B76A43">
        <w:t xml:space="preserve"> omfattning är </w:t>
      </w:r>
      <w:r w:rsidR="008A41D6">
        <w:t>fem</w:t>
      </w:r>
      <w:r w:rsidR="00B76A43">
        <w:t xml:space="preserve"> dagar bestående av </w:t>
      </w:r>
      <w:r w:rsidR="008A41D6">
        <w:t>3</w:t>
      </w:r>
      <w:r w:rsidR="00B76A43">
        <w:t xml:space="preserve"> fysiska träffar samt egenstudier i form av inläsning</w:t>
      </w:r>
      <w:r w:rsidR="007D39FF">
        <w:t xml:space="preserve"> och uppgifter</w:t>
      </w:r>
      <w:r w:rsidR="00B76A43">
        <w:t xml:space="preserve"> till utbildningstillfällena, motsvarande två dagar. </w:t>
      </w:r>
    </w:p>
    <w:p w14:paraId="5FA78957" w14:textId="77777777" w:rsidR="001B7D33" w:rsidRDefault="001B7D33" w:rsidP="00073D13"/>
    <w:p w14:paraId="4D924E11" w14:textId="77777777" w:rsidR="000B1CA8" w:rsidRDefault="001B7D33" w:rsidP="00073D13">
      <w:r>
        <w:t xml:space="preserve">Se ytterligare information på </w:t>
      </w:r>
      <w:r w:rsidR="007D39FF">
        <w:t xml:space="preserve">VO-College, </w:t>
      </w:r>
      <w:hyperlink r:id="rId7" w:history="1">
        <w:r w:rsidR="000B1CA8" w:rsidRPr="006401A7">
          <w:rPr>
            <w:rStyle w:val="Hyperlnk"/>
          </w:rPr>
          <w:t>https://www.vo-college.se/vad-vi-arbetar-med/handledning/riktlinjer</w:t>
        </w:r>
      </w:hyperlink>
      <w:r w:rsidR="000B1CA8">
        <w:t xml:space="preserve"> .</w:t>
      </w:r>
    </w:p>
    <w:p w14:paraId="581BE1A8" w14:textId="77777777" w:rsidR="000B1CA8" w:rsidRDefault="000B1CA8" w:rsidP="00073D13"/>
    <w:p w14:paraId="34DCF7E9" w14:textId="00C9C875" w:rsidR="001B7D33" w:rsidRDefault="001B7D33" w:rsidP="00073D13">
      <w:r>
        <w:t>Härmed godkänns att min medarbetare …………………………………………………</w:t>
      </w:r>
    </w:p>
    <w:p w14:paraId="1C1F7DEA" w14:textId="77777777" w:rsidR="001B7D33" w:rsidRDefault="001B7D33" w:rsidP="00073D13"/>
    <w:p w14:paraId="7F2E2C6E" w14:textId="3A0BC354" w:rsidR="001B7D33" w:rsidRDefault="001B7D33" w:rsidP="00073D13">
      <w:r>
        <w:t xml:space="preserve">anmäler sig till kursen VO-Colleges handledarutbildning steg </w:t>
      </w:r>
      <w:r w:rsidR="003F3E59">
        <w:t>1 och steg 2</w:t>
      </w:r>
      <w:r>
        <w:t xml:space="preserve"> för </w:t>
      </w:r>
      <w:r w:rsidRPr="005E34DE">
        <w:t>undersköterskor</w:t>
      </w:r>
      <w:r w:rsidR="007D39FF" w:rsidRPr="005E34DE">
        <w:t>/</w:t>
      </w:r>
      <w:r w:rsidR="00302AD2" w:rsidRPr="005E34DE">
        <w:t>specialistutbildade undersköterskor/</w:t>
      </w:r>
      <w:r w:rsidR="007D39FF" w:rsidRPr="005E34DE">
        <w:t>stödassistenter/</w:t>
      </w:r>
      <w:r w:rsidRPr="005E34DE">
        <w:t>skötar</w:t>
      </w:r>
      <w:r w:rsidR="007D39FF" w:rsidRPr="005E34DE">
        <w:t>e/</w:t>
      </w:r>
      <w:r w:rsidRPr="005E34DE">
        <w:t>ambulanssjukvårdare</w:t>
      </w:r>
    </w:p>
    <w:p w14:paraId="296B8188" w14:textId="77777777" w:rsidR="00E74C52" w:rsidRDefault="00E74C52" w:rsidP="00073D13"/>
    <w:p w14:paraId="1C5504C4" w14:textId="77777777" w:rsidR="00E74C52" w:rsidRDefault="00E74C52" w:rsidP="00073D13"/>
    <w:p w14:paraId="04A49C30" w14:textId="77777777" w:rsidR="00E74C52" w:rsidRDefault="00E74C52" w:rsidP="00073D13">
      <w:r>
        <w:t>Chefens underskrift</w:t>
      </w:r>
      <w:r>
        <w:tab/>
      </w:r>
      <w:r>
        <w:tab/>
        <w:t>………………………………………………….</w:t>
      </w:r>
    </w:p>
    <w:p w14:paraId="3A088DC4" w14:textId="77777777" w:rsidR="00FC666B" w:rsidRDefault="00FC666B" w:rsidP="00073D13"/>
    <w:p w14:paraId="7533781C" w14:textId="77777777" w:rsidR="00E74C52" w:rsidRDefault="00E74C52" w:rsidP="00073D13"/>
    <w:p w14:paraId="5293B731" w14:textId="77777777" w:rsidR="0064174A" w:rsidRDefault="00E74C52" w:rsidP="00073D13">
      <w:r>
        <w:t xml:space="preserve">Namnförtydligande </w:t>
      </w:r>
      <w:r>
        <w:tab/>
      </w:r>
      <w:r>
        <w:tab/>
        <w:t>………………………………………………</w:t>
      </w:r>
      <w:r w:rsidR="0064174A">
        <w:t>….</w:t>
      </w:r>
    </w:p>
    <w:p w14:paraId="33B807D7" w14:textId="77777777" w:rsidR="005E34DE" w:rsidRDefault="005E34DE" w:rsidP="005E34DE"/>
    <w:p w14:paraId="253F2ECA" w14:textId="77777777" w:rsidR="005E34DE" w:rsidRDefault="005E34DE" w:rsidP="005E34DE"/>
    <w:p w14:paraId="035FBB7C" w14:textId="4585569B" w:rsidR="005E34DE" w:rsidRDefault="005E34DE" w:rsidP="00073D13">
      <w:r>
        <w:t>Datum</w:t>
      </w:r>
      <w:r>
        <w:tab/>
      </w:r>
      <w:r>
        <w:t xml:space="preserve"> </w:t>
      </w:r>
      <w:r>
        <w:tab/>
      </w:r>
      <w:r>
        <w:tab/>
        <w:t>………………………………………………….</w:t>
      </w:r>
    </w:p>
    <w:p w14:paraId="07E7B7BC" w14:textId="77777777" w:rsidR="00FC666B" w:rsidRDefault="00FC666B" w:rsidP="00073D13"/>
    <w:p w14:paraId="5F804E1C" w14:textId="77777777" w:rsidR="0064174A" w:rsidRDefault="0064174A" w:rsidP="00073D13"/>
    <w:p w14:paraId="58416575" w14:textId="77777777" w:rsidR="00073D13" w:rsidRDefault="0064174A" w:rsidP="00073D13">
      <w:r>
        <w:t>Verksamhet/Enhet</w:t>
      </w:r>
      <w:r>
        <w:tab/>
      </w:r>
      <w:r>
        <w:tab/>
        <w:t>………………………………………………….</w:t>
      </w:r>
      <w:r w:rsidR="00E74C52">
        <w:t xml:space="preserve"> </w:t>
      </w:r>
    </w:p>
    <w:p w14:paraId="5FDE18D0" w14:textId="77777777" w:rsidR="004730A9" w:rsidRDefault="004730A9" w:rsidP="00073D13"/>
    <w:p w14:paraId="666ABF33" w14:textId="77777777" w:rsidR="004730A9" w:rsidRDefault="004730A9" w:rsidP="00073D13"/>
    <w:p w14:paraId="2835E6FD" w14:textId="77777777" w:rsidR="004730A9" w:rsidRDefault="004730A9" w:rsidP="00073D13">
      <w:r>
        <w:t>Mailadress</w:t>
      </w:r>
      <w:r>
        <w:tab/>
      </w:r>
      <w:r>
        <w:tab/>
      </w:r>
      <w:r>
        <w:tab/>
        <w:t>………………………………………………….</w:t>
      </w:r>
    </w:p>
    <w:p w14:paraId="7947EB7A" w14:textId="77777777" w:rsidR="004B1712" w:rsidRDefault="004B1712" w:rsidP="00073D13"/>
    <w:p w14:paraId="572191A4" w14:textId="77777777" w:rsidR="004B1712" w:rsidRDefault="004B1712" w:rsidP="00073D13"/>
    <w:p w14:paraId="3DDD3731" w14:textId="7FD6084A" w:rsidR="004B1712" w:rsidRDefault="004B1712" w:rsidP="00073D13">
      <w:r>
        <w:t>Intyget bifogas anmälan</w:t>
      </w:r>
    </w:p>
    <w:p w14:paraId="6A9B1AE1" w14:textId="77777777" w:rsidR="00073D13" w:rsidRPr="00073D13" w:rsidRDefault="00073D13" w:rsidP="00073D13"/>
    <w:sectPr w:rsidR="00073D13" w:rsidRPr="00073D13" w:rsidSect="00302AD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10" w:right="2835" w:bottom="2410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E5C16" w14:textId="77777777" w:rsidR="00073D13" w:rsidRDefault="00073D13">
      <w:pPr>
        <w:spacing w:line="240" w:lineRule="auto"/>
      </w:pPr>
      <w:r>
        <w:separator/>
      </w:r>
    </w:p>
  </w:endnote>
  <w:endnote w:type="continuationSeparator" w:id="0">
    <w:p w14:paraId="15F43416" w14:textId="77777777" w:rsidR="00073D13" w:rsidRDefault="00073D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-108" w:type="dxa"/>
      <w:tblLook w:val="00A0" w:firstRow="1" w:lastRow="0" w:firstColumn="1" w:lastColumn="0" w:noHBand="0" w:noVBand="0"/>
    </w:tblPr>
    <w:tblGrid>
      <w:gridCol w:w="6587"/>
      <w:gridCol w:w="2485"/>
    </w:tblGrid>
    <w:tr w:rsidR="006631E2" w14:paraId="4E5938D9" w14:textId="77777777" w:rsidTr="00597919">
      <w:tc>
        <w:tcPr>
          <w:tcW w:w="6587" w:type="dxa"/>
        </w:tcPr>
        <w:p w14:paraId="51971161" w14:textId="77777777" w:rsidR="006631E2" w:rsidRDefault="004849C5">
          <w:pPr>
            <w:pStyle w:val="zDokNamn"/>
          </w:pPr>
          <w:fldSimple w:instr=" REF zDokNamn ">
            <w:r w:rsidR="00073D13">
              <w:t>   </w:t>
            </w:r>
          </w:fldSimple>
        </w:p>
      </w:tc>
      <w:tc>
        <w:tcPr>
          <w:tcW w:w="2485" w:type="dxa"/>
        </w:tcPr>
        <w:p w14:paraId="2B82A74F" w14:textId="77777777" w:rsidR="006631E2" w:rsidRDefault="006631E2">
          <w:pPr>
            <w:jc w:val="right"/>
            <w:rPr>
              <w:sz w:val="18"/>
              <w:szCs w:val="18"/>
            </w:rPr>
          </w:pPr>
        </w:p>
      </w:tc>
    </w:tr>
  </w:tbl>
  <w:p w14:paraId="4FE6AAAF" w14:textId="77777777" w:rsidR="006631E2" w:rsidRDefault="006631E2">
    <w:pPr>
      <w:pStyle w:val="Sidfo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1" w:type="dxa"/>
      <w:tblInd w:w="-108" w:type="dxa"/>
      <w:tblLook w:val="00A0" w:firstRow="1" w:lastRow="0" w:firstColumn="1" w:lastColumn="0" w:noHBand="0" w:noVBand="0"/>
    </w:tblPr>
    <w:tblGrid>
      <w:gridCol w:w="9271"/>
    </w:tblGrid>
    <w:tr w:rsidR="00073D13" w:rsidRPr="003F3E59" w14:paraId="42F92710" w14:textId="77777777" w:rsidTr="00BF6630">
      <w:trPr>
        <w:cantSplit/>
        <w:trHeight w:hRule="exact" w:val="340"/>
      </w:trPr>
      <w:tc>
        <w:tcPr>
          <w:tcW w:w="9271" w:type="dxa"/>
          <w:tcMar>
            <w:left w:w="57" w:type="dxa"/>
            <w:right w:w="108" w:type="dxa"/>
          </w:tcMar>
        </w:tcPr>
        <w:p w14:paraId="59C057E7" w14:textId="643A6502" w:rsidR="00073D13" w:rsidRPr="00782896" w:rsidRDefault="00073D13" w:rsidP="00BD2AC4">
          <w:pPr>
            <w:pStyle w:val="TabellSidfot"/>
            <w:spacing w:line="200" w:lineRule="atLeast"/>
            <w:rPr>
              <w:rFonts w:ascii="Verdana" w:hAnsi="Verdana"/>
              <w:sz w:val="16"/>
              <w:lang w:val="en-US"/>
            </w:rPr>
          </w:pPr>
          <w:bookmarkStart w:id="4" w:name="zAdressFot"/>
        </w:p>
      </w:tc>
    </w:tr>
    <w:tr w:rsidR="00073D13" w:rsidRPr="003F3E59" w14:paraId="53859990" w14:textId="77777777" w:rsidTr="00BF6630">
      <w:trPr>
        <w:cantSplit/>
        <w:trHeight w:hRule="exact" w:val="198"/>
      </w:trPr>
      <w:tc>
        <w:tcPr>
          <w:tcW w:w="9271" w:type="dxa"/>
          <w:tcMar>
            <w:left w:w="57" w:type="dxa"/>
            <w:right w:w="108" w:type="dxa"/>
          </w:tcMar>
        </w:tcPr>
        <w:p w14:paraId="6B5C6B19" w14:textId="77777777" w:rsidR="00073D13" w:rsidRPr="00782896" w:rsidRDefault="00073D13" w:rsidP="00BD2AC4">
          <w:pPr>
            <w:pStyle w:val="zDokNamn"/>
            <w:rPr>
              <w:lang w:val="en-US"/>
            </w:rPr>
          </w:pPr>
          <w:bookmarkStart w:id="5" w:name="zDokNamn"/>
          <w:r w:rsidRPr="00782896">
            <w:rPr>
              <w:lang w:val="en-US"/>
            </w:rPr>
            <w:t>   </w:t>
          </w:r>
          <w:bookmarkEnd w:id="5"/>
        </w:p>
      </w:tc>
    </w:tr>
    <w:bookmarkEnd w:id="4"/>
  </w:tbl>
  <w:p w14:paraId="47611057" w14:textId="77777777" w:rsidR="006631E2" w:rsidRPr="00782896" w:rsidRDefault="006631E2" w:rsidP="00073D13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AFAC0" w14:textId="77777777" w:rsidR="00073D13" w:rsidRDefault="00073D13">
      <w:pPr>
        <w:spacing w:line="240" w:lineRule="auto"/>
      </w:pPr>
      <w:r>
        <w:separator/>
      </w:r>
    </w:p>
  </w:footnote>
  <w:footnote w:type="continuationSeparator" w:id="0">
    <w:p w14:paraId="7898C801" w14:textId="77777777" w:rsidR="00073D13" w:rsidRDefault="00073D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8" w:type="dxa"/>
      <w:tblInd w:w="-839" w:type="dxa"/>
      <w:tblLook w:val="00A0" w:firstRow="1" w:lastRow="0" w:firstColumn="1" w:lastColumn="0" w:noHBand="0" w:noVBand="0"/>
    </w:tblPr>
    <w:tblGrid>
      <w:gridCol w:w="732"/>
      <w:gridCol w:w="4686"/>
      <w:gridCol w:w="3191"/>
      <w:gridCol w:w="798"/>
      <w:gridCol w:w="1491"/>
    </w:tblGrid>
    <w:tr w:rsidR="006631E2" w14:paraId="426663EC" w14:textId="77777777" w:rsidTr="00597919">
      <w:trPr>
        <w:cantSplit/>
        <w:trHeight w:hRule="exact" w:val="737"/>
      </w:trPr>
      <w:tc>
        <w:tcPr>
          <w:tcW w:w="5418" w:type="dxa"/>
          <w:gridSpan w:val="2"/>
        </w:tcPr>
        <w:p w14:paraId="2256AADD" w14:textId="77777777" w:rsidR="006631E2" w:rsidRDefault="00E1619C" w:rsidP="00BD1247">
          <w:pPr>
            <w:pStyle w:val="Tabellsidhuvud"/>
          </w:pPr>
          <w:r>
            <w:fldChar w:fldCharType="begin"/>
          </w:r>
          <w:r w:rsidR="00BD1247">
            <w:instrText xml:space="preserve"> REF zhLogo </w:instrText>
          </w:r>
          <w:r>
            <w:fldChar w:fldCharType="separate"/>
          </w:r>
          <w:r w:rsidR="00073D13">
            <w:rPr>
              <w:noProof/>
            </w:rPr>
            <w:drawing>
              <wp:inline distT="0" distB="0" distL="0" distR="0" wp14:anchorId="3724E720" wp14:editId="1DC3836E">
                <wp:extent cx="2791968" cy="365760"/>
                <wp:effectExtent l="0" t="0" r="8890" b="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1968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3989" w:type="dxa"/>
          <w:gridSpan w:val="2"/>
          <w:vAlign w:val="bottom"/>
        </w:tcPr>
        <w:p w14:paraId="71E5A5AB" w14:textId="77777777" w:rsidR="006631E2" w:rsidRDefault="006631E2">
          <w:pPr>
            <w:pStyle w:val="Tabellsidhuvud"/>
          </w:pPr>
        </w:p>
      </w:tc>
      <w:tc>
        <w:tcPr>
          <w:tcW w:w="1491" w:type="dxa"/>
        </w:tcPr>
        <w:p w14:paraId="1211729B" w14:textId="77777777" w:rsidR="006631E2" w:rsidRDefault="00E1619C">
          <w:pPr>
            <w:pStyle w:val="Tabellsidhuvud"/>
            <w:spacing w:before="340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F6072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AF60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t>)</w:t>
          </w:r>
        </w:p>
      </w:tc>
    </w:tr>
    <w:tr w:rsidR="006631E2" w14:paraId="7D0593D6" w14:textId="77777777" w:rsidTr="00597919">
      <w:trPr>
        <w:gridBefore w:val="1"/>
        <w:wBefore w:w="732" w:type="dxa"/>
        <w:cantSplit/>
        <w:trHeight w:hRule="exact" w:val="907"/>
      </w:trPr>
      <w:tc>
        <w:tcPr>
          <w:tcW w:w="4686" w:type="dxa"/>
        </w:tcPr>
        <w:p w14:paraId="6D1436BD" w14:textId="77777777" w:rsidR="006631E2" w:rsidRDefault="006631E2">
          <w:pPr>
            <w:pStyle w:val="Tabellsidhuvud"/>
          </w:pPr>
        </w:p>
      </w:tc>
      <w:tc>
        <w:tcPr>
          <w:tcW w:w="3191" w:type="dxa"/>
        </w:tcPr>
        <w:p w14:paraId="3B84E0FA" w14:textId="603FBC31" w:rsidR="006631E2" w:rsidRDefault="001D5F24">
          <w:pPr>
            <w:pStyle w:val="zDokTyp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zDokTyp \* MERGEFORMAT </w:instrText>
          </w:r>
          <w:r>
            <w:rPr>
              <w:noProof/>
            </w:rPr>
            <w:fldChar w:fldCharType="separate"/>
          </w:r>
          <w:r w:rsidR="005E34DE">
            <w:rPr>
              <w:noProof/>
            </w:rPr>
            <w:t>Intyg från chef för anmälan till kurs</w:t>
          </w:r>
          <w:r>
            <w:rPr>
              <w:noProof/>
            </w:rPr>
            <w:fldChar w:fldCharType="end"/>
          </w:r>
        </w:p>
        <w:p w14:paraId="73B7BB72" w14:textId="5932593A" w:rsidR="006631E2" w:rsidRDefault="004849C5">
          <w:pPr>
            <w:pStyle w:val="Tabellsidhuvud"/>
          </w:pPr>
          <w:r>
            <w:fldChar w:fldCharType="begin"/>
          </w:r>
          <w:r>
            <w:instrText xml:space="preserve"> STYLEREF  zDatum  \* MERGEFORMAT </w:instrText>
          </w:r>
          <w:r>
            <w:rPr>
              <w:noProof/>
            </w:rPr>
            <w:fldChar w:fldCharType="end"/>
          </w:r>
        </w:p>
      </w:tc>
      <w:tc>
        <w:tcPr>
          <w:tcW w:w="2289" w:type="dxa"/>
          <w:gridSpan w:val="2"/>
        </w:tcPr>
        <w:p w14:paraId="6A9F0271" w14:textId="3F6B42F0" w:rsidR="006631E2" w:rsidRDefault="00E1619C">
          <w:pPr>
            <w:pStyle w:val="Tabellsidhuvud"/>
          </w:pPr>
          <w:r>
            <w:fldChar w:fldCharType="begin"/>
          </w:r>
          <w:r>
            <w:instrText xml:space="preserve"> STYLEREF zDnrLead \* MERGEFORMAT </w:instrText>
          </w:r>
          <w:r>
            <w:fldChar w:fldCharType="end"/>
          </w:r>
        </w:p>
        <w:p w14:paraId="712D96F8" w14:textId="73C09D36" w:rsidR="006631E2" w:rsidRDefault="003031C2">
          <w:pPr>
            <w:pStyle w:val="Tabellsidhuvud"/>
          </w:pPr>
          <w:r>
            <w:fldChar w:fldCharType="begin"/>
          </w:r>
          <w:r>
            <w:instrText xml:space="preserve"> STYLEREF  zDnr  \* MERGEFORMAT </w:instrText>
          </w:r>
          <w:r>
            <w:rPr>
              <w:bCs/>
              <w:noProof/>
            </w:rPr>
            <w:fldChar w:fldCharType="end"/>
          </w:r>
        </w:p>
      </w:tc>
    </w:tr>
  </w:tbl>
  <w:p w14:paraId="5A0580BC" w14:textId="77777777" w:rsidR="006631E2" w:rsidRDefault="006631E2">
    <w:pPr>
      <w:pStyle w:val="Sidhuvud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8C76B" w14:textId="77777777" w:rsidR="006631E2" w:rsidRDefault="00DF3DF3">
    <w:pPr>
      <w:pStyle w:val="Sidhuvud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95CD67" wp14:editId="3DF5DC55">
              <wp:simplePos x="0" y="0"/>
              <wp:positionH relativeFrom="column">
                <wp:posOffset>5495925</wp:posOffset>
              </wp:positionH>
              <wp:positionV relativeFrom="paragraph">
                <wp:posOffset>220345</wp:posOffset>
              </wp:positionV>
              <wp:extent cx="609600" cy="264160"/>
              <wp:effectExtent l="0" t="1270" r="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1282B8" w14:textId="77777777" w:rsidR="006631E2" w:rsidRDefault="00E1619C">
                          <w:pPr>
                            <w:pStyle w:val="Tabellsidhuvud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04C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(</w:t>
                          </w:r>
                          <w:fldSimple w:instr=" NUMPAGES ">
                            <w:r w:rsidR="00004C6F">
                              <w:rPr>
                                <w:noProof/>
                              </w:rPr>
                              <w:t>1</w:t>
                            </w:r>
                          </w:fldSimple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5CD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2.75pt;margin-top:17.35pt;width:48pt;height:2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" filled="f" stroked="f">
              <v:textbox inset="0,0,0,0">
                <w:txbxContent>
                  <w:p w14:paraId="1C1282B8" w14:textId="77777777" w:rsidR="006631E2" w:rsidRDefault="00E1619C">
                    <w:pPr>
                      <w:pStyle w:val="Tabellsidhuvud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04C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(</w:t>
                    </w:r>
                    <w:fldSimple w:instr=" NUMPAGES ">
                      <w:r w:rsidR="00004C6F">
                        <w:rPr>
                          <w:noProof/>
                        </w:rPr>
                        <w:t>1</w:t>
                      </w:r>
                    </w:fldSimple>
                    <w: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efaultTabStop w:val="1304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13"/>
    <w:rsid w:val="00004C6F"/>
    <w:rsid w:val="00040844"/>
    <w:rsid w:val="00073D13"/>
    <w:rsid w:val="000B1CA8"/>
    <w:rsid w:val="001B7D33"/>
    <w:rsid w:val="001D47D4"/>
    <w:rsid w:val="001D5F24"/>
    <w:rsid w:val="00210E82"/>
    <w:rsid w:val="00291DBA"/>
    <w:rsid w:val="00302AD2"/>
    <w:rsid w:val="003031C2"/>
    <w:rsid w:val="00395365"/>
    <w:rsid w:val="003F3E59"/>
    <w:rsid w:val="004210D9"/>
    <w:rsid w:val="00440B54"/>
    <w:rsid w:val="004730A9"/>
    <w:rsid w:val="004849C5"/>
    <w:rsid w:val="004B1712"/>
    <w:rsid w:val="004B442E"/>
    <w:rsid w:val="00584618"/>
    <w:rsid w:val="00597919"/>
    <w:rsid w:val="005E34DE"/>
    <w:rsid w:val="0064174A"/>
    <w:rsid w:val="006631E2"/>
    <w:rsid w:val="00782896"/>
    <w:rsid w:val="007D39FF"/>
    <w:rsid w:val="00891501"/>
    <w:rsid w:val="008A41D6"/>
    <w:rsid w:val="009C5C45"/>
    <w:rsid w:val="00A16960"/>
    <w:rsid w:val="00A25459"/>
    <w:rsid w:val="00AF2B73"/>
    <w:rsid w:val="00AF6072"/>
    <w:rsid w:val="00B76A43"/>
    <w:rsid w:val="00BD1247"/>
    <w:rsid w:val="00D46ED4"/>
    <w:rsid w:val="00D66685"/>
    <w:rsid w:val="00DC05A6"/>
    <w:rsid w:val="00DF3DF3"/>
    <w:rsid w:val="00E1619C"/>
    <w:rsid w:val="00E74C52"/>
    <w:rsid w:val="00FA6085"/>
    <w:rsid w:val="00FC666B"/>
    <w:rsid w:val="00FD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1090EEA"/>
  <w15:docId w15:val="{89E8E7E4-FB02-47A3-BB49-F9B1A6DD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59"/>
    <w:pPr>
      <w:spacing w:line="280" w:lineRule="atLeast"/>
    </w:pPr>
    <w:rPr>
      <w:rFonts w:ascii="Georgia" w:hAnsi="Georgia"/>
      <w:sz w:val="22"/>
      <w:szCs w:val="24"/>
    </w:rPr>
  </w:style>
  <w:style w:type="paragraph" w:styleId="Rubrik1">
    <w:name w:val="heading 1"/>
    <w:basedOn w:val="Normal"/>
    <w:next w:val="Normal"/>
    <w:qFormat/>
    <w:pPr>
      <w:keepNext/>
      <w:spacing w:before="240" w:line="400" w:lineRule="atLeast"/>
      <w:outlineLvl w:val="0"/>
    </w:pPr>
    <w:rPr>
      <w:rFonts w:cs="Arial"/>
      <w:b/>
      <w:bCs/>
      <w:kern w:val="32"/>
      <w:sz w:val="32"/>
      <w:szCs w:val="28"/>
    </w:rPr>
  </w:style>
  <w:style w:type="paragraph" w:styleId="Rubrik2">
    <w:name w:val="heading 2"/>
    <w:basedOn w:val="Normal"/>
    <w:next w:val="Normal"/>
    <w:qFormat/>
    <w:pPr>
      <w:keepNext/>
      <w:spacing w:before="240" w:line="320" w:lineRule="atLeast"/>
      <w:outlineLvl w:val="1"/>
    </w:pPr>
    <w:rPr>
      <w:rFonts w:cs="Arial"/>
      <w:bCs/>
      <w:iCs/>
      <w:sz w:val="32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/>
      <w:outlineLvl w:val="2"/>
    </w:pPr>
    <w:rPr>
      <w:rFonts w:cs="Arial"/>
      <w:b/>
      <w:bCs/>
      <w:sz w:val="26"/>
    </w:rPr>
  </w:style>
  <w:style w:type="paragraph" w:styleId="Rubrik4">
    <w:name w:val="heading 4"/>
    <w:basedOn w:val="Normal"/>
    <w:next w:val="Normal"/>
    <w:qFormat/>
    <w:pPr>
      <w:keepNext/>
      <w:spacing w:before="240"/>
      <w:outlineLvl w:val="3"/>
    </w:pPr>
    <w:rPr>
      <w:b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idnumrering">
    <w:name w:val="Sidnumrering"/>
    <w:basedOn w:val="Sidhuvud"/>
    <w:semiHidden/>
    <w:pPr>
      <w:spacing w:before="340" w:line="240" w:lineRule="atLeast"/>
      <w:jc w:val="both"/>
    </w:pPr>
    <w:rPr>
      <w:rFonts w:ascii="Verdana" w:hAnsi="Verdana"/>
      <w:sz w:val="18"/>
    </w:rPr>
  </w:style>
  <w:style w:type="paragraph" w:customStyle="1" w:styleId="zDokTyp">
    <w:name w:val="zDokTyp"/>
    <w:basedOn w:val="Normal"/>
    <w:semiHidden/>
    <w:pPr>
      <w:spacing w:line="240" w:lineRule="atLeast"/>
    </w:pPr>
    <w:rPr>
      <w:rFonts w:ascii="Verdana" w:hAnsi="Verdana"/>
      <w:caps/>
      <w:sz w:val="18"/>
    </w:rPr>
  </w:style>
  <w:style w:type="paragraph" w:customStyle="1" w:styleId="zDatum">
    <w:name w:val="zDatum"/>
    <w:basedOn w:val="Tabellsidhuvud"/>
    <w:semiHidden/>
  </w:style>
  <w:style w:type="paragraph" w:customStyle="1" w:styleId="rendemening">
    <w:name w:val="Ärendemening"/>
    <w:basedOn w:val="Normal"/>
    <w:next w:val="Normal"/>
    <w:rPr>
      <w:b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  <w:spacing w:line="240" w:lineRule="auto"/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  <w:spacing w:line="240" w:lineRule="auto"/>
    </w:pPr>
    <w:rPr>
      <w:rFonts w:ascii="Verdana" w:hAnsi="Verdana"/>
      <w:sz w:val="16"/>
    </w:rPr>
  </w:style>
  <w:style w:type="character" w:styleId="Sidnummer">
    <w:name w:val="page number"/>
    <w:basedOn w:val="Standardstycketeckensnitt"/>
    <w:semiHidden/>
  </w:style>
  <w:style w:type="paragraph" w:customStyle="1" w:styleId="zDokNamn">
    <w:name w:val="zDokNamn"/>
    <w:basedOn w:val="Normal"/>
    <w:pPr>
      <w:spacing w:line="240" w:lineRule="auto"/>
    </w:pPr>
    <w:rPr>
      <w:rFonts w:ascii="Verdana" w:hAnsi="Verdana" w:cs="Arial"/>
      <w:sz w:val="12"/>
      <w:szCs w:val="12"/>
    </w:rPr>
  </w:style>
  <w:style w:type="paragraph" w:customStyle="1" w:styleId="zDnr">
    <w:name w:val="zDnr"/>
    <w:basedOn w:val="Normal"/>
    <w:semiHidden/>
    <w:pPr>
      <w:spacing w:line="240" w:lineRule="atLeast"/>
    </w:pPr>
    <w:rPr>
      <w:rFonts w:ascii="Verdana" w:hAnsi="Verdana"/>
      <w:sz w:val="18"/>
    </w:rPr>
  </w:style>
  <w:style w:type="paragraph" w:customStyle="1" w:styleId="Tabellsidhuvud">
    <w:name w:val="Tabellsidhuvud"/>
    <w:basedOn w:val="Normal"/>
    <w:semiHidden/>
    <w:pPr>
      <w:spacing w:line="240" w:lineRule="atLeast"/>
    </w:pPr>
    <w:rPr>
      <w:rFonts w:ascii="Verdana" w:hAnsi="Verdana"/>
      <w:sz w:val="18"/>
    </w:rPr>
  </w:style>
  <w:style w:type="paragraph" w:styleId="Ballongtext">
    <w:name w:val="Balloon Text"/>
    <w:basedOn w:val="Normal"/>
    <w:semiHidden/>
    <w:rPr>
      <w:rFonts w:ascii="Tahoma" w:hAnsi="Tahoma"/>
      <w:sz w:val="16"/>
      <w:szCs w:val="16"/>
    </w:rPr>
  </w:style>
  <w:style w:type="paragraph" w:customStyle="1" w:styleId="zDoldText">
    <w:name w:val="zDoldText"/>
    <w:basedOn w:val="Normal"/>
    <w:semiHidden/>
    <w:pPr>
      <w:spacing w:line="240" w:lineRule="auto"/>
    </w:pPr>
    <w:rPr>
      <w:rFonts w:ascii="Garamond" w:hAnsi="Garamond"/>
      <w:vanish/>
      <w:color w:val="0000FF"/>
      <w:sz w:val="18"/>
    </w:rPr>
  </w:style>
  <w:style w:type="paragraph" w:styleId="Brdtext">
    <w:name w:val="Body Text"/>
    <w:basedOn w:val="Normal"/>
    <w:semiHidden/>
  </w:style>
  <w:style w:type="paragraph" w:customStyle="1" w:styleId="zDnrLead">
    <w:name w:val="zDnrLead"/>
    <w:basedOn w:val="zDnr"/>
    <w:next w:val="zDnr"/>
    <w:semiHidden/>
    <w:rPr>
      <w:iCs/>
    </w:rPr>
  </w:style>
  <w:style w:type="paragraph" w:customStyle="1" w:styleId="TabellSidfot">
    <w:name w:val="TabellSidfot"/>
    <w:basedOn w:val="Normal"/>
    <w:rsid w:val="00073D13"/>
    <w:pPr>
      <w:spacing w:line="240" w:lineRule="auto"/>
    </w:pPr>
    <w:rPr>
      <w:rFonts w:ascii="Times New Roman" w:hAnsi="Times New Roman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1B7D33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D3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vo-college.se/vad-vi-arbetar-med/handledning/riktlinje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OfficeKey\Workgroup\Gemensam\Allm&#228;nt-1_SE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Allmänt-1_SE.dotx</Template>
  <TotalTime>2</TotalTime>
  <Pages>2</Pages>
  <Words>104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IntraKey AB</Company>
  <LinksUpToDate>false</LinksUpToDate>
  <CharactersWithSpaces>1249</CharactersWithSpaces>
  <SharedDoc>false</SharedDoc>
  <HLinks>
    <vt:vector size="12" baseType="variant">
      <vt:variant>
        <vt:i4>6029316</vt:i4>
      </vt:variant>
      <vt:variant>
        <vt:i4>1024</vt:i4>
      </vt:variant>
      <vt:variant>
        <vt:i4>1026</vt:i4>
      </vt:variant>
      <vt:variant>
        <vt:i4>1</vt:i4>
      </vt:variant>
      <vt:variant>
        <vt:lpwstr>d:\maria\arbete\projekt\office key projekt\bkv (nsso)\bv 2006\vt 2006\ok_bv\workgrou\gemensam\Logo\sll_blk.jpg</vt:lpwstr>
      </vt:variant>
      <vt:variant>
        <vt:lpwstr/>
      </vt:variant>
      <vt:variant>
        <vt:i4>6029316</vt:i4>
      </vt:variant>
      <vt:variant>
        <vt:i4>1203</vt:i4>
      </vt:variant>
      <vt:variant>
        <vt:i4>1025</vt:i4>
      </vt:variant>
      <vt:variant>
        <vt:i4>1</vt:i4>
      </vt:variant>
      <vt:variant>
        <vt:lpwstr>d:\maria\arbete\projekt\office key projekt\bkv (nsso)\bv 2006\vt 2006\ok_bv\workgrou\gemensam\Logo\sll_blk.jpg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Folkesson(2m8l)</dc:creator>
  <dc:description/>
  <cp:lastModifiedBy>Lagerkvist Arild</cp:lastModifiedBy>
  <cp:revision>2</cp:revision>
  <cp:lastPrinted>2006-06-26T12:18:00Z</cp:lastPrinted>
  <dcterms:created xsi:type="dcterms:W3CDTF">2023-05-23T11:42:00Z</dcterms:created>
  <dcterms:modified xsi:type="dcterms:W3CDTF">2023-05-23T11:42:00Z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 Key">
    <vt:lpwstr>Document</vt:lpwstr>
  </property>
  <property fmtid="{D5CDD505-2E9C-101B-9397-08002B2CF9AE}" pid="3" name="Dialog">
    <vt:i4>2</vt:i4>
  </property>
</Properties>
</file>